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B7B" w:rsidRPr="00C86632" w:rsidRDefault="002C4B7B" w:rsidP="001B16D1">
      <w:pPr>
        <w:pStyle w:val="Heading1"/>
        <w:jc w:val="right"/>
        <w:rPr>
          <w:caps/>
          <w:szCs w:val="28"/>
          <w:u w:val="none"/>
        </w:rPr>
      </w:pPr>
      <w:r w:rsidRPr="00C86632">
        <w:rPr>
          <w:caps/>
          <w:szCs w:val="28"/>
          <w:u w:val="none"/>
        </w:rPr>
        <w:t>(Ф 03.02-83)</w:t>
      </w:r>
    </w:p>
    <w:p w:rsidR="002C4B7B" w:rsidRPr="00C86632" w:rsidRDefault="002C4B7B" w:rsidP="00BF3CBE">
      <w:pPr>
        <w:pStyle w:val="Heading1"/>
        <w:rPr>
          <w:caps/>
          <w:szCs w:val="28"/>
          <w:u w:val="none"/>
        </w:rPr>
      </w:pPr>
      <w:r w:rsidRPr="00C86632">
        <w:rPr>
          <w:caps/>
          <w:szCs w:val="28"/>
          <w:u w:val="none"/>
        </w:rPr>
        <w:t>Міністерство освіти і науки України</w:t>
      </w:r>
    </w:p>
    <w:p w:rsidR="002C4B7B" w:rsidRPr="00C86632" w:rsidRDefault="002C4B7B" w:rsidP="00BF3CBE">
      <w:pPr>
        <w:jc w:val="center"/>
        <w:rPr>
          <w:sz w:val="16"/>
          <w:szCs w:val="16"/>
        </w:rPr>
      </w:pPr>
    </w:p>
    <w:p w:rsidR="002C4B7B" w:rsidRPr="00C86632" w:rsidRDefault="002C4B7B" w:rsidP="00BF3CBE">
      <w:pPr>
        <w:jc w:val="center"/>
        <w:rPr>
          <w:szCs w:val="28"/>
        </w:rPr>
      </w:pPr>
      <w:r w:rsidRPr="00C86632">
        <w:rPr>
          <w:szCs w:val="28"/>
        </w:rPr>
        <w:t>Національний авіаційний університет</w:t>
      </w:r>
    </w:p>
    <w:p w:rsidR="002C4B7B" w:rsidRPr="00C86632" w:rsidRDefault="002C4B7B" w:rsidP="00BF3CBE">
      <w:pPr>
        <w:jc w:val="center"/>
        <w:rPr>
          <w:bCs/>
        </w:rPr>
      </w:pPr>
    </w:p>
    <w:p w:rsidR="002C4B7B" w:rsidRPr="00C86632" w:rsidRDefault="002C4B7B" w:rsidP="00BF3CBE">
      <w:pPr>
        <w:jc w:val="center"/>
        <w:rPr>
          <w:bCs/>
        </w:rPr>
      </w:pPr>
    </w:p>
    <w:tbl>
      <w:tblPr>
        <w:tblW w:w="0" w:type="auto"/>
        <w:tblInd w:w="5495" w:type="dxa"/>
        <w:tblLayout w:type="fixed"/>
        <w:tblLook w:val="0000"/>
      </w:tblPr>
      <w:tblGrid>
        <w:gridCol w:w="4693"/>
      </w:tblGrid>
      <w:tr w:rsidR="002C4B7B" w:rsidRPr="00C86632">
        <w:tc>
          <w:tcPr>
            <w:tcW w:w="4693" w:type="dxa"/>
          </w:tcPr>
          <w:p w:rsidR="002C4B7B" w:rsidRPr="00C86632" w:rsidRDefault="002C4B7B" w:rsidP="002C0DB1">
            <w:pPr>
              <w:rPr>
                <w:szCs w:val="28"/>
              </w:rPr>
            </w:pPr>
            <w:r w:rsidRPr="00C86632">
              <w:rPr>
                <w:szCs w:val="28"/>
              </w:rPr>
              <w:t>ЗАТВЕРДЖУЮ</w:t>
            </w:r>
          </w:p>
          <w:p w:rsidR="002C4B7B" w:rsidRPr="00C86632" w:rsidRDefault="002C4B7B" w:rsidP="002C0DB1">
            <w:pPr>
              <w:rPr>
                <w:szCs w:val="28"/>
              </w:rPr>
            </w:pPr>
            <w:r w:rsidRPr="00C86632">
              <w:rPr>
                <w:szCs w:val="28"/>
              </w:rPr>
              <w:t>проректор з навчальної та</w:t>
            </w:r>
          </w:p>
          <w:p w:rsidR="002C4B7B" w:rsidRPr="00C86632" w:rsidRDefault="002C4B7B" w:rsidP="002C0DB1">
            <w:pPr>
              <w:rPr>
                <w:szCs w:val="28"/>
              </w:rPr>
            </w:pPr>
            <w:r w:rsidRPr="00C86632">
              <w:rPr>
                <w:szCs w:val="28"/>
              </w:rPr>
              <w:t>методичної роботи</w:t>
            </w:r>
          </w:p>
          <w:p w:rsidR="002C4B7B" w:rsidRPr="00C86632" w:rsidRDefault="002C4B7B" w:rsidP="002C0DB1">
            <w:pPr>
              <w:rPr>
                <w:szCs w:val="28"/>
              </w:rPr>
            </w:pPr>
            <w:r w:rsidRPr="00C86632">
              <w:rPr>
                <w:szCs w:val="28"/>
              </w:rPr>
              <w:t>_________________Т.Іванова</w:t>
            </w:r>
          </w:p>
          <w:p w:rsidR="002C4B7B" w:rsidRPr="00C86632" w:rsidRDefault="002C4B7B" w:rsidP="00364795">
            <w:pPr>
              <w:rPr>
                <w:szCs w:val="28"/>
              </w:rPr>
            </w:pPr>
            <w:r w:rsidRPr="00C86632">
              <w:rPr>
                <w:szCs w:val="28"/>
              </w:rPr>
              <w:t>«_____» ____________ 2016 р.</w:t>
            </w:r>
          </w:p>
        </w:tc>
      </w:tr>
    </w:tbl>
    <w:p w:rsidR="002C4B7B" w:rsidRPr="00C86632" w:rsidRDefault="002C4B7B" w:rsidP="00BF3CBE">
      <w:pPr>
        <w:jc w:val="right"/>
        <w:rPr>
          <w:bCs/>
        </w:rPr>
      </w:pPr>
    </w:p>
    <w:p w:rsidR="002C4B7B" w:rsidRPr="00C86632" w:rsidRDefault="002C4B7B" w:rsidP="001B16D1">
      <w:pPr>
        <w:jc w:val="right"/>
        <w:rPr>
          <w:bCs/>
        </w:rPr>
      </w:pPr>
    </w:p>
    <w:p w:rsidR="002C4B7B" w:rsidRPr="00C86632" w:rsidRDefault="002C4B7B" w:rsidP="001B16D1">
      <w:pPr>
        <w:jc w:val="center"/>
        <w:rPr>
          <w:bCs/>
        </w:rPr>
      </w:pPr>
      <w:r w:rsidRPr="00C86632">
        <w:object w:dxaOrig="1141" w:dyaOrig="12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5.5pt;height:119.25pt" o:ole="" o:allowoverlap="f" fillcolor="window">
            <v:imagedata r:id="rId7" o:title=""/>
          </v:shape>
          <o:OLEObject Type="Embed" ProgID="Word.Picture.8" ShapeID="_x0000_i1025" DrawAspect="Content" ObjectID="_1517739234" r:id="rId8"/>
        </w:object>
      </w:r>
    </w:p>
    <w:p w:rsidR="002C4B7B" w:rsidRPr="00C86632" w:rsidRDefault="002C4B7B" w:rsidP="001B16D1">
      <w:pPr>
        <w:jc w:val="center"/>
        <w:rPr>
          <w:bCs/>
          <w:sz w:val="32"/>
          <w:szCs w:val="32"/>
        </w:rPr>
      </w:pPr>
      <w:r w:rsidRPr="00C86632">
        <w:rPr>
          <w:bCs/>
          <w:sz w:val="32"/>
          <w:szCs w:val="32"/>
        </w:rPr>
        <w:t>Система менеджменту якості</w:t>
      </w:r>
    </w:p>
    <w:p w:rsidR="002C4B7B" w:rsidRPr="00C86632" w:rsidRDefault="002C4B7B" w:rsidP="001B16D1">
      <w:pPr>
        <w:jc w:val="right"/>
        <w:rPr>
          <w:bCs/>
          <w:szCs w:val="28"/>
        </w:rPr>
      </w:pPr>
    </w:p>
    <w:p w:rsidR="002C4B7B" w:rsidRPr="00C86632" w:rsidRDefault="002C4B7B" w:rsidP="00BF3CBE">
      <w:pPr>
        <w:jc w:val="right"/>
        <w:rPr>
          <w:bCs/>
          <w:szCs w:val="28"/>
        </w:rPr>
      </w:pPr>
    </w:p>
    <w:p w:rsidR="002C4B7B" w:rsidRPr="00C86632" w:rsidRDefault="002C4B7B" w:rsidP="00BF3CBE">
      <w:pPr>
        <w:jc w:val="center"/>
        <w:rPr>
          <w:b/>
          <w:caps/>
          <w:szCs w:val="28"/>
        </w:rPr>
      </w:pPr>
      <w:r w:rsidRPr="00C86632">
        <w:rPr>
          <w:b/>
          <w:caps/>
          <w:szCs w:val="28"/>
        </w:rPr>
        <w:t>Пакет</w:t>
      </w:r>
    </w:p>
    <w:p w:rsidR="002C4B7B" w:rsidRPr="00C86632" w:rsidRDefault="002C4B7B" w:rsidP="00BF3CBE">
      <w:pPr>
        <w:jc w:val="center"/>
        <w:rPr>
          <w:b/>
          <w:szCs w:val="28"/>
        </w:rPr>
      </w:pPr>
      <w:r w:rsidRPr="00C86632">
        <w:rPr>
          <w:b/>
          <w:szCs w:val="28"/>
        </w:rPr>
        <w:t>комплексних контрольних робіт</w:t>
      </w:r>
    </w:p>
    <w:p w:rsidR="002C4B7B" w:rsidRPr="00C86632" w:rsidRDefault="002C4B7B" w:rsidP="00BF3CBE">
      <w:pPr>
        <w:jc w:val="center"/>
        <w:rPr>
          <w:shadow/>
          <w:szCs w:val="28"/>
        </w:rPr>
      </w:pPr>
      <w:r w:rsidRPr="00C86632">
        <w:rPr>
          <w:szCs w:val="28"/>
        </w:rPr>
        <w:t xml:space="preserve">з дисципліни  </w:t>
      </w:r>
      <w:r>
        <w:rPr>
          <w:shadow/>
          <w:szCs w:val="28"/>
        </w:rPr>
        <w:t>«Міжнародний інноваційний менеджмент</w:t>
      </w:r>
      <w:r w:rsidRPr="00C86632">
        <w:rPr>
          <w:shadow/>
          <w:szCs w:val="28"/>
        </w:rPr>
        <w:t xml:space="preserve">» </w:t>
      </w:r>
    </w:p>
    <w:p w:rsidR="002C4B7B" w:rsidRPr="00C86632" w:rsidRDefault="002C4B7B" w:rsidP="00E60D95">
      <w:pPr>
        <w:jc w:val="center"/>
        <w:rPr>
          <w:szCs w:val="28"/>
        </w:rPr>
      </w:pPr>
    </w:p>
    <w:p w:rsidR="002C4B7B" w:rsidRPr="00C86632" w:rsidRDefault="002C4B7B" w:rsidP="002C0DB1">
      <w:pPr>
        <w:rPr>
          <w:szCs w:val="28"/>
        </w:rPr>
      </w:pPr>
      <w:r w:rsidRPr="00C86632">
        <w:rPr>
          <w:szCs w:val="28"/>
        </w:rPr>
        <w:t>Напрям підготовки:</w:t>
      </w:r>
      <w:r w:rsidRPr="00C86632">
        <w:rPr>
          <w:szCs w:val="28"/>
        </w:rPr>
        <w:tab/>
        <w:t xml:space="preserve"> 6.030503 «Міжнародна економіка»</w:t>
      </w:r>
    </w:p>
    <w:p w:rsidR="002C4B7B" w:rsidRPr="00C86632" w:rsidRDefault="002C4B7B" w:rsidP="002C0DB1">
      <w:pPr>
        <w:rPr>
          <w:szCs w:val="28"/>
        </w:rPr>
      </w:pPr>
      <w:r w:rsidRPr="00C86632">
        <w:rPr>
          <w:szCs w:val="28"/>
        </w:rPr>
        <w:t>Спеціальність:</w:t>
      </w:r>
      <w:r w:rsidRPr="00C86632">
        <w:rPr>
          <w:szCs w:val="28"/>
        </w:rPr>
        <w:tab/>
      </w:r>
      <w:r w:rsidRPr="00C86632">
        <w:rPr>
          <w:szCs w:val="28"/>
        </w:rPr>
        <w:tab/>
        <w:t xml:space="preserve"> 7.03050301 «Міжнародна економіка»</w:t>
      </w:r>
    </w:p>
    <w:p w:rsidR="002C4B7B" w:rsidRPr="00C86632" w:rsidRDefault="002C4B7B" w:rsidP="00BF3CBE">
      <w:pPr>
        <w:jc w:val="both"/>
        <w:rPr>
          <w:bCs/>
        </w:rPr>
      </w:pPr>
      <w:r w:rsidRPr="00C86632">
        <w:rPr>
          <w:szCs w:val="28"/>
        </w:rPr>
        <w:t xml:space="preserve">                   </w:t>
      </w:r>
    </w:p>
    <w:p w:rsidR="002C4B7B" w:rsidRPr="00C86632" w:rsidRDefault="002C4B7B" w:rsidP="00412422">
      <w:pPr>
        <w:jc w:val="both"/>
        <w:rPr>
          <w:szCs w:val="28"/>
        </w:rPr>
      </w:pPr>
      <w:r w:rsidRPr="00C86632">
        <w:rPr>
          <w:szCs w:val="28"/>
        </w:rPr>
        <w:t xml:space="preserve">Індекс </w:t>
      </w:r>
      <w:r w:rsidRPr="00C86632">
        <w:rPr>
          <w:spacing w:val="-2"/>
          <w:szCs w:val="28"/>
        </w:rPr>
        <w:t>РС-6-7.03050301/1</w:t>
      </w:r>
      <w:r>
        <w:rPr>
          <w:spacing w:val="-2"/>
          <w:szCs w:val="28"/>
        </w:rPr>
        <w:t>2</w:t>
      </w:r>
      <w:r>
        <w:rPr>
          <w:szCs w:val="28"/>
        </w:rPr>
        <w:t>-3.2</w:t>
      </w:r>
    </w:p>
    <w:p w:rsidR="002C4B7B" w:rsidRPr="00C86632" w:rsidRDefault="002C4B7B" w:rsidP="00DB0F9E">
      <w:pPr>
        <w:jc w:val="center"/>
        <w:rPr>
          <w:szCs w:val="28"/>
        </w:rPr>
      </w:pPr>
    </w:p>
    <w:p w:rsidR="002C4B7B" w:rsidRPr="00C86632" w:rsidRDefault="002C4B7B" w:rsidP="00DB0F9E">
      <w:pPr>
        <w:jc w:val="center"/>
        <w:rPr>
          <w:szCs w:val="28"/>
        </w:rPr>
      </w:pPr>
    </w:p>
    <w:p w:rsidR="002C4B7B" w:rsidRPr="00C86632" w:rsidRDefault="002C4B7B" w:rsidP="00DB0F9E">
      <w:pPr>
        <w:jc w:val="center"/>
        <w:rPr>
          <w:szCs w:val="28"/>
        </w:rPr>
      </w:pPr>
      <w:r>
        <w:rPr>
          <w:szCs w:val="28"/>
        </w:rPr>
        <w:t>СМЯ НАУ ККР 11.01.05(22)-0</w:t>
      </w:r>
      <w:r w:rsidRPr="00C63BA7">
        <w:rPr>
          <w:szCs w:val="28"/>
          <w:lang w:val="ru-RU"/>
        </w:rPr>
        <w:t>1</w:t>
      </w:r>
      <w:r w:rsidRPr="00C86632">
        <w:rPr>
          <w:szCs w:val="28"/>
        </w:rPr>
        <w:t>-2016</w:t>
      </w:r>
    </w:p>
    <w:p w:rsidR="002C4B7B" w:rsidRPr="00C86632" w:rsidRDefault="002C4B7B" w:rsidP="00BF3CBE">
      <w:pPr>
        <w:jc w:val="center"/>
        <w:rPr>
          <w:szCs w:val="28"/>
        </w:rPr>
      </w:pPr>
    </w:p>
    <w:p w:rsidR="002C4B7B" w:rsidRPr="00C86632" w:rsidRDefault="002C4B7B" w:rsidP="00BF3CBE">
      <w:pPr>
        <w:jc w:val="center"/>
        <w:rPr>
          <w:szCs w:val="28"/>
        </w:rPr>
      </w:pPr>
    </w:p>
    <w:tbl>
      <w:tblPr>
        <w:tblW w:w="0" w:type="auto"/>
        <w:tblInd w:w="4644" w:type="dxa"/>
        <w:tblLayout w:type="fixed"/>
        <w:tblLook w:val="0000"/>
      </w:tblPr>
      <w:tblGrid>
        <w:gridCol w:w="5245"/>
      </w:tblGrid>
      <w:tr w:rsidR="002C4B7B" w:rsidRPr="00C86632" w:rsidTr="004A7717">
        <w:tc>
          <w:tcPr>
            <w:tcW w:w="5245" w:type="dxa"/>
          </w:tcPr>
          <w:p w:rsidR="002C4B7B" w:rsidRPr="00C86632" w:rsidRDefault="002C4B7B" w:rsidP="002C0DB1">
            <w:pPr>
              <w:rPr>
                <w:szCs w:val="28"/>
              </w:rPr>
            </w:pPr>
            <w:r w:rsidRPr="00C86632">
              <w:rPr>
                <w:szCs w:val="28"/>
              </w:rPr>
              <w:t>Рекомендовано науково-методично-редакційною радою ННІЕМ</w:t>
            </w:r>
          </w:p>
          <w:p w:rsidR="002C4B7B" w:rsidRPr="00C86632" w:rsidRDefault="002C4B7B" w:rsidP="002C0DB1">
            <w:pPr>
              <w:rPr>
                <w:szCs w:val="28"/>
              </w:rPr>
            </w:pPr>
            <w:r w:rsidRPr="00C86632">
              <w:rPr>
                <w:szCs w:val="28"/>
              </w:rPr>
              <w:t>Протокол № __________</w:t>
            </w:r>
          </w:p>
          <w:p w:rsidR="002C4B7B" w:rsidRPr="00C86632" w:rsidRDefault="002C4B7B" w:rsidP="002C0DB1">
            <w:pPr>
              <w:rPr>
                <w:szCs w:val="28"/>
              </w:rPr>
            </w:pPr>
            <w:r w:rsidRPr="00C86632">
              <w:rPr>
                <w:szCs w:val="28"/>
              </w:rPr>
              <w:t>від  «___» ____________ 2016 р.</w:t>
            </w:r>
          </w:p>
          <w:p w:rsidR="002C4B7B" w:rsidRPr="00C86632" w:rsidRDefault="002C4B7B" w:rsidP="002C0DB1">
            <w:pPr>
              <w:rPr>
                <w:szCs w:val="28"/>
              </w:rPr>
            </w:pPr>
            <w:r w:rsidRPr="00C86632">
              <w:rPr>
                <w:szCs w:val="28"/>
              </w:rPr>
              <w:t>Голова НМРР____________ Н.Коваленко</w:t>
            </w:r>
          </w:p>
        </w:tc>
      </w:tr>
    </w:tbl>
    <w:p w:rsidR="002C4B7B" w:rsidRPr="00C86632" w:rsidRDefault="002C4B7B" w:rsidP="00BF3CBE">
      <w:pPr>
        <w:jc w:val="right"/>
        <w:rPr>
          <w:szCs w:val="28"/>
        </w:rPr>
      </w:pPr>
    </w:p>
    <w:p w:rsidR="002C4B7B" w:rsidRPr="00C86632" w:rsidRDefault="002C4B7B" w:rsidP="00BF3CBE">
      <w:pPr>
        <w:jc w:val="center"/>
        <w:rPr>
          <w:szCs w:val="28"/>
        </w:rPr>
      </w:pPr>
    </w:p>
    <w:p w:rsidR="002C4B7B" w:rsidRPr="00C86632" w:rsidRDefault="002C4B7B" w:rsidP="00BF3CBE">
      <w:pPr>
        <w:jc w:val="center"/>
        <w:rPr>
          <w:bCs/>
        </w:rPr>
      </w:pPr>
    </w:p>
    <w:p w:rsidR="002C4B7B" w:rsidRPr="00C86632" w:rsidRDefault="002C4B7B" w:rsidP="00BF3CBE">
      <w:pPr>
        <w:jc w:val="center"/>
        <w:rPr>
          <w:bCs/>
        </w:rPr>
      </w:pPr>
    </w:p>
    <w:p w:rsidR="002C4B7B" w:rsidRPr="00C86632" w:rsidRDefault="002C4B7B" w:rsidP="00BF3CBE">
      <w:pPr>
        <w:jc w:val="center"/>
        <w:rPr>
          <w:szCs w:val="28"/>
        </w:rPr>
      </w:pPr>
      <w:r w:rsidRPr="00C86632">
        <w:rPr>
          <w:bCs/>
        </w:rPr>
        <w:t xml:space="preserve"> </w:t>
      </w:r>
      <w:r w:rsidRPr="00C86632">
        <w:rPr>
          <w:szCs w:val="28"/>
        </w:rPr>
        <w:t>Київ – 2016</w:t>
      </w:r>
    </w:p>
    <w:p w:rsidR="002C4B7B" w:rsidRPr="00C86632" w:rsidRDefault="002C4B7B" w:rsidP="00957E58">
      <w:pPr>
        <w:pStyle w:val="Heading1"/>
        <w:jc w:val="right"/>
        <w:rPr>
          <w:caps/>
          <w:szCs w:val="28"/>
          <w:u w:val="none"/>
        </w:rPr>
      </w:pPr>
      <w:r w:rsidRPr="00C86632">
        <w:rPr>
          <w:bCs w:val="0"/>
        </w:rPr>
        <w:br w:type="page"/>
      </w:r>
      <w:r w:rsidRPr="00C86632">
        <w:rPr>
          <w:caps/>
          <w:szCs w:val="28"/>
          <w:u w:val="none"/>
        </w:rPr>
        <w:t>(Ф 03.02-84)</w:t>
      </w:r>
    </w:p>
    <w:p w:rsidR="002C4B7B" w:rsidRPr="00C86632" w:rsidRDefault="002C4B7B" w:rsidP="00BF3CBE">
      <w:pPr>
        <w:jc w:val="center"/>
        <w:rPr>
          <w:szCs w:val="28"/>
        </w:rPr>
      </w:pPr>
      <w:r w:rsidRPr="00C86632">
        <w:rPr>
          <w:szCs w:val="28"/>
        </w:rPr>
        <w:t>Національний авіаційний університет</w:t>
      </w:r>
    </w:p>
    <w:p w:rsidR="002C4B7B" w:rsidRPr="00C86632" w:rsidRDefault="002C4B7B" w:rsidP="004A7717">
      <w:pPr>
        <w:jc w:val="center"/>
        <w:rPr>
          <w:szCs w:val="28"/>
        </w:rPr>
      </w:pPr>
      <w:r w:rsidRPr="00C86632">
        <w:rPr>
          <w:szCs w:val="28"/>
        </w:rPr>
        <w:t>Навчально-науковий інститут Економіки та менеджменту</w:t>
      </w:r>
    </w:p>
    <w:p w:rsidR="002C4B7B" w:rsidRPr="00C86632" w:rsidRDefault="002C4B7B" w:rsidP="00BF3CBE">
      <w:pPr>
        <w:jc w:val="center"/>
        <w:rPr>
          <w:szCs w:val="28"/>
        </w:rPr>
      </w:pPr>
      <w:r w:rsidRPr="00C86632">
        <w:rPr>
          <w:szCs w:val="28"/>
        </w:rPr>
        <w:t>Факультет економіки і підприємництва</w:t>
      </w:r>
    </w:p>
    <w:p w:rsidR="002C4B7B" w:rsidRPr="00C86632" w:rsidRDefault="002C4B7B" w:rsidP="00BF3CBE">
      <w:pPr>
        <w:jc w:val="center"/>
        <w:rPr>
          <w:szCs w:val="28"/>
        </w:rPr>
      </w:pPr>
      <w:r w:rsidRPr="00C86632">
        <w:rPr>
          <w:szCs w:val="28"/>
        </w:rPr>
        <w:t>Кафедра міжнародної економіки</w:t>
      </w:r>
    </w:p>
    <w:p w:rsidR="002C4B7B" w:rsidRPr="00C86632" w:rsidRDefault="002C4B7B" w:rsidP="00BF3CBE">
      <w:pPr>
        <w:jc w:val="center"/>
        <w:rPr>
          <w:szCs w:val="28"/>
        </w:rPr>
      </w:pPr>
    </w:p>
    <w:p w:rsidR="002C4B7B" w:rsidRPr="00C86632" w:rsidRDefault="002C4B7B" w:rsidP="00BF3CBE">
      <w:pPr>
        <w:jc w:val="center"/>
        <w:rPr>
          <w:szCs w:val="28"/>
        </w:rPr>
      </w:pPr>
    </w:p>
    <w:p w:rsidR="002C4B7B" w:rsidRPr="00C86632" w:rsidRDefault="002C4B7B" w:rsidP="00BF3CBE">
      <w:pPr>
        <w:jc w:val="center"/>
        <w:rPr>
          <w:szCs w:val="28"/>
        </w:rPr>
      </w:pPr>
    </w:p>
    <w:p w:rsidR="002C4B7B" w:rsidRPr="00C86632" w:rsidRDefault="002C4B7B" w:rsidP="00BF3CBE">
      <w:pPr>
        <w:jc w:val="center"/>
        <w:rPr>
          <w:szCs w:val="28"/>
        </w:rPr>
      </w:pPr>
    </w:p>
    <w:tbl>
      <w:tblPr>
        <w:tblW w:w="0" w:type="auto"/>
        <w:tblInd w:w="6228" w:type="dxa"/>
        <w:tblLayout w:type="fixed"/>
        <w:tblLook w:val="0000"/>
      </w:tblPr>
      <w:tblGrid>
        <w:gridCol w:w="3996"/>
      </w:tblGrid>
      <w:tr w:rsidR="002C4B7B" w:rsidRPr="00C86632">
        <w:tc>
          <w:tcPr>
            <w:tcW w:w="3996" w:type="dxa"/>
          </w:tcPr>
          <w:p w:rsidR="002C4B7B" w:rsidRPr="00C86632" w:rsidRDefault="002C4B7B" w:rsidP="00E67A99">
            <w:pPr>
              <w:rPr>
                <w:szCs w:val="28"/>
              </w:rPr>
            </w:pPr>
            <w:r w:rsidRPr="00C86632">
              <w:rPr>
                <w:szCs w:val="28"/>
              </w:rPr>
              <w:t>УЗГОДЖЕНО</w:t>
            </w:r>
          </w:p>
          <w:p w:rsidR="002C4B7B" w:rsidRPr="00C86632" w:rsidRDefault="002C4B7B" w:rsidP="00E67A99">
            <w:pPr>
              <w:rPr>
                <w:szCs w:val="28"/>
              </w:rPr>
            </w:pPr>
            <w:r w:rsidRPr="00C86632">
              <w:rPr>
                <w:szCs w:val="28"/>
              </w:rPr>
              <w:t>Т. в. о. директора ННІЕМ</w:t>
            </w:r>
          </w:p>
          <w:p w:rsidR="002C4B7B" w:rsidRPr="00C86632" w:rsidRDefault="002C4B7B" w:rsidP="00E67A99">
            <w:pPr>
              <w:rPr>
                <w:szCs w:val="28"/>
              </w:rPr>
            </w:pPr>
            <w:r w:rsidRPr="00C86632">
              <w:rPr>
                <w:szCs w:val="28"/>
              </w:rPr>
              <w:t xml:space="preserve">___________ О.Ложачевська </w:t>
            </w:r>
          </w:p>
          <w:p w:rsidR="002C4B7B" w:rsidRPr="00C86632" w:rsidRDefault="002C4B7B" w:rsidP="0090020C">
            <w:pPr>
              <w:rPr>
                <w:szCs w:val="28"/>
              </w:rPr>
            </w:pPr>
            <w:r w:rsidRPr="00C86632">
              <w:rPr>
                <w:szCs w:val="28"/>
              </w:rPr>
              <w:t>«___» ____________ 2016 р.</w:t>
            </w:r>
          </w:p>
        </w:tc>
      </w:tr>
    </w:tbl>
    <w:p w:rsidR="002C4B7B" w:rsidRPr="00C86632" w:rsidRDefault="002C4B7B" w:rsidP="00BF3CBE">
      <w:pPr>
        <w:jc w:val="right"/>
        <w:rPr>
          <w:bCs/>
        </w:rPr>
      </w:pPr>
    </w:p>
    <w:p w:rsidR="002C4B7B" w:rsidRPr="00C86632" w:rsidRDefault="002C4B7B" w:rsidP="00BF3CBE">
      <w:pPr>
        <w:jc w:val="right"/>
        <w:rPr>
          <w:bCs/>
        </w:rPr>
      </w:pPr>
    </w:p>
    <w:p w:rsidR="002C4B7B" w:rsidRPr="00C86632" w:rsidRDefault="002C4B7B" w:rsidP="00BF3CBE">
      <w:pPr>
        <w:jc w:val="right"/>
        <w:rPr>
          <w:bCs/>
        </w:rPr>
      </w:pPr>
    </w:p>
    <w:p w:rsidR="002C4B7B" w:rsidRPr="00C86632" w:rsidRDefault="002C4B7B" w:rsidP="00BF3CBE">
      <w:pPr>
        <w:jc w:val="right"/>
        <w:rPr>
          <w:bCs/>
        </w:rPr>
      </w:pPr>
    </w:p>
    <w:p w:rsidR="002C4B7B" w:rsidRPr="00C86632" w:rsidRDefault="002C4B7B" w:rsidP="00BF3CBE">
      <w:pPr>
        <w:jc w:val="right"/>
        <w:rPr>
          <w:bCs/>
        </w:rPr>
      </w:pPr>
    </w:p>
    <w:p w:rsidR="002C4B7B" w:rsidRPr="00C86632" w:rsidRDefault="002C4B7B" w:rsidP="00BF3CBE">
      <w:pPr>
        <w:jc w:val="center"/>
        <w:rPr>
          <w:b/>
          <w:szCs w:val="28"/>
        </w:rPr>
      </w:pPr>
      <w:r w:rsidRPr="00C86632">
        <w:rPr>
          <w:b/>
          <w:szCs w:val="28"/>
        </w:rPr>
        <w:t>Комплексні контрольні роботи</w:t>
      </w:r>
    </w:p>
    <w:p w:rsidR="002C4B7B" w:rsidRPr="00C86632" w:rsidRDefault="002C4B7B" w:rsidP="00BF3CBE">
      <w:pPr>
        <w:jc w:val="center"/>
        <w:rPr>
          <w:b/>
          <w:szCs w:val="28"/>
        </w:rPr>
      </w:pPr>
      <w:r w:rsidRPr="00C86632">
        <w:rPr>
          <w:b/>
          <w:szCs w:val="28"/>
        </w:rPr>
        <w:t xml:space="preserve">з дисципліни </w:t>
      </w:r>
    </w:p>
    <w:p w:rsidR="002C4B7B" w:rsidRPr="00C86632" w:rsidRDefault="002C4B7B" w:rsidP="00BF3CBE">
      <w:pPr>
        <w:jc w:val="center"/>
        <w:rPr>
          <w:b/>
          <w:szCs w:val="28"/>
        </w:rPr>
      </w:pPr>
      <w:r>
        <w:rPr>
          <w:b/>
          <w:szCs w:val="28"/>
        </w:rPr>
        <w:t>«Міжнародний інноваційний менеджмент</w:t>
      </w:r>
      <w:r w:rsidRPr="00C86632">
        <w:rPr>
          <w:b/>
          <w:szCs w:val="28"/>
        </w:rPr>
        <w:t xml:space="preserve">» </w:t>
      </w:r>
    </w:p>
    <w:p w:rsidR="002C4B7B" w:rsidRPr="00C86632" w:rsidRDefault="002C4B7B" w:rsidP="00BF3CBE">
      <w:pPr>
        <w:jc w:val="center"/>
        <w:rPr>
          <w:szCs w:val="28"/>
        </w:rPr>
      </w:pPr>
    </w:p>
    <w:p w:rsidR="002C4B7B" w:rsidRPr="00C86632" w:rsidRDefault="002C4B7B" w:rsidP="004A7717">
      <w:pPr>
        <w:rPr>
          <w:szCs w:val="28"/>
        </w:rPr>
      </w:pPr>
      <w:r w:rsidRPr="00C86632">
        <w:rPr>
          <w:szCs w:val="28"/>
        </w:rPr>
        <w:t>Напрям підготовки:</w:t>
      </w:r>
      <w:r w:rsidRPr="00C86632">
        <w:rPr>
          <w:szCs w:val="28"/>
        </w:rPr>
        <w:tab/>
        <w:t xml:space="preserve"> 6.030503 «Міжнародна економіка»</w:t>
      </w:r>
    </w:p>
    <w:p w:rsidR="002C4B7B" w:rsidRPr="00C86632" w:rsidRDefault="002C4B7B" w:rsidP="004A7717">
      <w:pPr>
        <w:rPr>
          <w:szCs w:val="28"/>
        </w:rPr>
      </w:pPr>
      <w:r w:rsidRPr="00C86632">
        <w:rPr>
          <w:szCs w:val="28"/>
        </w:rPr>
        <w:t>Спеціальність:</w:t>
      </w:r>
      <w:r w:rsidRPr="00C86632">
        <w:rPr>
          <w:szCs w:val="28"/>
        </w:rPr>
        <w:tab/>
      </w:r>
      <w:r w:rsidRPr="00C86632">
        <w:rPr>
          <w:szCs w:val="28"/>
        </w:rPr>
        <w:tab/>
        <w:t xml:space="preserve"> 7.03050301 «Міжнародна економіка»</w:t>
      </w:r>
    </w:p>
    <w:p w:rsidR="002C4B7B" w:rsidRPr="00C86632" w:rsidRDefault="002C4B7B" w:rsidP="00BF3CBE">
      <w:pPr>
        <w:jc w:val="center"/>
        <w:rPr>
          <w:b/>
          <w:szCs w:val="28"/>
        </w:rPr>
      </w:pPr>
    </w:p>
    <w:p w:rsidR="002C4B7B" w:rsidRPr="00C86632" w:rsidRDefault="002C4B7B" w:rsidP="00BF3CBE">
      <w:pPr>
        <w:jc w:val="center"/>
        <w:rPr>
          <w:b/>
          <w:szCs w:val="28"/>
        </w:rPr>
      </w:pPr>
    </w:p>
    <w:p w:rsidR="002C4B7B" w:rsidRPr="00C86632" w:rsidRDefault="002C4B7B" w:rsidP="00BF3CBE">
      <w:pPr>
        <w:jc w:val="center"/>
        <w:rPr>
          <w:b/>
          <w:szCs w:val="28"/>
        </w:rPr>
      </w:pPr>
    </w:p>
    <w:p w:rsidR="002C4B7B" w:rsidRPr="00C86632" w:rsidRDefault="002C4B7B" w:rsidP="00365472">
      <w:pPr>
        <w:jc w:val="both"/>
        <w:rPr>
          <w:bCs/>
        </w:rPr>
      </w:pPr>
    </w:p>
    <w:p w:rsidR="002C4B7B" w:rsidRPr="00C86632" w:rsidRDefault="002C4B7B" w:rsidP="00365472">
      <w:pPr>
        <w:jc w:val="both"/>
        <w:rPr>
          <w:bCs/>
        </w:rPr>
      </w:pPr>
    </w:p>
    <w:p w:rsidR="002C4B7B" w:rsidRPr="00C86632" w:rsidRDefault="002C4B7B" w:rsidP="00BF3CBE">
      <w:pPr>
        <w:jc w:val="right"/>
        <w:rPr>
          <w:szCs w:val="28"/>
        </w:rPr>
      </w:pPr>
    </w:p>
    <w:p w:rsidR="002C4B7B" w:rsidRPr="00C86632" w:rsidRDefault="002C4B7B" w:rsidP="00BF3CBE">
      <w:pPr>
        <w:jc w:val="right"/>
        <w:rPr>
          <w:szCs w:val="28"/>
        </w:rPr>
      </w:pPr>
    </w:p>
    <w:p w:rsidR="002C4B7B" w:rsidRPr="00C86632" w:rsidRDefault="002C4B7B" w:rsidP="00BF3CBE">
      <w:pPr>
        <w:jc w:val="right"/>
        <w:rPr>
          <w:szCs w:val="28"/>
        </w:rPr>
      </w:pPr>
    </w:p>
    <w:p w:rsidR="002C4B7B" w:rsidRPr="00C86632" w:rsidRDefault="002C4B7B" w:rsidP="00957E58">
      <w:pPr>
        <w:jc w:val="both"/>
        <w:rPr>
          <w:szCs w:val="28"/>
        </w:rPr>
      </w:pPr>
      <w:r w:rsidRPr="00C86632">
        <w:rPr>
          <w:szCs w:val="28"/>
        </w:rPr>
        <w:t>Комплексні контрольні роботи рецензовані випусковою кафедрою міжнародної економіки напряму підготовки 6.030503 «Міжнародна економіка» спеціальності 7.03050301 «Міжнародна економіка», протокол №</w:t>
      </w:r>
      <w:r w:rsidRPr="009960DE">
        <w:rPr>
          <w:szCs w:val="28"/>
        </w:rPr>
        <w:t xml:space="preserve"> </w:t>
      </w:r>
      <w:r w:rsidRPr="009960DE">
        <w:rPr>
          <w:szCs w:val="28"/>
          <w:u w:val="single"/>
        </w:rPr>
        <w:t xml:space="preserve">4 </w:t>
      </w:r>
      <w:r w:rsidRPr="00C86632">
        <w:rPr>
          <w:szCs w:val="28"/>
        </w:rPr>
        <w:t xml:space="preserve"> від  «</w:t>
      </w:r>
      <w:r w:rsidRPr="009960DE">
        <w:rPr>
          <w:szCs w:val="28"/>
          <w:u w:val="single"/>
        </w:rPr>
        <w:t>08</w:t>
      </w:r>
      <w:r w:rsidRPr="00C86632">
        <w:rPr>
          <w:szCs w:val="28"/>
        </w:rPr>
        <w:t>» ___</w:t>
      </w:r>
      <w:r w:rsidRPr="009960DE">
        <w:rPr>
          <w:szCs w:val="28"/>
          <w:u w:val="single"/>
        </w:rPr>
        <w:t>02</w:t>
      </w:r>
      <w:r>
        <w:rPr>
          <w:szCs w:val="28"/>
        </w:rPr>
        <w:t>___ 201</w:t>
      </w:r>
      <w:r w:rsidRPr="009960DE">
        <w:rPr>
          <w:szCs w:val="28"/>
        </w:rPr>
        <w:t>6</w:t>
      </w:r>
      <w:r w:rsidRPr="00C86632">
        <w:rPr>
          <w:szCs w:val="28"/>
        </w:rPr>
        <w:t xml:space="preserve"> р.</w:t>
      </w:r>
    </w:p>
    <w:p w:rsidR="002C4B7B" w:rsidRPr="00C86632" w:rsidRDefault="002C4B7B" w:rsidP="00BF3CBE">
      <w:pPr>
        <w:jc w:val="both"/>
        <w:rPr>
          <w:szCs w:val="28"/>
        </w:rPr>
      </w:pPr>
      <w:r w:rsidRPr="00C86632">
        <w:rPr>
          <w:szCs w:val="28"/>
        </w:rPr>
        <w:t xml:space="preserve">                                                                  </w:t>
      </w:r>
    </w:p>
    <w:p w:rsidR="002C4B7B" w:rsidRPr="00C86632" w:rsidRDefault="002C4B7B" w:rsidP="00BF3CBE">
      <w:pPr>
        <w:jc w:val="both"/>
        <w:rPr>
          <w:szCs w:val="28"/>
        </w:rPr>
      </w:pPr>
    </w:p>
    <w:p w:rsidR="002C4B7B" w:rsidRPr="00C86632" w:rsidRDefault="002C4B7B" w:rsidP="00957E58">
      <w:pPr>
        <w:ind w:firstLine="3402"/>
        <w:jc w:val="right"/>
        <w:rPr>
          <w:bCs/>
        </w:rPr>
      </w:pPr>
      <w:r w:rsidRPr="00C86632">
        <w:rPr>
          <w:bCs/>
        </w:rPr>
        <w:t>Завідувач кафедри _____________</w:t>
      </w:r>
      <w:r w:rsidRPr="00C86632">
        <w:rPr>
          <w:szCs w:val="28"/>
        </w:rPr>
        <w:t xml:space="preserve"> О.Ложачевська</w:t>
      </w:r>
    </w:p>
    <w:p w:rsidR="002C4B7B" w:rsidRPr="00C86632" w:rsidRDefault="002C4B7B" w:rsidP="003B4A86">
      <w:pPr>
        <w:pStyle w:val="Heading1"/>
        <w:rPr>
          <w:szCs w:val="28"/>
        </w:rPr>
      </w:pPr>
      <w:r w:rsidRPr="00C86632">
        <w:rPr>
          <w:szCs w:val="28"/>
        </w:rPr>
        <w:br w:type="page"/>
      </w:r>
    </w:p>
    <w:p w:rsidR="002C4B7B" w:rsidRPr="00C86632" w:rsidRDefault="002C4B7B" w:rsidP="003B4A86">
      <w:pPr>
        <w:pStyle w:val="Heading1"/>
        <w:rPr>
          <w:szCs w:val="28"/>
        </w:rPr>
      </w:pPr>
    </w:p>
    <w:p w:rsidR="002C4B7B" w:rsidRPr="00C86632" w:rsidRDefault="002C4B7B" w:rsidP="003B4A86">
      <w:pPr>
        <w:pStyle w:val="Heading1"/>
        <w:rPr>
          <w:szCs w:val="28"/>
        </w:rPr>
      </w:pPr>
    </w:p>
    <w:p w:rsidR="002C4B7B" w:rsidRPr="00C86632" w:rsidRDefault="002C4B7B" w:rsidP="003B4A86">
      <w:pPr>
        <w:pStyle w:val="Heading1"/>
        <w:rPr>
          <w:szCs w:val="28"/>
        </w:rPr>
      </w:pPr>
    </w:p>
    <w:p w:rsidR="002C4B7B" w:rsidRPr="00C86632" w:rsidRDefault="002C4B7B" w:rsidP="003B4A86">
      <w:pPr>
        <w:pStyle w:val="Heading1"/>
        <w:rPr>
          <w:szCs w:val="28"/>
        </w:rPr>
      </w:pPr>
    </w:p>
    <w:p w:rsidR="002C4B7B" w:rsidRPr="00C86632" w:rsidRDefault="002C4B7B" w:rsidP="003B4A86">
      <w:pPr>
        <w:pStyle w:val="Heading1"/>
        <w:rPr>
          <w:szCs w:val="28"/>
        </w:rPr>
      </w:pPr>
    </w:p>
    <w:p w:rsidR="002C4B7B" w:rsidRPr="00C86632" w:rsidRDefault="002C4B7B" w:rsidP="003B4A86">
      <w:pPr>
        <w:pStyle w:val="Heading1"/>
        <w:rPr>
          <w:szCs w:val="28"/>
        </w:rPr>
      </w:pPr>
    </w:p>
    <w:p w:rsidR="002C4B7B" w:rsidRPr="00C86632" w:rsidRDefault="002C4B7B" w:rsidP="003B4A86"/>
    <w:p w:rsidR="002C4B7B" w:rsidRPr="00C86632" w:rsidRDefault="002C4B7B" w:rsidP="003B4A86"/>
    <w:p w:rsidR="002C4B7B" w:rsidRPr="00C86632" w:rsidRDefault="002C4B7B" w:rsidP="003B4A86">
      <w:pPr>
        <w:pStyle w:val="Heading1"/>
        <w:rPr>
          <w:szCs w:val="28"/>
        </w:rPr>
      </w:pPr>
    </w:p>
    <w:p w:rsidR="002C4B7B" w:rsidRPr="00C86632" w:rsidRDefault="002C4B7B" w:rsidP="003B4A86">
      <w:pPr>
        <w:pStyle w:val="Heading1"/>
        <w:rPr>
          <w:szCs w:val="28"/>
        </w:rPr>
      </w:pPr>
    </w:p>
    <w:p w:rsidR="002C4B7B" w:rsidRPr="00C86632" w:rsidRDefault="002C4B7B" w:rsidP="003B4A86">
      <w:pPr>
        <w:pStyle w:val="Heading1"/>
        <w:rPr>
          <w:szCs w:val="28"/>
        </w:rPr>
      </w:pPr>
    </w:p>
    <w:p w:rsidR="002C4B7B" w:rsidRPr="00C86632" w:rsidRDefault="002C4B7B" w:rsidP="003B4A86">
      <w:pPr>
        <w:pStyle w:val="Heading1"/>
        <w:rPr>
          <w:szCs w:val="28"/>
        </w:rPr>
      </w:pPr>
    </w:p>
    <w:p w:rsidR="002C4B7B" w:rsidRPr="00C86632" w:rsidRDefault="002C4B7B" w:rsidP="003B4A86">
      <w:pPr>
        <w:pStyle w:val="Heading1"/>
        <w:rPr>
          <w:szCs w:val="28"/>
        </w:rPr>
      </w:pPr>
    </w:p>
    <w:p w:rsidR="002C4B7B" w:rsidRPr="00C86632" w:rsidRDefault="002C4B7B" w:rsidP="003B4A86"/>
    <w:p w:rsidR="002C4B7B" w:rsidRPr="00C86632" w:rsidRDefault="002C4B7B" w:rsidP="003B4A86">
      <w:pPr>
        <w:pStyle w:val="Heading1"/>
        <w:rPr>
          <w:szCs w:val="28"/>
        </w:rPr>
      </w:pPr>
    </w:p>
    <w:p w:rsidR="002C4B7B" w:rsidRPr="00C86632" w:rsidRDefault="002C4B7B" w:rsidP="003B4A86">
      <w:pPr>
        <w:pStyle w:val="Heading1"/>
        <w:rPr>
          <w:szCs w:val="28"/>
        </w:rPr>
      </w:pPr>
    </w:p>
    <w:p w:rsidR="002C4B7B" w:rsidRPr="00C86632" w:rsidRDefault="002C4B7B" w:rsidP="003B4A86">
      <w:pPr>
        <w:pStyle w:val="Heading1"/>
        <w:rPr>
          <w:szCs w:val="28"/>
        </w:rPr>
      </w:pPr>
    </w:p>
    <w:p w:rsidR="002C4B7B" w:rsidRPr="00C86632" w:rsidRDefault="002C4B7B" w:rsidP="003B4A86">
      <w:pPr>
        <w:pStyle w:val="Heading1"/>
        <w:rPr>
          <w:b/>
          <w:sz w:val="32"/>
          <w:u w:val="none"/>
        </w:rPr>
      </w:pPr>
      <w:r w:rsidRPr="00C86632">
        <w:rPr>
          <w:b/>
          <w:sz w:val="32"/>
          <w:u w:val="none"/>
        </w:rPr>
        <w:t>НАВЧАЛЬНА ПРОГРАМА</w:t>
      </w:r>
    </w:p>
    <w:p w:rsidR="002C4B7B" w:rsidRPr="00C86632" w:rsidRDefault="002C4B7B" w:rsidP="003B4A86">
      <w:pPr>
        <w:pStyle w:val="Heading1"/>
      </w:pPr>
    </w:p>
    <w:p w:rsidR="002C4B7B" w:rsidRPr="00C86632" w:rsidRDefault="002C4B7B" w:rsidP="003B4A86">
      <w:pPr>
        <w:pStyle w:val="Heading1"/>
      </w:pPr>
      <w:r w:rsidRPr="00C86632">
        <w:t>( копія )</w:t>
      </w:r>
    </w:p>
    <w:p w:rsidR="002C4B7B" w:rsidRPr="00C86632" w:rsidRDefault="002C4B7B" w:rsidP="003B4A86">
      <w:pPr>
        <w:pStyle w:val="Heading1"/>
      </w:pPr>
    </w:p>
    <w:p w:rsidR="002C4B7B" w:rsidRPr="00C86632" w:rsidRDefault="002C4B7B" w:rsidP="003B4A86">
      <w:pPr>
        <w:pStyle w:val="Heading1"/>
      </w:pPr>
    </w:p>
    <w:p w:rsidR="002C4B7B" w:rsidRPr="00C86632" w:rsidRDefault="002C4B7B" w:rsidP="00957E58">
      <w:pPr>
        <w:jc w:val="right"/>
        <w:rPr>
          <w:bCs/>
        </w:rPr>
      </w:pPr>
      <w:r w:rsidRPr="00C86632">
        <w:rPr>
          <w:szCs w:val="28"/>
        </w:rPr>
        <w:br w:type="page"/>
      </w:r>
      <w:r w:rsidRPr="00C86632">
        <w:rPr>
          <w:bCs/>
        </w:rPr>
        <w:t>(Ф 03.02-86)</w:t>
      </w:r>
    </w:p>
    <w:p w:rsidR="002C4B7B" w:rsidRPr="00C86632" w:rsidRDefault="002C4B7B" w:rsidP="00BF3CBE">
      <w:pPr>
        <w:jc w:val="right"/>
        <w:rPr>
          <w:bCs/>
        </w:rPr>
      </w:pPr>
    </w:p>
    <w:p w:rsidR="002C4B7B" w:rsidRPr="00C86632" w:rsidRDefault="002C4B7B" w:rsidP="00986D7C">
      <w:pPr>
        <w:spacing w:line="360" w:lineRule="auto"/>
        <w:jc w:val="center"/>
        <w:rPr>
          <w:b/>
          <w:szCs w:val="28"/>
        </w:rPr>
      </w:pPr>
      <w:r w:rsidRPr="00C86632">
        <w:rPr>
          <w:b/>
          <w:szCs w:val="28"/>
        </w:rPr>
        <w:t>РЕЦЕНЗІЯ</w:t>
      </w:r>
    </w:p>
    <w:p w:rsidR="002C4B7B" w:rsidRPr="00C86632" w:rsidRDefault="002C4B7B" w:rsidP="00986D7C">
      <w:pPr>
        <w:spacing w:line="360" w:lineRule="auto"/>
        <w:ind w:left="567" w:right="566"/>
        <w:jc w:val="center"/>
        <w:rPr>
          <w:b/>
          <w:szCs w:val="28"/>
        </w:rPr>
      </w:pPr>
      <w:r w:rsidRPr="00C86632">
        <w:rPr>
          <w:b/>
          <w:szCs w:val="28"/>
        </w:rPr>
        <w:t>на пакет комплексних контрольних робіт</w:t>
      </w:r>
    </w:p>
    <w:p w:rsidR="002C4B7B" w:rsidRPr="00C86632" w:rsidRDefault="002C4B7B" w:rsidP="00986D7C">
      <w:pPr>
        <w:spacing w:line="360" w:lineRule="auto"/>
        <w:jc w:val="center"/>
        <w:rPr>
          <w:b/>
          <w:szCs w:val="28"/>
        </w:rPr>
      </w:pPr>
      <w:r w:rsidRPr="00C86632">
        <w:rPr>
          <w:b/>
          <w:szCs w:val="28"/>
        </w:rPr>
        <w:t>з навчальної дисципліни</w:t>
      </w:r>
    </w:p>
    <w:p w:rsidR="002C4B7B" w:rsidRPr="00C86632" w:rsidRDefault="002C4B7B" w:rsidP="00986D7C">
      <w:pPr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t xml:space="preserve"> «Міжнародний інноваційний менеджмент</w:t>
      </w:r>
      <w:r w:rsidRPr="00C86632">
        <w:rPr>
          <w:b/>
          <w:szCs w:val="28"/>
        </w:rPr>
        <w:t>»</w:t>
      </w:r>
    </w:p>
    <w:p w:rsidR="002C4B7B" w:rsidRPr="00C86632" w:rsidRDefault="002C4B7B" w:rsidP="00986D7C">
      <w:pPr>
        <w:spacing w:line="360" w:lineRule="auto"/>
        <w:jc w:val="center"/>
        <w:rPr>
          <w:b/>
          <w:szCs w:val="28"/>
        </w:rPr>
      </w:pPr>
      <w:r w:rsidRPr="00C86632">
        <w:rPr>
          <w:b/>
          <w:szCs w:val="28"/>
        </w:rPr>
        <w:t>напрям підготовки 6.030503 «Міжнародна економіка»</w:t>
      </w:r>
    </w:p>
    <w:p w:rsidR="002C4B7B" w:rsidRPr="00C86632" w:rsidRDefault="002C4B7B" w:rsidP="00986D7C">
      <w:pPr>
        <w:spacing w:line="360" w:lineRule="auto"/>
        <w:jc w:val="center"/>
        <w:rPr>
          <w:b/>
          <w:szCs w:val="28"/>
        </w:rPr>
      </w:pPr>
      <w:r w:rsidRPr="00C86632">
        <w:rPr>
          <w:b/>
          <w:szCs w:val="28"/>
        </w:rPr>
        <w:t>спеціальність 7.03050301 «Міжнародна економіка»</w:t>
      </w:r>
    </w:p>
    <w:p w:rsidR="002C4B7B" w:rsidRPr="00C86632" w:rsidRDefault="002C4B7B" w:rsidP="00986D7C">
      <w:pPr>
        <w:spacing w:line="360" w:lineRule="auto"/>
        <w:ind w:left="567" w:right="566"/>
        <w:jc w:val="both"/>
        <w:rPr>
          <w:b/>
          <w:szCs w:val="28"/>
        </w:rPr>
      </w:pPr>
    </w:p>
    <w:p w:rsidR="002C4B7B" w:rsidRPr="00C86632" w:rsidRDefault="002C4B7B" w:rsidP="00986D7C">
      <w:pPr>
        <w:spacing w:line="360" w:lineRule="auto"/>
        <w:ind w:left="567" w:right="566"/>
        <w:jc w:val="both"/>
        <w:rPr>
          <w:b/>
          <w:szCs w:val="28"/>
        </w:rPr>
      </w:pPr>
    </w:p>
    <w:p w:rsidR="002C4B7B" w:rsidRPr="00C86632" w:rsidRDefault="002C4B7B" w:rsidP="004A7717">
      <w:pPr>
        <w:spacing w:line="360" w:lineRule="auto"/>
        <w:ind w:firstLine="709"/>
        <w:jc w:val="both"/>
        <w:rPr>
          <w:b/>
          <w:szCs w:val="28"/>
        </w:rPr>
      </w:pPr>
      <w:r w:rsidRPr="00C86632">
        <w:rPr>
          <w:szCs w:val="28"/>
        </w:rPr>
        <w:t>Розроблений пакет комплексних контрольних робіт з дисципліни «</w:t>
      </w:r>
      <w:r>
        <w:rPr>
          <w:sz w:val="27"/>
          <w:szCs w:val="27"/>
        </w:rPr>
        <w:t>Міжнародний інноваційний менеджмент</w:t>
      </w:r>
      <w:r w:rsidRPr="00C86632">
        <w:rPr>
          <w:szCs w:val="28"/>
        </w:rPr>
        <w:t>» складено у відповідності до навчальної програми з дисципліни, містить 30 варіантів практично рівнозначних за складністю робіт та дозволяє перевірити весь комплекс знань та умінь, які вимагає навчальна програма курсу.</w:t>
      </w:r>
    </w:p>
    <w:p w:rsidR="002C4B7B" w:rsidRPr="00C86632" w:rsidRDefault="002C4B7B" w:rsidP="004A7717">
      <w:pPr>
        <w:spacing w:line="360" w:lineRule="auto"/>
        <w:ind w:firstLine="709"/>
        <w:jc w:val="both"/>
        <w:rPr>
          <w:szCs w:val="28"/>
        </w:rPr>
      </w:pPr>
      <w:r w:rsidRPr="00C86632">
        <w:rPr>
          <w:szCs w:val="28"/>
        </w:rPr>
        <w:t>К</w:t>
      </w:r>
      <w:r>
        <w:rPr>
          <w:szCs w:val="28"/>
        </w:rPr>
        <w:t>ожний варіант складається з трьох</w:t>
      </w:r>
      <w:r w:rsidRPr="00C86632">
        <w:rPr>
          <w:szCs w:val="28"/>
        </w:rPr>
        <w:t xml:space="preserve"> завдань, які в повній мірі визначають рівень підготовки.</w:t>
      </w:r>
      <w:r w:rsidRPr="00C86632">
        <w:rPr>
          <w:color w:val="000000"/>
          <w:spacing w:val="2"/>
        </w:rPr>
        <w:t xml:space="preserve"> </w:t>
      </w:r>
      <w:r w:rsidRPr="00C86632">
        <w:rPr>
          <w:szCs w:val="28"/>
        </w:rPr>
        <w:t xml:space="preserve">Аналіз питань свідчить про те, що вони відповідають вимогам до ККР. Критерії оцінки виконання завдань поєднано з методичним обґрунтуванням. </w:t>
      </w:r>
    </w:p>
    <w:p w:rsidR="002C4B7B" w:rsidRPr="00C86632" w:rsidRDefault="002C4B7B" w:rsidP="004A7717">
      <w:pPr>
        <w:spacing w:line="360" w:lineRule="auto"/>
        <w:ind w:firstLine="709"/>
        <w:jc w:val="both"/>
        <w:rPr>
          <w:szCs w:val="28"/>
        </w:rPr>
      </w:pPr>
      <w:r w:rsidRPr="00C86632">
        <w:rPr>
          <w:szCs w:val="28"/>
        </w:rPr>
        <w:t>У цілому контрольні комплексні роботи розроблені на достатньому методичному рівні і відповідають вимогам Міністерства освіти і науки України.</w:t>
      </w:r>
    </w:p>
    <w:p w:rsidR="002C4B7B" w:rsidRPr="00C86632" w:rsidRDefault="002C4B7B" w:rsidP="00C17A18">
      <w:pPr>
        <w:pStyle w:val="Title"/>
        <w:spacing w:line="360" w:lineRule="auto"/>
        <w:ind w:firstLine="709"/>
        <w:jc w:val="both"/>
        <w:rPr>
          <w:szCs w:val="28"/>
        </w:rPr>
      </w:pPr>
      <w:r w:rsidRPr="00C86632">
        <w:rPr>
          <w:szCs w:val="28"/>
        </w:rPr>
        <w:t>Представлений пакет ККР може бути рекомендований для перевірки знань та сформованих навичок з дисципліни «</w:t>
      </w:r>
      <w:r>
        <w:rPr>
          <w:sz w:val="27"/>
          <w:szCs w:val="27"/>
        </w:rPr>
        <w:t>Міжнародний інноваційний менеджмент</w:t>
      </w:r>
      <w:r w:rsidRPr="00C86632">
        <w:rPr>
          <w:szCs w:val="28"/>
        </w:rPr>
        <w:t>» у студентів напряму підготовки 6.030503 «Міжнародна економіка» спеціальності 7.03050301 «Міжнародна економіка».</w:t>
      </w:r>
    </w:p>
    <w:p w:rsidR="002C4B7B" w:rsidRPr="00C86632" w:rsidRDefault="002C4B7B" w:rsidP="00A56B77">
      <w:pPr>
        <w:rPr>
          <w:szCs w:val="28"/>
        </w:rPr>
      </w:pPr>
    </w:p>
    <w:p w:rsidR="002C4B7B" w:rsidRPr="00C86632" w:rsidRDefault="002C4B7B" w:rsidP="00A56B77"/>
    <w:p w:rsidR="002C4B7B" w:rsidRPr="00C86632" w:rsidRDefault="002C4B7B" w:rsidP="00A56B77"/>
    <w:p w:rsidR="002C4B7B" w:rsidRPr="00C86632" w:rsidRDefault="002C4B7B" w:rsidP="00A56B77"/>
    <w:p w:rsidR="002C4B7B" w:rsidRPr="00C86632" w:rsidRDefault="002C4B7B" w:rsidP="00A56B77"/>
    <w:p w:rsidR="002C4B7B" w:rsidRPr="00C86632" w:rsidRDefault="002C4B7B" w:rsidP="00E67A99">
      <w:pPr>
        <w:spacing w:line="360" w:lineRule="auto"/>
        <w:jc w:val="both"/>
        <w:rPr>
          <w:szCs w:val="28"/>
        </w:rPr>
      </w:pPr>
      <w:r w:rsidRPr="00C86632">
        <w:rPr>
          <w:szCs w:val="28"/>
        </w:rPr>
        <w:t>Завідувач кафедри</w:t>
      </w:r>
      <w:r w:rsidRPr="00C86632">
        <w:rPr>
          <w:szCs w:val="28"/>
        </w:rPr>
        <w:tab/>
      </w:r>
      <w:r w:rsidRPr="00C86632">
        <w:rPr>
          <w:szCs w:val="28"/>
        </w:rPr>
        <w:tab/>
      </w:r>
      <w:r w:rsidRPr="00C86632">
        <w:rPr>
          <w:szCs w:val="28"/>
        </w:rPr>
        <w:tab/>
      </w:r>
      <w:r w:rsidRPr="00C86632">
        <w:rPr>
          <w:szCs w:val="28"/>
        </w:rPr>
        <w:tab/>
        <w:t>__________________ О.Ложачевська</w:t>
      </w:r>
    </w:p>
    <w:p w:rsidR="002C4B7B" w:rsidRPr="00C86632" w:rsidRDefault="002C4B7B" w:rsidP="00E67A99">
      <w:pPr>
        <w:spacing w:line="360" w:lineRule="auto"/>
        <w:jc w:val="both"/>
        <w:rPr>
          <w:szCs w:val="28"/>
        </w:rPr>
      </w:pPr>
      <w:r w:rsidRPr="00C86632">
        <w:rPr>
          <w:szCs w:val="28"/>
        </w:rPr>
        <w:t xml:space="preserve">міжнародної економіки </w:t>
      </w:r>
      <w:r w:rsidRPr="00C86632">
        <w:rPr>
          <w:szCs w:val="28"/>
        </w:rPr>
        <w:tab/>
      </w:r>
      <w:r w:rsidRPr="00C86632">
        <w:rPr>
          <w:szCs w:val="28"/>
        </w:rPr>
        <w:tab/>
      </w:r>
      <w:r w:rsidRPr="00C86632">
        <w:rPr>
          <w:szCs w:val="28"/>
        </w:rPr>
        <w:tab/>
        <w:t>«</w:t>
      </w:r>
      <w:r w:rsidRPr="00EE09EF">
        <w:rPr>
          <w:szCs w:val="28"/>
          <w:u w:val="single"/>
        </w:rPr>
        <w:t>08</w:t>
      </w:r>
      <w:r w:rsidRPr="00C86632">
        <w:rPr>
          <w:szCs w:val="28"/>
        </w:rPr>
        <w:t>» ___</w:t>
      </w:r>
      <w:r w:rsidRPr="00EE09EF">
        <w:rPr>
          <w:szCs w:val="28"/>
          <w:u w:val="single"/>
        </w:rPr>
        <w:t>02</w:t>
      </w:r>
      <w:r>
        <w:rPr>
          <w:szCs w:val="28"/>
        </w:rPr>
        <w:t>___  201</w:t>
      </w:r>
      <w:r w:rsidRPr="00EE09EF">
        <w:rPr>
          <w:szCs w:val="28"/>
        </w:rPr>
        <w:t>6</w:t>
      </w:r>
      <w:r w:rsidRPr="00C86632">
        <w:rPr>
          <w:szCs w:val="28"/>
        </w:rPr>
        <w:t xml:space="preserve"> р.</w:t>
      </w:r>
    </w:p>
    <w:p w:rsidR="002C4B7B" w:rsidRPr="00C86632" w:rsidRDefault="002C4B7B" w:rsidP="00BF3CBE"/>
    <w:p w:rsidR="002C4B7B" w:rsidRPr="00C86632" w:rsidRDefault="002C4B7B" w:rsidP="00BF3CBE">
      <w:pPr>
        <w:sectPr w:rsidR="002C4B7B" w:rsidRPr="00C86632" w:rsidSect="00BF3CBE">
          <w:footerReference w:type="even" r:id="rId9"/>
          <w:footerReference w:type="default" r:id="rId10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2C4B7B" w:rsidRPr="00C86632" w:rsidRDefault="002C4B7B" w:rsidP="00BF3CBE"/>
    <w:p w:rsidR="002C4B7B" w:rsidRPr="00C86632" w:rsidRDefault="002C4B7B" w:rsidP="00BF3CBE">
      <w:pPr>
        <w:sectPr w:rsidR="002C4B7B" w:rsidRPr="00C86632" w:rsidSect="0029107F">
          <w:type w:val="continuous"/>
          <w:pgSz w:w="11906" w:h="16838"/>
          <w:pgMar w:top="567" w:right="567" w:bottom="567" w:left="1134" w:header="709" w:footer="709" w:gutter="0"/>
          <w:cols w:num="2" w:space="281"/>
          <w:docGrid w:linePitch="360"/>
        </w:sectPr>
      </w:pPr>
    </w:p>
    <w:p w:rsidR="002C4B7B" w:rsidRPr="00C86632" w:rsidRDefault="002C4B7B" w:rsidP="005D2A07">
      <w:pPr>
        <w:spacing w:line="360" w:lineRule="auto"/>
        <w:jc w:val="right"/>
        <w:rPr>
          <w:szCs w:val="28"/>
        </w:rPr>
      </w:pPr>
      <w:r w:rsidRPr="00C86632">
        <w:rPr>
          <w:szCs w:val="28"/>
        </w:rPr>
        <w:t>(Ф 03.02-85)</w:t>
      </w:r>
    </w:p>
    <w:p w:rsidR="002C4B7B" w:rsidRPr="00C86632" w:rsidRDefault="002C4B7B" w:rsidP="005D2A07">
      <w:pPr>
        <w:spacing w:line="360" w:lineRule="auto"/>
        <w:jc w:val="center"/>
        <w:rPr>
          <w:b/>
          <w:szCs w:val="28"/>
        </w:rPr>
      </w:pPr>
    </w:p>
    <w:p w:rsidR="002C4B7B" w:rsidRPr="00C86632" w:rsidRDefault="002C4B7B" w:rsidP="005D2A07">
      <w:pPr>
        <w:spacing w:line="360" w:lineRule="auto"/>
        <w:jc w:val="center"/>
        <w:rPr>
          <w:b/>
          <w:szCs w:val="28"/>
        </w:rPr>
      </w:pPr>
      <w:r w:rsidRPr="00C86632">
        <w:rPr>
          <w:b/>
          <w:szCs w:val="28"/>
        </w:rPr>
        <w:t>Список розробників пакету комплексних контрольних робіт (ККР)</w:t>
      </w:r>
    </w:p>
    <w:p w:rsidR="002C4B7B" w:rsidRPr="00C86632" w:rsidRDefault="002C4B7B" w:rsidP="005D2A07">
      <w:pPr>
        <w:spacing w:line="360" w:lineRule="auto"/>
        <w:jc w:val="center"/>
        <w:rPr>
          <w:b/>
          <w:szCs w:val="28"/>
        </w:rPr>
      </w:pPr>
    </w:p>
    <w:p w:rsidR="002C4B7B" w:rsidRPr="00C86632" w:rsidRDefault="002C4B7B" w:rsidP="005D2A07">
      <w:pPr>
        <w:spacing w:line="360" w:lineRule="auto"/>
        <w:jc w:val="both"/>
        <w:rPr>
          <w:szCs w:val="28"/>
        </w:rPr>
      </w:pPr>
      <w:r w:rsidRPr="00C86632">
        <w:rPr>
          <w:szCs w:val="28"/>
        </w:rPr>
        <w:t>Пакет ККР з дисципліни «</w:t>
      </w:r>
      <w:r>
        <w:rPr>
          <w:szCs w:val="28"/>
        </w:rPr>
        <w:t>Міжнародний інноваційний менеджмент</w:t>
      </w:r>
      <w:r w:rsidRPr="00C86632">
        <w:rPr>
          <w:szCs w:val="28"/>
        </w:rPr>
        <w:t>» для студентів напряму підготовки 6.030503 «Міжнародна економіка» спеціальності 7.03050301 «Міжнародна економіка» розробили:</w:t>
      </w:r>
    </w:p>
    <w:p w:rsidR="002C4B7B" w:rsidRPr="00C86632" w:rsidRDefault="002C4B7B" w:rsidP="005D2A07">
      <w:pPr>
        <w:spacing w:line="360" w:lineRule="auto"/>
        <w:jc w:val="both"/>
        <w:rPr>
          <w:szCs w:val="28"/>
        </w:rPr>
      </w:pPr>
    </w:p>
    <w:p w:rsidR="002C4B7B" w:rsidRPr="00C86632" w:rsidRDefault="002C4B7B" w:rsidP="005D2A07">
      <w:pPr>
        <w:spacing w:line="360" w:lineRule="auto"/>
        <w:jc w:val="both"/>
        <w:rPr>
          <w:szCs w:val="28"/>
        </w:rPr>
      </w:pPr>
      <w:r>
        <w:rPr>
          <w:szCs w:val="28"/>
          <w:u w:val="single"/>
        </w:rPr>
        <w:t>Дяченко Т.О.    к.е.н., доцент</w:t>
      </w:r>
      <w:r w:rsidRPr="00C86632">
        <w:rPr>
          <w:szCs w:val="28"/>
          <w:u w:val="single"/>
        </w:rPr>
        <w:t xml:space="preserve">       –  </w:t>
      </w:r>
      <w:r>
        <w:rPr>
          <w:szCs w:val="28"/>
          <w:u w:val="single"/>
        </w:rPr>
        <w:t xml:space="preserve">     </w:t>
      </w:r>
      <w:r w:rsidRPr="00C86632">
        <w:rPr>
          <w:szCs w:val="28"/>
          <w:u w:val="single"/>
        </w:rPr>
        <w:t xml:space="preserve"> 1-30</w:t>
      </w:r>
      <w:r>
        <w:rPr>
          <w:szCs w:val="28"/>
          <w:u w:val="single"/>
        </w:rPr>
        <w:t xml:space="preserve">  </w:t>
      </w:r>
      <w:r w:rsidRPr="00C86632">
        <w:rPr>
          <w:szCs w:val="28"/>
        </w:rPr>
        <w:t xml:space="preserve"> ___________________</w:t>
      </w:r>
    </w:p>
    <w:p w:rsidR="002C4B7B" w:rsidRPr="00C86632" w:rsidRDefault="002C4B7B" w:rsidP="005D2A07">
      <w:pPr>
        <w:spacing w:line="360" w:lineRule="auto"/>
        <w:jc w:val="both"/>
        <w:rPr>
          <w:szCs w:val="28"/>
          <w:vertAlign w:val="superscript"/>
        </w:rPr>
      </w:pPr>
      <w:r w:rsidRPr="00C86632">
        <w:rPr>
          <w:szCs w:val="28"/>
          <w:vertAlign w:val="superscript"/>
        </w:rPr>
        <w:t xml:space="preserve">(прізвище, ініціали, посада, вчений ступінь, звання)           (№ варіанту)               </w:t>
      </w:r>
      <w:r>
        <w:rPr>
          <w:szCs w:val="28"/>
          <w:vertAlign w:val="superscript"/>
        </w:rPr>
        <w:t xml:space="preserve">     </w:t>
      </w:r>
      <w:r w:rsidRPr="00C86632">
        <w:rPr>
          <w:szCs w:val="28"/>
          <w:vertAlign w:val="superscript"/>
        </w:rPr>
        <w:t>(підпис)</w:t>
      </w:r>
    </w:p>
    <w:p w:rsidR="002C4B7B" w:rsidRPr="00C86632" w:rsidRDefault="002C4B7B" w:rsidP="005D2A07">
      <w:pPr>
        <w:jc w:val="center"/>
        <w:rPr>
          <w:b/>
          <w:szCs w:val="28"/>
        </w:rPr>
      </w:pPr>
    </w:p>
    <w:p w:rsidR="002C4B7B" w:rsidRPr="00C86632" w:rsidRDefault="002C4B7B" w:rsidP="005D2A07">
      <w:pPr>
        <w:spacing w:line="360" w:lineRule="auto"/>
        <w:jc w:val="both"/>
        <w:rPr>
          <w:szCs w:val="28"/>
        </w:rPr>
      </w:pPr>
      <w:r>
        <w:rPr>
          <w:szCs w:val="28"/>
          <w:u w:val="single"/>
        </w:rPr>
        <w:t>Полоус О.В.</w:t>
      </w:r>
      <w:r w:rsidRPr="00C86632">
        <w:rPr>
          <w:szCs w:val="28"/>
          <w:u w:val="single"/>
        </w:rPr>
        <w:t xml:space="preserve">    асистент</w:t>
      </w:r>
      <w:r>
        <w:rPr>
          <w:szCs w:val="28"/>
          <w:u w:val="single"/>
        </w:rPr>
        <w:t xml:space="preserve">, к.е.н.             </w:t>
      </w:r>
      <w:r w:rsidRPr="00C86632">
        <w:rPr>
          <w:szCs w:val="28"/>
          <w:u w:val="single"/>
        </w:rPr>
        <w:t xml:space="preserve">              – 1-30</w:t>
      </w:r>
      <w:r w:rsidRPr="00C86632">
        <w:rPr>
          <w:szCs w:val="28"/>
        </w:rPr>
        <w:t xml:space="preserve"> __________________</w:t>
      </w:r>
    </w:p>
    <w:p w:rsidR="002C4B7B" w:rsidRPr="00C86632" w:rsidRDefault="002C4B7B" w:rsidP="005D2A07">
      <w:pPr>
        <w:spacing w:line="360" w:lineRule="auto"/>
        <w:jc w:val="both"/>
        <w:rPr>
          <w:szCs w:val="28"/>
          <w:vertAlign w:val="superscript"/>
        </w:rPr>
      </w:pPr>
      <w:r w:rsidRPr="00C86632">
        <w:rPr>
          <w:szCs w:val="28"/>
          <w:vertAlign w:val="superscript"/>
        </w:rPr>
        <w:t xml:space="preserve">(прізвище, ініціали, посада, вчений ступінь, звання)           </w:t>
      </w:r>
      <w:r>
        <w:rPr>
          <w:szCs w:val="28"/>
          <w:vertAlign w:val="superscript"/>
        </w:rPr>
        <w:t xml:space="preserve">                </w:t>
      </w:r>
      <w:r w:rsidRPr="00C86632">
        <w:rPr>
          <w:szCs w:val="28"/>
          <w:vertAlign w:val="superscript"/>
        </w:rPr>
        <w:t xml:space="preserve">(№ варіанту)             </w:t>
      </w:r>
      <w:r>
        <w:rPr>
          <w:szCs w:val="28"/>
          <w:vertAlign w:val="superscript"/>
        </w:rPr>
        <w:t xml:space="preserve">         </w:t>
      </w:r>
      <w:r w:rsidRPr="00C86632">
        <w:rPr>
          <w:szCs w:val="28"/>
          <w:vertAlign w:val="superscript"/>
        </w:rPr>
        <w:t xml:space="preserve">  (підпис)</w:t>
      </w:r>
    </w:p>
    <w:p w:rsidR="002C4B7B" w:rsidRPr="00C86632" w:rsidRDefault="002C4B7B" w:rsidP="005D2A07">
      <w:pPr>
        <w:rPr>
          <w:szCs w:val="28"/>
        </w:rPr>
      </w:pPr>
    </w:p>
    <w:p w:rsidR="002C4B7B" w:rsidRPr="00C86632" w:rsidRDefault="002C4B7B" w:rsidP="005D2A07">
      <w:pPr>
        <w:rPr>
          <w:szCs w:val="28"/>
        </w:rPr>
      </w:pPr>
    </w:p>
    <w:p w:rsidR="002C4B7B" w:rsidRPr="00C86632" w:rsidRDefault="002C4B7B" w:rsidP="00E67A99">
      <w:pPr>
        <w:jc w:val="both"/>
        <w:rPr>
          <w:szCs w:val="28"/>
        </w:rPr>
      </w:pPr>
      <w:r w:rsidRPr="00C86632">
        <w:rPr>
          <w:szCs w:val="28"/>
        </w:rPr>
        <w:t>Пакет ККР схвалено на засіданні кафедри міжнародної економіки, протокол                        №</w:t>
      </w:r>
      <w:r>
        <w:rPr>
          <w:szCs w:val="28"/>
          <w:lang w:val="ru-RU"/>
        </w:rPr>
        <w:t xml:space="preserve"> </w:t>
      </w:r>
      <w:r>
        <w:rPr>
          <w:szCs w:val="28"/>
          <w:u w:val="single"/>
          <w:lang w:val="ru-RU"/>
        </w:rPr>
        <w:t xml:space="preserve">4 </w:t>
      </w:r>
      <w:r w:rsidRPr="00C86632">
        <w:rPr>
          <w:szCs w:val="28"/>
        </w:rPr>
        <w:t xml:space="preserve"> від  «</w:t>
      </w:r>
      <w:r>
        <w:rPr>
          <w:szCs w:val="28"/>
          <w:u w:val="single"/>
          <w:lang w:val="ru-RU"/>
        </w:rPr>
        <w:t>08</w:t>
      </w:r>
      <w:r>
        <w:rPr>
          <w:szCs w:val="28"/>
        </w:rPr>
        <w:t>» ___</w:t>
      </w:r>
      <w:r w:rsidRPr="006A21C2">
        <w:rPr>
          <w:szCs w:val="28"/>
          <w:u w:val="single"/>
          <w:lang w:val="ru-RU"/>
        </w:rPr>
        <w:t>02</w:t>
      </w:r>
      <w:r>
        <w:rPr>
          <w:szCs w:val="28"/>
        </w:rPr>
        <w:t>___ 201</w:t>
      </w:r>
      <w:r>
        <w:rPr>
          <w:szCs w:val="28"/>
          <w:lang w:val="ru-RU"/>
        </w:rPr>
        <w:t>6</w:t>
      </w:r>
      <w:r w:rsidRPr="00C86632">
        <w:rPr>
          <w:szCs w:val="28"/>
        </w:rPr>
        <w:t xml:space="preserve"> р.</w:t>
      </w:r>
    </w:p>
    <w:p w:rsidR="002C4B7B" w:rsidRPr="00C86632" w:rsidRDefault="002C4B7B" w:rsidP="00E67A99">
      <w:pPr>
        <w:ind w:firstLine="567"/>
        <w:jc w:val="both"/>
        <w:rPr>
          <w:szCs w:val="28"/>
        </w:rPr>
      </w:pPr>
    </w:p>
    <w:p w:rsidR="002C4B7B" w:rsidRPr="00C86632" w:rsidRDefault="002C4B7B" w:rsidP="00E67A99">
      <w:pPr>
        <w:ind w:firstLine="567"/>
        <w:jc w:val="both"/>
        <w:rPr>
          <w:szCs w:val="28"/>
        </w:rPr>
      </w:pPr>
    </w:p>
    <w:p w:rsidR="002C4B7B" w:rsidRPr="00C86632" w:rsidRDefault="002C4B7B" w:rsidP="00E67A99">
      <w:pPr>
        <w:pStyle w:val="BodyTextIndent"/>
        <w:tabs>
          <w:tab w:val="left" w:pos="3969"/>
          <w:tab w:val="left" w:pos="7088"/>
        </w:tabs>
        <w:ind w:left="0"/>
        <w:rPr>
          <w:szCs w:val="28"/>
        </w:rPr>
      </w:pPr>
      <w:r w:rsidRPr="00C86632">
        <w:rPr>
          <w:szCs w:val="28"/>
        </w:rPr>
        <w:t>Завідувач кафедр</w:t>
      </w:r>
      <w:bookmarkStart w:id="0" w:name="_Toc222220176"/>
      <w:bookmarkStart w:id="1" w:name="_Toc222220306"/>
      <w:r w:rsidRPr="00C86632">
        <w:rPr>
          <w:szCs w:val="28"/>
        </w:rPr>
        <w:t>и ________________________О.Ложачевська</w:t>
      </w:r>
      <w:bookmarkEnd w:id="0"/>
      <w:bookmarkEnd w:id="1"/>
    </w:p>
    <w:p w:rsidR="002C4B7B" w:rsidRPr="00C86632" w:rsidRDefault="002C4B7B" w:rsidP="00BF3CBE">
      <w:pPr>
        <w:rPr>
          <w:szCs w:val="28"/>
        </w:rPr>
      </w:pPr>
    </w:p>
    <w:p w:rsidR="002C4B7B" w:rsidRPr="00C86632" w:rsidRDefault="002C4B7B" w:rsidP="00210463">
      <w:pPr>
        <w:jc w:val="right"/>
      </w:pPr>
      <w:r w:rsidRPr="00C86632">
        <w:br w:type="page"/>
        <w:t>(Ф 03.02-87)</w:t>
      </w:r>
    </w:p>
    <w:p w:rsidR="002C4B7B" w:rsidRPr="00C86632" w:rsidRDefault="002C4B7B" w:rsidP="00210463">
      <w:pPr>
        <w:jc w:val="center"/>
        <w:rPr>
          <w:b/>
          <w:szCs w:val="28"/>
        </w:rPr>
      </w:pPr>
      <w:r w:rsidRPr="00C86632">
        <w:rPr>
          <w:b/>
          <w:szCs w:val="28"/>
        </w:rPr>
        <w:t xml:space="preserve">КРИТЕРІЇ ОЦІНКИ </w:t>
      </w:r>
    </w:p>
    <w:p w:rsidR="002C4B7B" w:rsidRPr="00C86632" w:rsidRDefault="002C4B7B" w:rsidP="00210463">
      <w:pPr>
        <w:jc w:val="center"/>
        <w:rPr>
          <w:b/>
          <w:szCs w:val="28"/>
        </w:rPr>
      </w:pPr>
      <w:r w:rsidRPr="00C86632">
        <w:rPr>
          <w:b/>
          <w:szCs w:val="28"/>
        </w:rPr>
        <w:t>виконання завдань комплексної контрольної роботи</w:t>
      </w:r>
    </w:p>
    <w:p w:rsidR="002C4B7B" w:rsidRPr="00C86632" w:rsidRDefault="002C4B7B" w:rsidP="00210463">
      <w:pPr>
        <w:jc w:val="center"/>
        <w:rPr>
          <w:szCs w:val="28"/>
        </w:rPr>
      </w:pPr>
      <w:r w:rsidRPr="00C86632">
        <w:rPr>
          <w:b/>
          <w:szCs w:val="28"/>
        </w:rPr>
        <w:t>з дисципліни «</w:t>
      </w:r>
      <w:r>
        <w:rPr>
          <w:b/>
          <w:szCs w:val="28"/>
        </w:rPr>
        <w:t>Міжнародний інноваційний менеджмент</w:t>
      </w:r>
      <w:r w:rsidRPr="00C86632">
        <w:rPr>
          <w:b/>
          <w:szCs w:val="28"/>
        </w:rPr>
        <w:t>»</w:t>
      </w:r>
    </w:p>
    <w:p w:rsidR="002C4B7B" w:rsidRPr="00C86632" w:rsidRDefault="002C4B7B" w:rsidP="00210463">
      <w:pPr>
        <w:jc w:val="both"/>
        <w:rPr>
          <w:sz w:val="16"/>
          <w:szCs w:val="16"/>
        </w:rPr>
      </w:pPr>
    </w:p>
    <w:p w:rsidR="002C4B7B" w:rsidRPr="00C86632" w:rsidRDefault="002C4B7B" w:rsidP="00210463">
      <w:pPr>
        <w:ind w:firstLine="720"/>
        <w:jc w:val="both"/>
        <w:rPr>
          <w:szCs w:val="28"/>
        </w:rPr>
      </w:pPr>
      <w:r w:rsidRPr="00C86632">
        <w:rPr>
          <w:szCs w:val="28"/>
        </w:rPr>
        <w:t>Оцінка якості знань та вмінь студентів з виконання комплексної контрольної роботи фахової підготовки випускників за виконання завдань комплексної контрольної роботи з дисци</w:t>
      </w:r>
      <w:r>
        <w:rPr>
          <w:szCs w:val="28"/>
        </w:rPr>
        <w:t>пліни «Міжнародний інноваційний менеджмент</w:t>
      </w:r>
      <w:r w:rsidRPr="00C86632">
        <w:rPr>
          <w:szCs w:val="28"/>
        </w:rPr>
        <w:t>» здійснюється за 12-</w:t>
      </w:r>
      <w:r>
        <w:rPr>
          <w:szCs w:val="28"/>
        </w:rPr>
        <w:t>бальною шкалою</w:t>
      </w:r>
      <w:r w:rsidRPr="00C86632">
        <w:rPr>
          <w:szCs w:val="28"/>
        </w:rPr>
        <w:t xml:space="preserve"> (табл. 1).</w:t>
      </w:r>
    </w:p>
    <w:p w:rsidR="002C4B7B" w:rsidRPr="00C86632" w:rsidRDefault="002C4B7B" w:rsidP="00C17A18">
      <w:pPr>
        <w:jc w:val="both"/>
        <w:rPr>
          <w:sz w:val="16"/>
          <w:szCs w:val="16"/>
        </w:rPr>
      </w:pPr>
    </w:p>
    <w:p w:rsidR="002C4B7B" w:rsidRPr="00C86632" w:rsidRDefault="002C4B7B" w:rsidP="00C17A18">
      <w:pPr>
        <w:jc w:val="right"/>
        <w:rPr>
          <w:szCs w:val="28"/>
        </w:rPr>
      </w:pPr>
      <w:r w:rsidRPr="00C86632">
        <w:rPr>
          <w:szCs w:val="28"/>
        </w:rPr>
        <w:t>Таблиця 1</w:t>
      </w:r>
    </w:p>
    <w:tbl>
      <w:tblPr>
        <w:tblW w:w="10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518"/>
        <w:gridCol w:w="2268"/>
        <w:gridCol w:w="1843"/>
        <w:gridCol w:w="1842"/>
        <w:gridCol w:w="1842"/>
      </w:tblGrid>
      <w:tr w:rsidR="002C4B7B" w:rsidRPr="00C86632" w:rsidTr="008A521F">
        <w:tc>
          <w:tcPr>
            <w:tcW w:w="2518" w:type="dxa"/>
          </w:tcPr>
          <w:p w:rsidR="002C4B7B" w:rsidRPr="00C86632" w:rsidRDefault="002C4B7B" w:rsidP="00C17A18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Повна і правильна відповідь</w:t>
            </w:r>
          </w:p>
        </w:tc>
        <w:tc>
          <w:tcPr>
            <w:tcW w:w="2268" w:type="dxa"/>
          </w:tcPr>
          <w:p w:rsidR="002C4B7B" w:rsidRPr="00C86632" w:rsidRDefault="002C4B7B" w:rsidP="00C17A18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Загальна кількість балів</w:t>
            </w:r>
          </w:p>
        </w:tc>
        <w:tc>
          <w:tcPr>
            <w:tcW w:w="1843" w:type="dxa"/>
          </w:tcPr>
          <w:p w:rsidR="002C4B7B" w:rsidRPr="00C86632" w:rsidRDefault="002C4B7B" w:rsidP="00C17A18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 xml:space="preserve">І </w:t>
            </w:r>
          </w:p>
          <w:p w:rsidR="002C4B7B" w:rsidRPr="00C86632" w:rsidRDefault="002C4B7B" w:rsidP="00C17A18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завдання</w:t>
            </w:r>
          </w:p>
        </w:tc>
        <w:tc>
          <w:tcPr>
            <w:tcW w:w="1842" w:type="dxa"/>
          </w:tcPr>
          <w:p w:rsidR="002C4B7B" w:rsidRPr="00C86632" w:rsidRDefault="002C4B7B" w:rsidP="000B7509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 xml:space="preserve">ІІ </w:t>
            </w:r>
          </w:p>
          <w:p w:rsidR="002C4B7B" w:rsidRPr="00C86632" w:rsidRDefault="002C4B7B" w:rsidP="000B7509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завдання</w:t>
            </w:r>
          </w:p>
        </w:tc>
        <w:tc>
          <w:tcPr>
            <w:tcW w:w="1842" w:type="dxa"/>
          </w:tcPr>
          <w:p w:rsidR="002C4B7B" w:rsidRPr="00C86632" w:rsidRDefault="002C4B7B" w:rsidP="00C17A18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 xml:space="preserve">ІІІ </w:t>
            </w:r>
          </w:p>
          <w:p w:rsidR="002C4B7B" w:rsidRPr="00C86632" w:rsidRDefault="002C4B7B" w:rsidP="00C17A18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завдання</w:t>
            </w:r>
          </w:p>
        </w:tc>
      </w:tr>
      <w:tr w:rsidR="002C4B7B" w:rsidRPr="00C86632" w:rsidTr="008A521F">
        <w:tc>
          <w:tcPr>
            <w:tcW w:w="2518" w:type="dxa"/>
          </w:tcPr>
          <w:p w:rsidR="002C4B7B" w:rsidRPr="00C86632" w:rsidRDefault="002C4B7B" w:rsidP="00C17A18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Варіант 1-30</w:t>
            </w:r>
          </w:p>
        </w:tc>
        <w:tc>
          <w:tcPr>
            <w:tcW w:w="2268" w:type="dxa"/>
          </w:tcPr>
          <w:p w:rsidR="002C4B7B" w:rsidRPr="00C86632" w:rsidRDefault="002C4B7B" w:rsidP="00C17A18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12</w:t>
            </w:r>
          </w:p>
        </w:tc>
        <w:tc>
          <w:tcPr>
            <w:tcW w:w="1843" w:type="dxa"/>
          </w:tcPr>
          <w:p w:rsidR="002C4B7B" w:rsidRPr="00C86632" w:rsidRDefault="002C4B7B" w:rsidP="00C17A18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3</w:t>
            </w:r>
          </w:p>
        </w:tc>
        <w:tc>
          <w:tcPr>
            <w:tcW w:w="1842" w:type="dxa"/>
          </w:tcPr>
          <w:p w:rsidR="002C4B7B" w:rsidRPr="00C86632" w:rsidRDefault="002C4B7B" w:rsidP="000B7509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4</w:t>
            </w:r>
          </w:p>
        </w:tc>
        <w:tc>
          <w:tcPr>
            <w:tcW w:w="1842" w:type="dxa"/>
          </w:tcPr>
          <w:p w:rsidR="002C4B7B" w:rsidRPr="00C86632" w:rsidRDefault="002C4B7B" w:rsidP="00C17A18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5</w:t>
            </w:r>
          </w:p>
        </w:tc>
      </w:tr>
    </w:tbl>
    <w:p w:rsidR="002C4B7B" w:rsidRPr="00C86632" w:rsidRDefault="002C4B7B" w:rsidP="00C17A18">
      <w:pPr>
        <w:jc w:val="right"/>
        <w:rPr>
          <w:szCs w:val="28"/>
        </w:rPr>
      </w:pPr>
    </w:p>
    <w:p w:rsidR="002C4B7B" w:rsidRPr="00C86632" w:rsidRDefault="002C4B7B" w:rsidP="00C17A18">
      <w:pPr>
        <w:ind w:firstLine="720"/>
        <w:jc w:val="both"/>
        <w:rPr>
          <w:szCs w:val="28"/>
        </w:rPr>
      </w:pPr>
      <w:r w:rsidRPr="00C86632">
        <w:rPr>
          <w:szCs w:val="28"/>
        </w:rPr>
        <w:t>Відповідність рейтингових оцінок за окремі завдання ККР у балах оцінкам за національною шкалою наведена в таблиці 2.</w:t>
      </w:r>
    </w:p>
    <w:p w:rsidR="002C4B7B" w:rsidRPr="00C86632" w:rsidRDefault="002C4B7B" w:rsidP="00C17A18">
      <w:pPr>
        <w:jc w:val="both"/>
        <w:rPr>
          <w:sz w:val="16"/>
          <w:szCs w:val="16"/>
        </w:rPr>
      </w:pPr>
    </w:p>
    <w:p w:rsidR="002C4B7B" w:rsidRPr="00C86632" w:rsidRDefault="002C4B7B" w:rsidP="00C17A18">
      <w:pPr>
        <w:jc w:val="right"/>
        <w:rPr>
          <w:szCs w:val="28"/>
        </w:rPr>
      </w:pPr>
      <w:r w:rsidRPr="00C86632">
        <w:rPr>
          <w:szCs w:val="28"/>
        </w:rPr>
        <w:t>Таблиця 2</w:t>
      </w: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802"/>
        <w:gridCol w:w="2268"/>
        <w:gridCol w:w="2126"/>
        <w:gridCol w:w="3118"/>
      </w:tblGrid>
      <w:tr w:rsidR="002C4B7B" w:rsidRPr="00C86632" w:rsidTr="00D61FE6">
        <w:tc>
          <w:tcPr>
            <w:tcW w:w="7196" w:type="dxa"/>
            <w:gridSpan w:val="3"/>
          </w:tcPr>
          <w:p w:rsidR="002C4B7B" w:rsidRPr="00C86632" w:rsidRDefault="002C4B7B" w:rsidP="00D61FE6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Оцінка в балах</w:t>
            </w:r>
          </w:p>
        </w:tc>
        <w:tc>
          <w:tcPr>
            <w:tcW w:w="3118" w:type="dxa"/>
            <w:vMerge w:val="restart"/>
          </w:tcPr>
          <w:p w:rsidR="002C4B7B" w:rsidRPr="00C86632" w:rsidRDefault="002C4B7B" w:rsidP="00C17A18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 xml:space="preserve">Оцінка </w:t>
            </w:r>
          </w:p>
          <w:p w:rsidR="002C4B7B" w:rsidRPr="00C86632" w:rsidRDefault="002C4B7B" w:rsidP="00C17A18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за національною шкалою</w:t>
            </w:r>
          </w:p>
        </w:tc>
      </w:tr>
      <w:tr w:rsidR="002C4B7B" w:rsidRPr="00C86632" w:rsidTr="00D61FE6">
        <w:tc>
          <w:tcPr>
            <w:tcW w:w="2802" w:type="dxa"/>
          </w:tcPr>
          <w:p w:rsidR="002C4B7B" w:rsidRPr="00C86632" w:rsidRDefault="002C4B7B" w:rsidP="00D61FE6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І завдання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C4B7B" w:rsidRPr="00C86632" w:rsidRDefault="002C4B7B" w:rsidP="000B7509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ІІ завдання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2C4B7B" w:rsidRPr="00C86632" w:rsidRDefault="002C4B7B" w:rsidP="000B7509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ІІІ завдання</w:t>
            </w:r>
          </w:p>
        </w:tc>
        <w:tc>
          <w:tcPr>
            <w:tcW w:w="3118" w:type="dxa"/>
            <w:vMerge/>
          </w:tcPr>
          <w:p w:rsidR="002C4B7B" w:rsidRPr="00C86632" w:rsidRDefault="002C4B7B" w:rsidP="00C17A18">
            <w:pPr>
              <w:jc w:val="both"/>
              <w:rPr>
                <w:szCs w:val="28"/>
              </w:rPr>
            </w:pPr>
          </w:p>
        </w:tc>
      </w:tr>
      <w:tr w:rsidR="002C4B7B" w:rsidRPr="00C86632" w:rsidTr="00D61FE6">
        <w:tc>
          <w:tcPr>
            <w:tcW w:w="2802" w:type="dxa"/>
          </w:tcPr>
          <w:p w:rsidR="002C4B7B" w:rsidRPr="00C86632" w:rsidRDefault="002C4B7B" w:rsidP="000B7509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3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C4B7B" w:rsidRPr="00C86632" w:rsidRDefault="002C4B7B" w:rsidP="000B7509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4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2C4B7B" w:rsidRPr="00C86632" w:rsidRDefault="002C4B7B" w:rsidP="000B7509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5</w:t>
            </w:r>
          </w:p>
        </w:tc>
        <w:tc>
          <w:tcPr>
            <w:tcW w:w="3118" w:type="dxa"/>
          </w:tcPr>
          <w:p w:rsidR="002C4B7B" w:rsidRPr="00C86632" w:rsidRDefault="002C4B7B" w:rsidP="00C17A18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Відмінно</w:t>
            </w:r>
          </w:p>
        </w:tc>
      </w:tr>
      <w:tr w:rsidR="002C4B7B" w:rsidRPr="00C86632" w:rsidTr="00D61FE6">
        <w:tc>
          <w:tcPr>
            <w:tcW w:w="2802" w:type="dxa"/>
          </w:tcPr>
          <w:p w:rsidR="002C4B7B" w:rsidRPr="00C86632" w:rsidRDefault="002C4B7B" w:rsidP="000B7509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2,5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C4B7B" w:rsidRPr="00C86632" w:rsidRDefault="002C4B7B" w:rsidP="000B7509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3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2C4B7B" w:rsidRPr="00C86632" w:rsidRDefault="002C4B7B" w:rsidP="000B7509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4</w:t>
            </w:r>
          </w:p>
        </w:tc>
        <w:tc>
          <w:tcPr>
            <w:tcW w:w="3118" w:type="dxa"/>
          </w:tcPr>
          <w:p w:rsidR="002C4B7B" w:rsidRPr="00C86632" w:rsidRDefault="002C4B7B" w:rsidP="00C17A18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Добре</w:t>
            </w:r>
          </w:p>
        </w:tc>
      </w:tr>
      <w:tr w:rsidR="002C4B7B" w:rsidRPr="00C86632" w:rsidTr="00D61FE6">
        <w:tc>
          <w:tcPr>
            <w:tcW w:w="2802" w:type="dxa"/>
          </w:tcPr>
          <w:p w:rsidR="002C4B7B" w:rsidRPr="00C86632" w:rsidRDefault="002C4B7B" w:rsidP="000B7509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2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C4B7B" w:rsidRPr="00C86632" w:rsidRDefault="002C4B7B" w:rsidP="000B7509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2,5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2C4B7B" w:rsidRPr="00C86632" w:rsidRDefault="002C4B7B" w:rsidP="000B7509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3</w:t>
            </w:r>
          </w:p>
        </w:tc>
        <w:tc>
          <w:tcPr>
            <w:tcW w:w="3118" w:type="dxa"/>
          </w:tcPr>
          <w:p w:rsidR="002C4B7B" w:rsidRPr="00C86632" w:rsidRDefault="002C4B7B" w:rsidP="00C17A18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Задовільно</w:t>
            </w:r>
          </w:p>
        </w:tc>
      </w:tr>
      <w:tr w:rsidR="002C4B7B" w:rsidRPr="00C86632" w:rsidTr="00D61FE6">
        <w:tc>
          <w:tcPr>
            <w:tcW w:w="2802" w:type="dxa"/>
          </w:tcPr>
          <w:p w:rsidR="002C4B7B" w:rsidRPr="00C86632" w:rsidRDefault="002C4B7B" w:rsidP="000B7509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Менше 2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C4B7B" w:rsidRPr="00C86632" w:rsidRDefault="002C4B7B" w:rsidP="000B7509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Менше 2,5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2C4B7B" w:rsidRPr="00C86632" w:rsidRDefault="002C4B7B" w:rsidP="000B7509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Менше 3</w:t>
            </w:r>
          </w:p>
        </w:tc>
        <w:tc>
          <w:tcPr>
            <w:tcW w:w="3118" w:type="dxa"/>
          </w:tcPr>
          <w:p w:rsidR="002C4B7B" w:rsidRPr="00C86632" w:rsidRDefault="002C4B7B" w:rsidP="00C17A18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Незадовільно</w:t>
            </w:r>
          </w:p>
        </w:tc>
      </w:tr>
    </w:tbl>
    <w:p w:rsidR="002C4B7B" w:rsidRPr="00C86632" w:rsidRDefault="002C4B7B" w:rsidP="00C17A18">
      <w:pPr>
        <w:jc w:val="both"/>
        <w:rPr>
          <w:szCs w:val="28"/>
        </w:rPr>
      </w:pPr>
    </w:p>
    <w:p w:rsidR="002C4B7B" w:rsidRPr="00C86632" w:rsidRDefault="002C4B7B" w:rsidP="00C17A18">
      <w:pPr>
        <w:ind w:firstLine="709"/>
        <w:jc w:val="both"/>
        <w:rPr>
          <w:szCs w:val="28"/>
        </w:rPr>
      </w:pPr>
      <w:r w:rsidRPr="00C86632">
        <w:rPr>
          <w:szCs w:val="28"/>
        </w:rPr>
        <w:t>Відповідність підсумкової оцінки за ККР у балах оцінкам за національною шкалою наведена в таблиці 3.</w:t>
      </w:r>
    </w:p>
    <w:p w:rsidR="002C4B7B" w:rsidRPr="00C86632" w:rsidRDefault="002C4B7B" w:rsidP="00C17A18">
      <w:pPr>
        <w:jc w:val="both"/>
        <w:rPr>
          <w:sz w:val="16"/>
          <w:szCs w:val="16"/>
        </w:rPr>
      </w:pPr>
    </w:p>
    <w:p w:rsidR="002C4B7B" w:rsidRPr="00C86632" w:rsidRDefault="002C4B7B" w:rsidP="00C17A18">
      <w:pPr>
        <w:jc w:val="right"/>
        <w:rPr>
          <w:szCs w:val="28"/>
        </w:rPr>
      </w:pPr>
      <w:r w:rsidRPr="00C86632">
        <w:rPr>
          <w:szCs w:val="28"/>
        </w:rPr>
        <w:t>Таблиця 3</w:t>
      </w:r>
    </w:p>
    <w:p w:rsidR="002C4B7B" w:rsidRPr="00C86632" w:rsidRDefault="002C4B7B" w:rsidP="00C17A18">
      <w:pPr>
        <w:tabs>
          <w:tab w:val="left" w:pos="2127"/>
        </w:tabs>
        <w:ind w:left="1701" w:hanging="1701"/>
        <w:jc w:val="center"/>
      </w:pPr>
      <w:r w:rsidRPr="00C86632">
        <w:t xml:space="preserve">Відповідність рейтингових оцінок за окремі завдання ККР у балах </w:t>
      </w:r>
    </w:p>
    <w:p w:rsidR="002C4B7B" w:rsidRPr="00C86632" w:rsidRDefault="002C4B7B" w:rsidP="00C17A18">
      <w:pPr>
        <w:tabs>
          <w:tab w:val="left" w:pos="2127"/>
        </w:tabs>
        <w:ind w:left="1701" w:hanging="1701"/>
        <w:jc w:val="center"/>
      </w:pPr>
      <w:r w:rsidRPr="00C86632">
        <w:t>оцінкам за національною шкалою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18"/>
        <w:gridCol w:w="1620"/>
        <w:gridCol w:w="7380"/>
      </w:tblGrid>
      <w:tr w:rsidR="002C4B7B" w:rsidRPr="00C86632" w:rsidTr="000D7B43">
        <w:trPr>
          <w:trHeight w:val="20"/>
        </w:trPr>
        <w:tc>
          <w:tcPr>
            <w:tcW w:w="1118" w:type="dxa"/>
            <w:vAlign w:val="center"/>
          </w:tcPr>
          <w:p w:rsidR="002C4B7B" w:rsidRPr="00C86632" w:rsidRDefault="002C4B7B" w:rsidP="000D7B43">
            <w:pPr>
              <w:ind w:left="-27"/>
              <w:jc w:val="center"/>
              <w:rPr>
                <w:sz w:val="22"/>
              </w:rPr>
            </w:pPr>
            <w:r w:rsidRPr="00C86632">
              <w:rPr>
                <w:sz w:val="22"/>
              </w:rPr>
              <w:t>Оцінка в балах</w:t>
            </w:r>
          </w:p>
        </w:tc>
        <w:tc>
          <w:tcPr>
            <w:tcW w:w="1620" w:type="dxa"/>
            <w:vAlign w:val="center"/>
          </w:tcPr>
          <w:p w:rsidR="002C4B7B" w:rsidRPr="00C86632" w:rsidRDefault="002C4B7B" w:rsidP="000D7B43">
            <w:pPr>
              <w:ind w:left="-27"/>
              <w:jc w:val="center"/>
              <w:rPr>
                <w:sz w:val="22"/>
              </w:rPr>
            </w:pPr>
            <w:r w:rsidRPr="00C86632">
              <w:rPr>
                <w:sz w:val="22"/>
              </w:rPr>
              <w:t>Оцінка за  національною шкалою</w:t>
            </w:r>
          </w:p>
        </w:tc>
        <w:tc>
          <w:tcPr>
            <w:tcW w:w="7380" w:type="dxa"/>
            <w:vAlign w:val="center"/>
          </w:tcPr>
          <w:p w:rsidR="002C4B7B" w:rsidRPr="00C86632" w:rsidRDefault="002C4B7B" w:rsidP="000D7B43">
            <w:pPr>
              <w:ind w:left="-27"/>
              <w:jc w:val="center"/>
              <w:rPr>
                <w:sz w:val="22"/>
              </w:rPr>
            </w:pPr>
            <w:r w:rsidRPr="00C86632">
              <w:rPr>
                <w:sz w:val="22"/>
              </w:rPr>
              <w:t>К р и т е р і ї  о ц і н к и</w:t>
            </w:r>
          </w:p>
        </w:tc>
      </w:tr>
      <w:tr w:rsidR="002C4B7B" w:rsidRPr="00C86632" w:rsidTr="000D7B43">
        <w:trPr>
          <w:trHeight w:val="20"/>
        </w:trPr>
        <w:tc>
          <w:tcPr>
            <w:tcW w:w="1118" w:type="dxa"/>
            <w:vAlign w:val="center"/>
          </w:tcPr>
          <w:p w:rsidR="002C4B7B" w:rsidRPr="00C86632" w:rsidRDefault="002C4B7B" w:rsidP="000D7B43">
            <w:pPr>
              <w:ind w:left="-27"/>
              <w:jc w:val="center"/>
              <w:rPr>
                <w:sz w:val="24"/>
              </w:rPr>
            </w:pPr>
            <w:r w:rsidRPr="00C86632">
              <w:rPr>
                <w:sz w:val="24"/>
              </w:rPr>
              <w:t>11-12</w:t>
            </w:r>
          </w:p>
        </w:tc>
        <w:tc>
          <w:tcPr>
            <w:tcW w:w="1620" w:type="dxa"/>
            <w:vAlign w:val="center"/>
          </w:tcPr>
          <w:p w:rsidR="002C4B7B" w:rsidRPr="00C86632" w:rsidRDefault="002C4B7B" w:rsidP="000D7B43">
            <w:pPr>
              <w:ind w:left="-27"/>
              <w:jc w:val="center"/>
              <w:rPr>
                <w:sz w:val="24"/>
              </w:rPr>
            </w:pPr>
            <w:r w:rsidRPr="00C86632">
              <w:rPr>
                <w:sz w:val="24"/>
              </w:rPr>
              <w:t>Відмінно</w:t>
            </w:r>
          </w:p>
        </w:tc>
        <w:tc>
          <w:tcPr>
            <w:tcW w:w="7380" w:type="dxa"/>
            <w:vAlign w:val="center"/>
          </w:tcPr>
          <w:p w:rsidR="002C4B7B" w:rsidRPr="00C86632" w:rsidRDefault="002C4B7B" w:rsidP="000D7B43">
            <w:pPr>
              <w:ind w:left="-27"/>
              <w:jc w:val="both"/>
              <w:rPr>
                <w:sz w:val="24"/>
              </w:rPr>
            </w:pPr>
            <w:r w:rsidRPr="00C86632">
              <w:rPr>
                <w:sz w:val="24"/>
              </w:rPr>
              <w:t>Відмінне виконання лише з незначною кількістю помилок</w:t>
            </w:r>
          </w:p>
        </w:tc>
      </w:tr>
      <w:tr w:rsidR="002C4B7B" w:rsidRPr="00C86632" w:rsidTr="000D7B43">
        <w:trPr>
          <w:trHeight w:val="20"/>
        </w:trPr>
        <w:tc>
          <w:tcPr>
            <w:tcW w:w="1118" w:type="dxa"/>
            <w:vAlign w:val="center"/>
          </w:tcPr>
          <w:p w:rsidR="002C4B7B" w:rsidRPr="00C86632" w:rsidRDefault="002C4B7B" w:rsidP="000D7B43">
            <w:pPr>
              <w:ind w:left="-27"/>
              <w:jc w:val="center"/>
              <w:rPr>
                <w:sz w:val="24"/>
              </w:rPr>
            </w:pPr>
            <w:r w:rsidRPr="00C86632">
              <w:rPr>
                <w:sz w:val="24"/>
              </w:rPr>
              <w:t>10</w:t>
            </w:r>
          </w:p>
        </w:tc>
        <w:tc>
          <w:tcPr>
            <w:tcW w:w="1620" w:type="dxa"/>
            <w:vMerge w:val="restart"/>
            <w:vAlign w:val="center"/>
          </w:tcPr>
          <w:p w:rsidR="002C4B7B" w:rsidRPr="00C86632" w:rsidRDefault="002C4B7B" w:rsidP="000D7B43">
            <w:pPr>
              <w:ind w:left="-27"/>
              <w:jc w:val="center"/>
              <w:rPr>
                <w:sz w:val="24"/>
              </w:rPr>
            </w:pPr>
            <w:r w:rsidRPr="00C86632">
              <w:rPr>
                <w:sz w:val="24"/>
              </w:rPr>
              <w:t>Добре</w:t>
            </w:r>
          </w:p>
        </w:tc>
        <w:tc>
          <w:tcPr>
            <w:tcW w:w="7380" w:type="dxa"/>
            <w:vAlign w:val="center"/>
          </w:tcPr>
          <w:p w:rsidR="002C4B7B" w:rsidRPr="00C86632" w:rsidRDefault="002C4B7B" w:rsidP="000D7B43">
            <w:pPr>
              <w:ind w:left="-27"/>
              <w:jc w:val="both"/>
              <w:rPr>
                <w:sz w:val="24"/>
              </w:rPr>
            </w:pPr>
            <w:r w:rsidRPr="00C86632">
              <w:rPr>
                <w:sz w:val="24"/>
              </w:rPr>
              <w:t>Виконання вище середнього рівня з кількома помилками</w:t>
            </w:r>
          </w:p>
        </w:tc>
      </w:tr>
      <w:tr w:rsidR="002C4B7B" w:rsidRPr="00C86632" w:rsidTr="000D7B43">
        <w:trPr>
          <w:trHeight w:val="20"/>
        </w:trPr>
        <w:tc>
          <w:tcPr>
            <w:tcW w:w="1118" w:type="dxa"/>
            <w:vAlign w:val="center"/>
          </w:tcPr>
          <w:p w:rsidR="002C4B7B" w:rsidRPr="00C86632" w:rsidRDefault="002C4B7B" w:rsidP="000D7B43">
            <w:pPr>
              <w:ind w:left="-27"/>
              <w:jc w:val="center"/>
              <w:rPr>
                <w:sz w:val="24"/>
              </w:rPr>
            </w:pPr>
            <w:r w:rsidRPr="00C86632">
              <w:rPr>
                <w:sz w:val="24"/>
              </w:rPr>
              <w:t>9</w:t>
            </w:r>
          </w:p>
        </w:tc>
        <w:tc>
          <w:tcPr>
            <w:tcW w:w="1620" w:type="dxa"/>
            <w:vMerge/>
            <w:vAlign w:val="center"/>
          </w:tcPr>
          <w:p w:rsidR="002C4B7B" w:rsidRPr="00C86632" w:rsidRDefault="002C4B7B" w:rsidP="000D7B43">
            <w:pPr>
              <w:ind w:left="-27"/>
              <w:jc w:val="center"/>
              <w:rPr>
                <w:sz w:val="24"/>
              </w:rPr>
            </w:pPr>
          </w:p>
        </w:tc>
        <w:tc>
          <w:tcPr>
            <w:tcW w:w="7380" w:type="dxa"/>
            <w:vAlign w:val="center"/>
          </w:tcPr>
          <w:p w:rsidR="002C4B7B" w:rsidRPr="00C86632" w:rsidRDefault="002C4B7B" w:rsidP="000D7B43">
            <w:pPr>
              <w:ind w:left="-27"/>
              <w:jc w:val="both"/>
              <w:rPr>
                <w:sz w:val="24"/>
              </w:rPr>
            </w:pPr>
            <w:r w:rsidRPr="00C86632">
              <w:rPr>
                <w:sz w:val="24"/>
              </w:rPr>
              <w:t>В загальному вірне виконання з певною кількістю суттєвих помилок</w:t>
            </w:r>
          </w:p>
        </w:tc>
      </w:tr>
      <w:tr w:rsidR="002C4B7B" w:rsidRPr="00C86632" w:rsidTr="000D7B43">
        <w:trPr>
          <w:trHeight w:val="20"/>
        </w:trPr>
        <w:tc>
          <w:tcPr>
            <w:tcW w:w="1118" w:type="dxa"/>
            <w:vAlign w:val="center"/>
          </w:tcPr>
          <w:p w:rsidR="002C4B7B" w:rsidRPr="00C86632" w:rsidRDefault="002C4B7B" w:rsidP="000D7B43">
            <w:pPr>
              <w:ind w:left="-27"/>
              <w:jc w:val="center"/>
              <w:rPr>
                <w:sz w:val="24"/>
              </w:rPr>
            </w:pPr>
            <w:r w:rsidRPr="00C86632">
              <w:rPr>
                <w:sz w:val="24"/>
              </w:rPr>
              <w:t>8</w:t>
            </w:r>
          </w:p>
        </w:tc>
        <w:tc>
          <w:tcPr>
            <w:tcW w:w="1620" w:type="dxa"/>
            <w:vMerge w:val="restart"/>
            <w:vAlign w:val="center"/>
          </w:tcPr>
          <w:p w:rsidR="002C4B7B" w:rsidRPr="00C86632" w:rsidRDefault="002C4B7B" w:rsidP="000D7B43">
            <w:pPr>
              <w:ind w:left="-27"/>
              <w:jc w:val="center"/>
              <w:rPr>
                <w:sz w:val="24"/>
              </w:rPr>
            </w:pPr>
            <w:r w:rsidRPr="00C86632">
              <w:rPr>
                <w:sz w:val="24"/>
              </w:rPr>
              <w:t>Задовільно</w:t>
            </w:r>
          </w:p>
        </w:tc>
        <w:tc>
          <w:tcPr>
            <w:tcW w:w="7380" w:type="dxa"/>
            <w:vAlign w:val="center"/>
          </w:tcPr>
          <w:p w:rsidR="002C4B7B" w:rsidRPr="00C86632" w:rsidRDefault="002C4B7B" w:rsidP="000D7B43">
            <w:pPr>
              <w:ind w:left="-27"/>
              <w:jc w:val="both"/>
              <w:rPr>
                <w:sz w:val="24"/>
              </w:rPr>
            </w:pPr>
            <w:r w:rsidRPr="00C86632">
              <w:rPr>
                <w:sz w:val="24"/>
              </w:rPr>
              <w:t>Непогане виконання, але зі значною кількістю недоліків</w:t>
            </w:r>
          </w:p>
        </w:tc>
      </w:tr>
      <w:tr w:rsidR="002C4B7B" w:rsidRPr="00C86632" w:rsidTr="000D7B43">
        <w:trPr>
          <w:trHeight w:val="20"/>
        </w:trPr>
        <w:tc>
          <w:tcPr>
            <w:tcW w:w="1118" w:type="dxa"/>
            <w:vAlign w:val="center"/>
          </w:tcPr>
          <w:p w:rsidR="002C4B7B" w:rsidRPr="00C86632" w:rsidRDefault="002C4B7B" w:rsidP="000D7B43">
            <w:pPr>
              <w:ind w:left="-27"/>
              <w:jc w:val="center"/>
              <w:rPr>
                <w:sz w:val="24"/>
              </w:rPr>
            </w:pPr>
            <w:r w:rsidRPr="00C86632">
              <w:rPr>
                <w:sz w:val="24"/>
              </w:rPr>
              <w:t>7</w:t>
            </w:r>
          </w:p>
        </w:tc>
        <w:tc>
          <w:tcPr>
            <w:tcW w:w="1620" w:type="dxa"/>
            <w:vMerge/>
            <w:vAlign w:val="center"/>
          </w:tcPr>
          <w:p w:rsidR="002C4B7B" w:rsidRPr="00C86632" w:rsidRDefault="002C4B7B" w:rsidP="000D7B43">
            <w:pPr>
              <w:ind w:left="-27"/>
              <w:jc w:val="center"/>
              <w:rPr>
                <w:sz w:val="24"/>
              </w:rPr>
            </w:pPr>
          </w:p>
        </w:tc>
        <w:tc>
          <w:tcPr>
            <w:tcW w:w="7380" w:type="dxa"/>
            <w:vAlign w:val="center"/>
          </w:tcPr>
          <w:p w:rsidR="002C4B7B" w:rsidRPr="00C86632" w:rsidRDefault="002C4B7B" w:rsidP="000D7B43">
            <w:pPr>
              <w:ind w:left="-27"/>
              <w:jc w:val="both"/>
              <w:rPr>
                <w:sz w:val="24"/>
              </w:rPr>
            </w:pPr>
            <w:r w:rsidRPr="00C86632">
              <w:rPr>
                <w:sz w:val="24"/>
              </w:rPr>
              <w:t>Виконання задовольняє мінімальним критеріям</w:t>
            </w:r>
          </w:p>
        </w:tc>
      </w:tr>
      <w:tr w:rsidR="002C4B7B" w:rsidRPr="00C86632" w:rsidTr="000D7B43">
        <w:trPr>
          <w:trHeight w:val="20"/>
        </w:trPr>
        <w:tc>
          <w:tcPr>
            <w:tcW w:w="1118" w:type="dxa"/>
            <w:vAlign w:val="center"/>
          </w:tcPr>
          <w:p w:rsidR="002C4B7B" w:rsidRPr="00C86632" w:rsidRDefault="002C4B7B" w:rsidP="000D7B43">
            <w:pPr>
              <w:ind w:left="-27"/>
              <w:jc w:val="center"/>
              <w:rPr>
                <w:sz w:val="24"/>
              </w:rPr>
            </w:pPr>
            <w:r w:rsidRPr="00C86632">
              <w:rPr>
                <w:sz w:val="24"/>
              </w:rPr>
              <w:t>менше 7</w:t>
            </w:r>
          </w:p>
        </w:tc>
        <w:tc>
          <w:tcPr>
            <w:tcW w:w="1620" w:type="dxa"/>
            <w:vAlign w:val="center"/>
          </w:tcPr>
          <w:p w:rsidR="002C4B7B" w:rsidRPr="00C86632" w:rsidRDefault="002C4B7B" w:rsidP="000D7B43">
            <w:pPr>
              <w:ind w:left="-27"/>
              <w:jc w:val="center"/>
              <w:rPr>
                <w:sz w:val="24"/>
              </w:rPr>
            </w:pPr>
            <w:r w:rsidRPr="00C86632">
              <w:rPr>
                <w:sz w:val="24"/>
              </w:rPr>
              <w:t>Незадовільно</w:t>
            </w:r>
          </w:p>
        </w:tc>
        <w:tc>
          <w:tcPr>
            <w:tcW w:w="7380" w:type="dxa"/>
            <w:vAlign w:val="center"/>
          </w:tcPr>
          <w:p w:rsidR="002C4B7B" w:rsidRPr="00C86632" w:rsidRDefault="002C4B7B" w:rsidP="000D7B43">
            <w:pPr>
              <w:ind w:left="-27"/>
              <w:jc w:val="both"/>
              <w:rPr>
                <w:sz w:val="24"/>
              </w:rPr>
            </w:pPr>
            <w:r w:rsidRPr="00C86632">
              <w:rPr>
                <w:sz w:val="24"/>
              </w:rPr>
              <w:t>Виконання не задовольняє мінімальним критеріям</w:t>
            </w:r>
          </w:p>
        </w:tc>
      </w:tr>
    </w:tbl>
    <w:p w:rsidR="002C4B7B" w:rsidRPr="00C86632" w:rsidRDefault="002C4B7B" w:rsidP="00210463">
      <w:pPr>
        <w:spacing w:line="360" w:lineRule="auto"/>
        <w:jc w:val="both"/>
        <w:rPr>
          <w:szCs w:val="28"/>
        </w:rPr>
      </w:pPr>
    </w:p>
    <w:p w:rsidR="002C4B7B" w:rsidRPr="00C86632" w:rsidRDefault="002C4B7B" w:rsidP="00210463">
      <w:pPr>
        <w:spacing w:line="360" w:lineRule="auto"/>
        <w:jc w:val="both"/>
        <w:rPr>
          <w:szCs w:val="28"/>
        </w:rPr>
      </w:pPr>
      <w:r>
        <w:rPr>
          <w:szCs w:val="28"/>
        </w:rPr>
        <w:t>Доцент _______________________  Т.Дяченко</w:t>
      </w:r>
      <w:r w:rsidRPr="00C86632">
        <w:rPr>
          <w:szCs w:val="28"/>
        </w:rPr>
        <w:t xml:space="preserve"> </w:t>
      </w:r>
    </w:p>
    <w:p w:rsidR="002C4B7B" w:rsidRPr="00C86632" w:rsidRDefault="002C4B7B" w:rsidP="00210463">
      <w:pPr>
        <w:jc w:val="center"/>
        <w:rPr>
          <w:b/>
          <w:szCs w:val="28"/>
        </w:rPr>
      </w:pPr>
    </w:p>
    <w:p w:rsidR="002C4B7B" w:rsidRPr="00C86632" w:rsidRDefault="002C4B7B" w:rsidP="00210463">
      <w:pPr>
        <w:spacing w:line="360" w:lineRule="auto"/>
        <w:jc w:val="both"/>
        <w:rPr>
          <w:szCs w:val="28"/>
        </w:rPr>
      </w:pPr>
      <w:r w:rsidRPr="00C86632">
        <w:rPr>
          <w:szCs w:val="28"/>
        </w:rPr>
        <w:t>Асистент _____</w:t>
      </w:r>
      <w:r>
        <w:rPr>
          <w:szCs w:val="28"/>
        </w:rPr>
        <w:t>___________________  О.Полоус</w:t>
      </w:r>
    </w:p>
    <w:p w:rsidR="002C4B7B" w:rsidRPr="00C86632" w:rsidRDefault="002C4B7B" w:rsidP="006A553C">
      <w:pPr>
        <w:tabs>
          <w:tab w:val="left" w:pos="1134"/>
        </w:tabs>
        <w:ind w:firstLine="709"/>
        <w:jc w:val="right"/>
        <w:rPr>
          <w:sz w:val="24"/>
        </w:rPr>
      </w:pPr>
      <w:r w:rsidRPr="00C86632">
        <w:rPr>
          <w:szCs w:val="28"/>
        </w:rPr>
        <w:br w:type="page"/>
      </w:r>
      <w:r w:rsidRPr="00C86632">
        <w:rPr>
          <w:sz w:val="24"/>
        </w:rPr>
        <w:t>(Ф 03.02-89)</w:t>
      </w:r>
    </w:p>
    <w:p w:rsidR="002C4B7B" w:rsidRPr="00C86632" w:rsidRDefault="002C4B7B" w:rsidP="00DD443D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C4B7B" w:rsidRPr="00C86632" w:rsidRDefault="002C4B7B" w:rsidP="00DD443D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C4B7B" w:rsidRPr="00C86632" w:rsidRDefault="002C4B7B" w:rsidP="00DD443D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C4B7B" w:rsidRPr="00C86632" w:rsidRDefault="002C4B7B" w:rsidP="006A553C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C4B7B" w:rsidRPr="00C86632" w:rsidRDefault="002C4B7B" w:rsidP="006A553C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C4B7B" w:rsidRPr="00C86632" w:rsidRDefault="002C4B7B" w:rsidP="006A553C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C4B7B" w:rsidRPr="00C86632" w:rsidRDefault="002C4B7B" w:rsidP="006A553C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C4B7B" w:rsidRPr="00C86632" w:rsidRDefault="002C4B7B" w:rsidP="006A553C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Спеціальність 7.03050301 «Міжнародна економіка»</w:t>
      </w:r>
    </w:p>
    <w:p w:rsidR="002C4B7B" w:rsidRPr="00C86632" w:rsidRDefault="002C4B7B" w:rsidP="006A553C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інноваційний менеджмент</w:t>
      </w:r>
      <w:r w:rsidRPr="00C86632">
        <w:rPr>
          <w:sz w:val="24"/>
        </w:rPr>
        <w:t>»</w:t>
      </w:r>
    </w:p>
    <w:p w:rsidR="002C4B7B" w:rsidRPr="00C86632" w:rsidRDefault="002C4B7B" w:rsidP="00DE19F9">
      <w:pPr>
        <w:jc w:val="center"/>
        <w:rPr>
          <w:sz w:val="24"/>
        </w:rPr>
      </w:pPr>
    </w:p>
    <w:p w:rsidR="002C4B7B" w:rsidRPr="00C86632" w:rsidRDefault="002C4B7B" w:rsidP="00DE19F9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C4B7B" w:rsidRPr="00C86632" w:rsidRDefault="002C4B7B" w:rsidP="00DE19F9">
      <w:pPr>
        <w:jc w:val="center"/>
        <w:rPr>
          <w:sz w:val="24"/>
        </w:rPr>
      </w:pPr>
    </w:p>
    <w:p w:rsidR="002C4B7B" w:rsidRDefault="002C4B7B" w:rsidP="00AA703A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1</w:t>
      </w:r>
    </w:p>
    <w:p w:rsidR="002C4B7B" w:rsidRDefault="002C4B7B" w:rsidP="00AA703A">
      <w:pPr>
        <w:rPr>
          <w:szCs w:val="28"/>
        </w:rPr>
      </w:pPr>
    </w:p>
    <w:p w:rsidR="002C4B7B" w:rsidRPr="005279AB" w:rsidRDefault="002C4B7B" w:rsidP="009135A3">
      <w:pPr>
        <w:jc w:val="both"/>
        <w:rPr>
          <w:szCs w:val="28"/>
        </w:rPr>
      </w:pPr>
      <w:r>
        <w:rPr>
          <w:szCs w:val="28"/>
        </w:rPr>
        <w:t>1. Обґрунтуйте і</w:t>
      </w:r>
      <w:r w:rsidRPr="005279AB">
        <w:rPr>
          <w:szCs w:val="28"/>
        </w:rPr>
        <w:t>нноваційн</w:t>
      </w:r>
      <w:r>
        <w:rPr>
          <w:szCs w:val="28"/>
        </w:rPr>
        <w:t>у</w:t>
      </w:r>
      <w:r w:rsidRPr="005279AB">
        <w:rPr>
          <w:szCs w:val="28"/>
        </w:rPr>
        <w:t xml:space="preserve"> сутність технопаркових структур та принципи їх створення.</w:t>
      </w:r>
    </w:p>
    <w:p w:rsidR="002C4B7B" w:rsidRPr="005279AB" w:rsidRDefault="002C4B7B" w:rsidP="009135A3">
      <w:pPr>
        <w:jc w:val="both"/>
        <w:rPr>
          <w:szCs w:val="28"/>
        </w:rPr>
      </w:pPr>
      <w:r>
        <w:rPr>
          <w:szCs w:val="28"/>
        </w:rPr>
        <w:t>2. Проаналізуйте п</w:t>
      </w:r>
      <w:r w:rsidRPr="005279AB">
        <w:rPr>
          <w:szCs w:val="28"/>
        </w:rPr>
        <w:t>равов</w:t>
      </w:r>
      <w:r>
        <w:rPr>
          <w:szCs w:val="28"/>
        </w:rPr>
        <w:t>у</w:t>
      </w:r>
      <w:r w:rsidRPr="005279AB">
        <w:rPr>
          <w:szCs w:val="28"/>
        </w:rPr>
        <w:t xml:space="preserve"> баз</w:t>
      </w:r>
      <w:r>
        <w:rPr>
          <w:szCs w:val="28"/>
        </w:rPr>
        <w:t>у</w:t>
      </w:r>
      <w:r w:rsidRPr="005279AB">
        <w:rPr>
          <w:szCs w:val="28"/>
        </w:rPr>
        <w:t xml:space="preserve"> національної патентної системи.</w:t>
      </w:r>
    </w:p>
    <w:p w:rsidR="002C4B7B" w:rsidRDefault="002C4B7B" w:rsidP="009135A3">
      <w:pPr>
        <w:jc w:val="both"/>
        <w:rPr>
          <w:szCs w:val="28"/>
        </w:rPr>
      </w:pPr>
      <w:r>
        <w:rPr>
          <w:szCs w:val="28"/>
        </w:rPr>
        <w:t>3. Визначте правильну відповідь:</w:t>
      </w:r>
    </w:p>
    <w:p w:rsidR="002C4B7B" w:rsidRPr="0033369B" w:rsidRDefault="002C4B7B" w:rsidP="009135A3">
      <w:pPr>
        <w:jc w:val="both"/>
        <w:rPr>
          <w:szCs w:val="28"/>
        </w:rPr>
      </w:pPr>
      <w:r>
        <w:rPr>
          <w:szCs w:val="28"/>
        </w:rPr>
        <w:t>3</w:t>
      </w:r>
      <w:r w:rsidRPr="0072384A">
        <w:rPr>
          <w:szCs w:val="28"/>
        </w:rPr>
        <w:t xml:space="preserve">.1. </w:t>
      </w:r>
      <w:r w:rsidRPr="0033369B">
        <w:rPr>
          <w:szCs w:val="28"/>
        </w:rPr>
        <w:t>Право власності на винахід засвідчує:</w:t>
      </w:r>
    </w:p>
    <w:p w:rsidR="002C4B7B" w:rsidRPr="0033369B" w:rsidRDefault="002C4B7B" w:rsidP="009135A3">
      <w:pPr>
        <w:ind w:firstLine="284"/>
        <w:jc w:val="both"/>
        <w:rPr>
          <w:szCs w:val="28"/>
        </w:rPr>
      </w:pPr>
      <w:r w:rsidRPr="0033369B">
        <w:rPr>
          <w:szCs w:val="28"/>
        </w:rPr>
        <w:t>а) ліцензія;</w:t>
      </w:r>
    </w:p>
    <w:p w:rsidR="002C4B7B" w:rsidRPr="0033369B" w:rsidRDefault="002C4B7B" w:rsidP="009135A3">
      <w:pPr>
        <w:ind w:firstLine="284"/>
        <w:jc w:val="both"/>
        <w:rPr>
          <w:szCs w:val="28"/>
        </w:rPr>
      </w:pPr>
      <w:r w:rsidRPr="0033369B">
        <w:rPr>
          <w:szCs w:val="28"/>
        </w:rPr>
        <w:t>б) патент;</w:t>
      </w:r>
    </w:p>
    <w:p w:rsidR="002C4B7B" w:rsidRPr="0033369B" w:rsidRDefault="002C4B7B" w:rsidP="009135A3">
      <w:pPr>
        <w:ind w:firstLine="284"/>
        <w:jc w:val="both"/>
        <w:rPr>
          <w:szCs w:val="28"/>
        </w:rPr>
      </w:pPr>
      <w:r w:rsidRPr="0033369B">
        <w:rPr>
          <w:szCs w:val="28"/>
        </w:rPr>
        <w:t>в) свідоцтво.</w:t>
      </w:r>
    </w:p>
    <w:p w:rsidR="002C4B7B" w:rsidRPr="0033369B" w:rsidRDefault="002C4B7B" w:rsidP="009135A3">
      <w:pPr>
        <w:jc w:val="both"/>
        <w:rPr>
          <w:color w:val="000000"/>
          <w:spacing w:val="-4"/>
          <w:szCs w:val="28"/>
        </w:rPr>
      </w:pPr>
      <w:r>
        <w:rPr>
          <w:color w:val="000000"/>
          <w:spacing w:val="-4"/>
          <w:szCs w:val="28"/>
        </w:rPr>
        <w:t xml:space="preserve">3.2. </w:t>
      </w:r>
      <w:r w:rsidRPr="0033369B">
        <w:rPr>
          <w:color w:val="000000"/>
          <w:spacing w:val="-4"/>
          <w:szCs w:val="28"/>
        </w:rPr>
        <w:t>Розвитком не конкретного товару, а незалежного господарюючого суб'єкта займаються:</w:t>
      </w:r>
    </w:p>
    <w:p w:rsidR="002C4B7B" w:rsidRPr="0033369B" w:rsidRDefault="002C4B7B" w:rsidP="009135A3">
      <w:pPr>
        <w:ind w:firstLine="284"/>
        <w:jc w:val="both"/>
        <w:rPr>
          <w:color w:val="000000"/>
          <w:spacing w:val="-2"/>
          <w:szCs w:val="28"/>
        </w:rPr>
      </w:pPr>
      <w:r w:rsidRPr="0033369B">
        <w:rPr>
          <w:color w:val="000000"/>
          <w:spacing w:val="-2"/>
          <w:szCs w:val="28"/>
        </w:rPr>
        <w:t xml:space="preserve">а) технополіси; </w:t>
      </w:r>
    </w:p>
    <w:p w:rsidR="002C4B7B" w:rsidRPr="0033369B" w:rsidRDefault="002C4B7B" w:rsidP="009135A3">
      <w:pPr>
        <w:ind w:firstLine="284"/>
        <w:jc w:val="both"/>
        <w:rPr>
          <w:color w:val="000000"/>
          <w:spacing w:val="-2"/>
          <w:szCs w:val="28"/>
        </w:rPr>
      </w:pPr>
      <w:r w:rsidRPr="0033369B">
        <w:rPr>
          <w:color w:val="000000"/>
          <w:spacing w:val="-2"/>
          <w:szCs w:val="28"/>
        </w:rPr>
        <w:t>б) технопарки;</w:t>
      </w:r>
    </w:p>
    <w:p w:rsidR="002C4B7B" w:rsidRPr="0033369B" w:rsidRDefault="002C4B7B" w:rsidP="009135A3">
      <w:pPr>
        <w:ind w:firstLine="284"/>
        <w:jc w:val="both"/>
        <w:rPr>
          <w:color w:val="000000"/>
          <w:spacing w:val="-2"/>
          <w:szCs w:val="28"/>
        </w:rPr>
      </w:pPr>
      <w:r w:rsidRPr="0033369B">
        <w:rPr>
          <w:color w:val="000000"/>
          <w:spacing w:val="-2"/>
          <w:szCs w:val="28"/>
        </w:rPr>
        <w:t>в) бізнес-інкубатори.</w:t>
      </w:r>
    </w:p>
    <w:p w:rsidR="002C4B7B" w:rsidRPr="0033369B" w:rsidRDefault="002C4B7B" w:rsidP="009135A3">
      <w:pPr>
        <w:jc w:val="both"/>
        <w:rPr>
          <w:color w:val="000000"/>
          <w:spacing w:val="5"/>
          <w:szCs w:val="28"/>
        </w:rPr>
      </w:pPr>
      <w:r>
        <w:rPr>
          <w:color w:val="000000"/>
          <w:spacing w:val="5"/>
          <w:szCs w:val="28"/>
        </w:rPr>
        <w:t xml:space="preserve">3.3. </w:t>
      </w:r>
      <w:r w:rsidRPr="0033369B">
        <w:rPr>
          <w:color w:val="000000"/>
          <w:spacing w:val="5"/>
          <w:szCs w:val="28"/>
        </w:rPr>
        <w:t>Піонерськими називають:</w:t>
      </w:r>
    </w:p>
    <w:p w:rsidR="002C4B7B" w:rsidRPr="0033369B" w:rsidRDefault="002C4B7B" w:rsidP="009135A3">
      <w:pPr>
        <w:ind w:firstLine="284"/>
        <w:jc w:val="both"/>
        <w:rPr>
          <w:iCs/>
          <w:color w:val="000000"/>
          <w:spacing w:val="5"/>
          <w:szCs w:val="28"/>
        </w:rPr>
      </w:pPr>
      <w:r w:rsidRPr="0033369B">
        <w:rPr>
          <w:color w:val="000000"/>
          <w:spacing w:val="4"/>
          <w:szCs w:val="28"/>
        </w:rPr>
        <w:t xml:space="preserve">а) </w:t>
      </w:r>
      <w:r w:rsidRPr="0033369B">
        <w:rPr>
          <w:iCs/>
          <w:color w:val="000000"/>
          <w:spacing w:val="5"/>
          <w:szCs w:val="28"/>
        </w:rPr>
        <w:t>фірми-патієнти;</w:t>
      </w:r>
    </w:p>
    <w:p w:rsidR="002C4B7B" w:rsidRPr="0033369B" w:rsidRDefault="002C4B7B" w:rsidP="009135A3">
      <w:pPr>
        <w:ind w:firstLine="284"/>
        <w:jc w:val="both"/>
        <w:rPr>
          <w:color w:val="000000"/>
          <w:spacing w:val="4"/>
          <w:szCs w:val="28"/>
        </w:rPr>
      </w:pPr>
      <w:r w:rsidRPr="0033369B">
        <w:rPr>
          <w:color w:val="000000"/>
          <w:spacing w:val="6"/>
          <w:szCs w:val="28"/>
        </w:rPr>
        <w:t xml:space="preserve">б) </w:t>
      </w:r>
      <w:r w:rsidRPr="0033369B">
        <w:rPr>
          <w:color w:val="000000"/>
          <w:spacing w:val="4"/>
          <w:szCs w:val="28"/>
        </w:rPr>
        <w:t>фірми-експлеренти;</w:t>
      </w:r>
    </w:p>
    <w:p w:rsidR="002C4B7B" w:rsidRPr="0033369B" w:rsidRDefault="002C4B7B" w:rsidP="009135A3">
      <w:pPr>
        <w:ind w:firstLine="284"/>
        <w:jc w:val="both"/>
        <w:rPr>
          <w:iCs/>
          <w:color w:val="000000"/>
          <w:spacing w:val="6"/>
          <w:szCs w:val="28"/>
        </w:rPr>
      </w:pPr>
      <w:r w:rsidRPr="0033369B">
        <w:rPr>
          <w:iCs/>
          <w:color w:val="000000"/>
          <w:spacing w:val="8"/>
          <w:szCs w:val="28"/>
        </w:rPr>
        <w:t>в) фірми-віолен</w:t>
      </w:r>
      <w:r w:rsidRPr="0033369B">
        <w:rPr>
          <w:iCs/>
          <w:color w:val="000000"/>
          <w:spacing w:val="6"/>
          <w:szCs w:val="28"/>
        </w:rPr>
        <w:t>ти;</w:t>
      </w:r>
    </w:p>
    <w:p w:rsidR="002C4B7B" w:rsidRPr="0033369B" w:rsidRDefault="002C4B7B" w:rsidP="009135A3">
      <w:pPr>
        <w:ind w:firstLine="284"/>
        <w:jc w:val="both"/>
        <w:rPr>
          <w:iCs/>
          <w:color w:val="000000"/>
          <w:spacing w:val="4"/>
          <w:szCs w:val="28"/>
        </w:rPr>
      </w:pPr>
      <w:r w:rsidRPr="0033369B">
        <w:rPr>
          <w:iCs/>
          <w:color w:val="000000"/>
          <w:spacing w:val="6"/>
          <w:szCs w:val="28"/>
        </w:rPr>
        <w:t xml:space="preserve">г) </w:t>
      </w:r>
      <w:r w:rsidRPr="0033369B">
        <w:rPr>
          <w:iCs/>
          <w:color w:val="000000"/>
          <w:spacing w:val="4"/>
          <w:szCs w:val="28"/>
        </w:rPr>
        <w:t>фірми-комутанти.</w:t>
      </w:r>
    </w:p>
    <w:p w:rsidR="002C4B7B" w:rsidRPr="0033369B" w:rsidRDefault="002C4B7B" w:rsidP="009135A3">
      <w:pPr>
        <w:jc w:val="both"/>
        <w:rPr>
          <w:color w:val="000000"/>
          <w:spacing w:val="5"/>
          <w:szCs w:val="28"/>
        </w:rPr>
      </w:pPr>
      <w:r>
        <w:rPr>
          <w:color w:val="000000"/>
          <w:spacing w:val="5"/>
          <w:szCs w:val="28"/>
        </w:rPr>
        <w:t xml:space="preserve">3.4. </w:t>
      </w:r>
      <w:r w:rsidRPr="0033369B">
        <w:rPr>
          <w:color w:val="000000"/>
          <w:spacing w:val="5"/>
          <w:szCs w:val="28"/>
        </w:rPr>
        <w:t>До властивостей інформаційного продукту не відносять:</w:t>
      </w:r>
    </w:p>
    <w:p w:rsidR="002C4B7B" w:rsidRPr="0033369B" w:rsidRDefault="002C4B7B" w:rsidP="009135A3">
      <w:pPr>
        <w:ind w:firstLine="284"/>
        <w:jc w:val="both"/>
        <w:rPr>
          <w:color w:val="000000"/>
          <w:spacing w:val="5"/>
          <w:szCs w:val="28"/>
        </w:rPr>
      </w:pPr>
      <w:r w:rsidRPr="0033369B">
        <w:rPr>
          <w:color w:val="000000"/>
          <w:spacing w:val="5"/>
          <w:szCs w:val="28"/>
        </w:rPr>
        <w:t>а) інформаційний продукт несе в собі тільки один вид зно</w:t>
      </w:r>
      <w:r w:rsidRPr="0033369B">
        <w:rPr>
          <w:color w:val="000000"/>
          <w:spacing w:val="5"/>
          <w:szCs w:val="28"/>
        </w:rPr>
        <w:softHyphen/>
        <w:t>су –  моральний;</w:t>
      </w:r>
    </w:p>
    <w:p w:rsidR="002C4B7B" w:rsidRPr="0033369B" w:rsidRDefault="002C4B7B" w:rsidP="009135A3">
      <w:pPr>
        <w:ind w:firstLine="284"/>
        <w:jc w:val="both"/>
        <w:rPr>
          <w:color w:val="000000"/>
          <w:spacing w:val="5"/>
          <w:szCs w:val="28"/>
        </w:rPr>
      </w:pPr>
      <w:r w:rsidRPr="0033369B">
        <w:rPr>
          <w:color w:val="000000"/>
          <w:spacing w:val="5"/>
          <w:szCs w:val="28"/>
        </w:rPr>
        <w:t>б) інформаційний  продукт може використовуватись декількома людьми одно</w:t>
      </w:r>
      <w:r w:rsidRPr="0033369B">
        <w:rPr>
          <w:color w:val="000000"/>
          <w:spacing w:val="5"/>
          <w:szCs w:val="28"/>
        </w:rPr>
        <w:softHyphen/>
        <w:t>часно  в різних  підприємствах  або  в різних господарських процесах;</w:t>
      </w:r>
    </w:p>
    <w:p w:rsidR="002C4B7B" w:rsidRDefault="002C4B7B" w:rsidP="009135A3">
      <w:pPr>
        <w:rPr>
          <w:color w:val="000000"/>
          <w:spacing w:val="5"/>
          <w:szCs w:val="28"/>
        </w:rPr>
      </w:pPr>
      <w:r w:rsidRPr="0033369B">
        <w:rPr>
          <w:color w:val="000000"/>
          <w:spacing w:val="5"/>
          <w:szCs w:val="28"/>
        </w:rPr>
        <w:t>в) інформаційний продукт може довго збе</w:t>
      </w:r>
      <w:r w:rsidRPr="0033369B">
        <w:rPr>
          <w:color w:val="000000"/>
          <w:spacing w:val="5"/>
          <w:szCs w:val="28"/>
        </w:rPr>
        <w:softHyphen/>
        <w:t>рігатися.</w:t>
      </w:r>
    </w:p>
    <w:p w:rsidR="002C4B7B" w:rsidRPr="00C86632" w:rsidRDefault="002C4B7B" w:rsidP="00DE19F9">
      <w:pPr>
        <w:jc w:val="center"/>
        <w:rPr>
          <w:sz w:val="24"/>
        </w:rPr>
      </w:pPr>
    </w:p>
    <w:p w:rsidR="002C4B7B" w:rsidRPr="00C86632" w:rsidRDefault="002C4B7B" w:rsidP="005B39E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C4B7B" w:rsidRPr="00C86632" w:rsidRDefault="002C4B7B" w:rsidP="005B39E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C4B7B" w:rsidRPr="00C86632" w:rsidRDefault="002C4B7B" w:rsidP="005B39EE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 w:rsidRPr="00C63BA7">
        <w:rPr>
          <w:sz w:val="24"/>
          <w:lang w:val="ru-RU"/>
        </w:rPr>
        <w:t>08</w:t>
      </w:r>
      <w:r>
        <w:rPr>
          <w:sz w:val="24"/>
        </w:rPr>
        <w:t>» ___</w:t>
      </w:r>
      <w:r w:rsidRPr="00C63BA7">
        <w:rPr>
          <w:sz w:val="24"/>
          <w:u w:val="single"/>
          <w:lang w:val="ru-RU"/>
        </w:rPr>
        <w:t>02</w:t>
      </w:r>
      <w:r>
        <w:rPr>
          <w:sz w:val="24"/>
        </w:rPr>
        <w:t>___ 201</w:t>
      </w:r>
      <w:r w:rsidRPr="00C63BA7">
        <w:rPr>
          <w:sz w:val="24"/>
          <w:lang w:val="ru-RU"/>
        </w:rPr>
        <w:t>6</w:t>
      </w:r>
      <w:r w:rsidRPr="00C86632">
        <w:rPr>
          <w:sz w:val="24"/>
        </w:rPr>
        <w:t xml:space="preserve"> р.</w:t>
      </w:r>
    </w:p>
    <w:p w:rsidR="002C4B7B" w:rsidRPr="00C86632" w:rsidRDefault="002C4B7B" w:rsidP="009C14AE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C4B7B" w:rsidRPr="00C86632" w:rsidRDefault="002C4B7B" w:rsidP="009C14AE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Спеціальність 7.03050301 «Міжнародна економіка»</w:t>
      </w:r>
    </w:p>
    <w:p w:rsidR="002C4B7B" w:rsidRPr="00C86632" w:rsidRDefault="002C4B7B" w:rsidP="009C14AE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інноваційний менеджмент</w:t>
      </w:r>
      <w:r w:rsidRPr="00C86632">
        <w:rPr>
          <w:sz w:val="24"/>
        </w:rPr>
        <w:t>»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Default="002C4B7B" w:rsidP="009C14AE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2</w:t>
      </w:r>
    </w:p>
    <w:p w:rsidR="002C4B7B" w:rsidRDefault="002C4B7B" w:rsidP="009C14AE">
      <w:pPr>
        <w:rPr>
          <w:szCs w:val="28"/>
        </w:rPr>
      </w:pPr>
    </w:p>
    <w:p w:rsidR="002C4B7B" w:rsidRPr="0072384A" w:rsidRDefault="002C4B7B" w:rsidP="009135A3">
      <w:pPr>
        <w:rPr>
          <w:szCs w:val="28"/>
        </w:rPr>
      </w:pPr>
      <w:r>
        <w:rPr>
          <w:szCs w:val="28"/>
        </w:rPr>
        <w:t xml:space="preserve">1. Обґрунтуйте </w:t>
      </w:r>
      <w:r w:rsidRPr="0072384A">
        <w:rPr>
          <w:szCs w:val="28"/>
        </w:rPr>
        <w:t>роль та значення</w:t>
      </w:r>
      <w:r w:rsidRPr="005112E8">
        <w:rPr>
          <w:szCs w:val="28"/>
        </w:rPr>
        <w:t xml:space="preserve"> </w:t>
      </w:r>
      <w:r>
        <w:rPr>
          <w:szCs w:val="28"/>
        </w:rPr>
        <w:t>б</w:t>
      </w:r>
      <w:r w:rsidRPr="0072384A">
        <w:rPr>
          <w:szCs w:val="28"/>
        </w:rPr>
        <w:t>ізнес-інкубатор</w:t>
      </w:r>
      <w:r>
        <w:rPr>
          <w:szCs w:val="28"/>
        </w:rPr>
        <w:t>ів</w:t>
      </w:r>
      <w:r w:rsidRPr="0072384A">
        <w:rPr>
          <w:szCs w:val="28"/>
        </w:rPr>
        <w:t>.</w:t>
      </w:r>
    </w:p>
    <w:p w:rsidR="002C4B7B" w:rsidRDefault="002C4B7B" w:rsidP="009135A3">
      <w:r>
        <w:rPr>
          <w:szCs w:val="28"/>
        </w:rPr>
        <w:t>2. Проаналізуйте м</w:t>
      </w:r>
      <w:r w:rsidRPr="0072384A">
        <w:rPr>
          <w:szCs w:val="28"/>
        </w:rPr>
        <w:t>іжнародн</w:t>
      </w:r>
      <w:r>
        <w:rPr>
          <w:szCs w:val="28"/>
        </w:rPr>
        <w:t>у</w:t>
      </w:r>
      <w:r w:rsidRPr="0072384A">
        <w:rPr>
          <w:szCs w:val="28"/>
        </w:rPr>
        <w:t xml:space="preserve"> патентн</w:t>
      </w:r>
      <w:r>
        <w:rPr>
          <w:szCs w:val="28"/>
        </w:rPr>
        <w:t>у</w:t>
      </w:r>
      <w:r w:rsidRPr="0072384A">
        <w:rPr>
          <w:szCs w:val="28"/>
        </w:rPr>
        <w:t xml:space="preserve"> систем</w:t>
      </w:r>
      <w:r>
        <w:rPr>
          <w:szCs w:val="28"/>
        </w:rPr>
        <w:t>у</w:t>
      </w:r>
      <w:r>
        <w:t>.</w:t>
      </w:r>
    </w:p>
    <w:p w:rsidR="002C4B7B" w:rsidRDefault="002C4B7B" w:rsidP="009135A3">
      <w:pPr>
        <w:rPr>
          <w:szCs w:val="28"/>
        </w:rPr>
      </w:pPr>
      <w:r>
        <w:rPr>
          <w:szCs w:val="28"/>
        </w:rPr>
        <w:t>3. Визначте правильну відповідь:</w:t>
      </w:r>
    </w:p>
    <w:p w:rsidR="002C4B7B" w:rsidRPr="0033369B" w:rsidRDefault="002C4B7B" w:rsidP="009135A3">
      <w:pPr>
        <w:tabs>
          <w:tab w:val="left" w:pos="284"/>
        </w:tabs>
        <w:jc w:val="both"/>
        <w:rPr>
          <w:color w:val="000000"/>
          <w:spacing w:val="5"/>
          <w:szCs w:val="28"/>
        </w:rPr>
      </w:pPr>
      <w:r>
        <w:rPr>
          <w:color w:val="000000"/>
          <w:spacing w:val="5"/>
          <w:szCs w:val="28"/>
        </w:rPr>
        <w:t xml:space="preserve">3.1. </w:t>
      </w:r>
      <w:r w:rsidRPr="0033369B">
        <w:rPr>
          <w:color w:val="000000"/>
          <w:spacing w:val="5"/>
          <w:szCs w:val="28"/>
        </w:rPr>
        <w:t>Під директивністю як однієї з вимог управлінських рішень розуміють:</w:t>
      </w:r>
    </w:p>
    <w:p w:rsidR="002C4B7B" w:rsidRPr="0033369B" w:rsidRDefault="002C4B7B" w:rsidP="009135A3">
      <w:pPr>
        <w:tabs>
          <w:tab w:val="left" w:pos="284"/>
        </w:tabs>
        <w:ind w:firstLine="284"/>
        <w:jc w:val="both"/>
        <w:rPr>
          <w:color w:val="000000"/>
          <w:spacing w:val="-4"/>
          <w:szCs w:val="28"/>
        </w:rPr>
      </w:pPr>
      <w:r w:rsidRPr="0033369B">
        <w:rPr>
          <w:color w:val="000000"/>
          <w:spacing w:val="5"/>
          <w:szCs w:val="28"/>
        </w:rPr>
        <w:t xml:space="preserve">а) </w:t>
      </w:r>
      <w:r w:rsidRPr="00FF0F79">
        <w:rPr>
          <w:color w:val="000000"/>
          <w:spacing w:val="-3"/>
          <w:szCs w:val="28"/>
        </w:rPr>
        <w:t>рішення мають бути обов'язковими для ви</w:t>
      </w:r>
      <w:r w:rsidRPr="00FF0F79">
        <w:rPr>
          <w:color w:val="000000"/>
          <w:spacing w:val="-3"/>
          <w:szCs w:val="28"/>
        </w:rPr>
        <w:softHyphen/>
      </w:r>
      <w:r w:rsidRPr="00FF0F79">
        <w:rPr>
          <w:color w:val="000000"/>
          <w:spacing w:val="-4"/>
          <w:szCs w:val="28"/>
        </w:rPr>
        <w:t>конавців і мати плановий характер</w:t>
      </w:r>
      <w:r w:rsidRPr="0033369B">
        <w:rPr>
          <w:color w:val="000000"/>
          <w:spacing w:val="-4"/>
          <w:szCs w:val="28"/>
        </w:rPr>
        <w:t>;</w:t>
      </w:r>
    </w:p>
    <w:p w:rsidR="002C4B7B" w:rsidRPr="0033369B" w:rsidRDefault="002C4B7B" w:rsidP="009135A3">
      <w:pPr>
        <w:tabs>
          <w:tab w:val="left" w:pos="284"/>
        </w:tabs>
        <w:ind w:firstLine="284"/>
        <w:jc w:val="both"/>
        <w:rPr>
          <w:color w:val="000000"/>
          <w:spacing w:val="-5"/>
          <w:szCs w:val="28"/>
        </w:rPr>
      </w:pPr>
      <w:r w:rsidRPr="0033369B">
        <w:rPr>
          <w:color w:val="000000"/>
          <w:spacing w:val="-4"/>
          <w:szCs w:val="28"/>
        </w:rPr>
        <w:t xml:space="preserve">б) </w:t>
      </w:r>
      <w:r w:rsidRPr="00FF0F79">
        <w:rPr>
          <w:color w:val="000000"/>
          <w:spacing w:val="-4"/>
          <w:szCs w:val="28"/>
        </w:rPr>
        <w:t>рішення менеджера мають відпо</w:t>
      </w:r>
      <w:r w:rsidRPr="00FF0F79">
        <w:rPr>
          <w:color w:val="000000"/>
          <w:spacing w:val="-4"/>
          <w:szCs w:val="28"/>
        </w:rPr>
        <w:softHyphen/>
      </w:r>
      <w:r w:rsidRPr="00FF0F79">
        <w:rPr>
          <w:color w:val="000000"/>
          <w:spacing w:val="-5"/>
          <w:szCs w:val="28"/>
        </w:rPr>
        <w:t>відати делегов</w:t>
      </w:r>
      <w:r w:rsidRPr="0033369B">
        <w:rPr>
          <w:color w:val="000000"/>
          <w:spacing w:val="-5"/>
          <w:szCs w:val="28"/>
        </w:rPr>
        <w:t>аним йому повноваженням;</w:t>
      </w:r>
    </w:p>
    <w:p w:rsidR="002C4B7B" w:rsidRPr="0033369B" w:rsidRDefault="002C4B7B" w:rsidP="009135A3">
      <w:pPr>
        <w:tabs>
          <w:tab w:val="left" w:pos="284"/>
        </w:tabs>
        <w:ind w:firstLine="284"/>
        <w:jc w:val="both"/>
        <w:rPr>
          <w:color w:val="000000"/>
          <w:spacing w:val="-5"/>
          <w:szCs w:val="28"/>
        </w:rPr>
      </w:pPr>
      <w:r w:rsidRPr="0033369B">
        <w:rPr>
          <w:color w:val="000000"/>
          <w:spacing w:val="-5"/>
          <w:szCs w:val="28"/>
        </w:rPr>
        <w:t xml:space="preserve">в) </w:t>
      </w:r>
      <w:r w:rsidRPr="0033369B">
        <w:rPr>
          <w:color w:val="000000"/>
          <w:spacing w:val="-2"/>
          <w:szCs w:val="28"/>
        </w:rPr>
        <w:t>рішення мають передбачати необхідні ре</w:t>
      </w:r>
      <w:r w:rsidRPr="0033369B">
        <w:rPr>
          <w:color w:val="000000"/>
          <w:spacing w:val="-2"/>
          <w:szCs w:val="28"/>
        </w:rPr>
        <w:softHyphen/>
      </w:r>
      <w:r w:rsidRPr="0033369B">
        <w:rPr>
          <w:color w:val="000000"/>
          <w:spacing w:val="-5"/>
          <w:szCs w:val="28"/>
        </w:rPr>
        <w:t>сурси і встановлювати витоки їх одержання.</w:t>
      </w:r>
    </w:p>
    <w:p w:rsidR="002C4B7B" w:rsidRPr="0033369B" w:rsidRDefault="002C4B7B" w:rsidP="009135A3">
      <w:pPr>
        <w:tabs>
          <w:tab w:val="left" w:pos="284"/>
        </w:tabs>
        <w:jc w:val="both"/>
        <w:rPr>
          <w:color w:val="000000"/>
          <w:spacing w:val="5"/>
          <w:szCs w:val="28"/>
        </w:rPr>
      </w:pPr>
      <w:r>
        <w:rPr>
          <w:color w:val="000000"/>
          <w:spacing w:val="5"/>
          <w:szCs w:val="28"/>
        </w:rPr>
        <w:t>3.2</w:t>
      </w:r>
      <w:r w:rsidRPr="0033369B">
        <w:rPr>
          <w:color w:val="000000"/>
          <w:spacing w:val="5"/>
          <w:szCs w:val="28"/>
        </w:rPr>
        <w:t xml:space="preserve">. Дійсними, тобто повноправними членами </w:t>
      </w:r>
      <w:r w:rsidRPr="0033369B">
        <w:rPr>
          <w:szCs w:val="28"/>
        </w:rPr>
        <w:t>Всесвітньої Асоціації Технополісів</w:t>
      </w:r>
      <w:r w:rsidRPr="0033369B">
        <w:rPr>
          <w:color w:val="000000"/>
          <w:spacing w:val="5"/>
          <w:szCs w:val="28"/>
        </w:rPr>
        <w:t xml:space="preserve"> є:</w:t>
      </w:r>
    </w:p>
    <w:p w:rsidR="002C4B7B" w:rsidRPr="0033369B" w:rsidRDefault="002C4B7B" w:rsidP="009135A3">
      <w:pPr>
        <w:tabs>
          <w:tab w:val="left" w:pos="284"/>
        </w:tabs>
        <w:ind w:firstLine="284"/>
        <w:jc w:val="both"/>
        <w:rPr>
          <w:color w:val="000000"/>
          <w:spacing w:val="5"/>
          <w:szCs w:val="28"/>
        </w:rPr>
      </w:pPr>
      <w:r w:rsidRPr="0033369B">
        <w:rPr>
          <w:color w:val="000000"/>
          <w:spacing w:val="5"/>
          <w:szCs w:val="28"/>
        </w:rPr>
        <w:t>а) органи місцевої влади (муніципалітети міст), яких представляють мери міст, де розташовані технополіси, університети і виробничі структури, пов’язані з передовою наукою;</w:t>
      </w:r>
    </w:p>
    <w:p w:rsidR="002C4B7B" w:rsidRPr="0033369B" w:rsidRDefault="002C4B7B" w:rsidP="009135A3">
      <w:pPr>
        <w:tabs>
          <w:tab w:val="left" w:pos="284"/>
        </w:tabs>
        <w:ind w:firstLine="284"/>
        <w:jc w:val="both"/>
        <w:rPr>
          <w:color w:val="000000"/>
          <w:spacing w:val="5"/>
          <w:szCs w:val="28"/>
        </w:rPr>
      </w:pPr>
      <w:r w:rsidRPr="0033369B">
        <w:rPr>
          <w:color w:val="000000"/>
          <w:spacing w:val="5"/>
          <w:szCs w:val="28"/>
        </w:rPr>
        <w:t xml:space="preserve">б) дослідні інститути, університети та фірми (розташовані в межах території дійсних членів  </w:t>
      </w:r>
      <w:r w:rsidRPr="0033369B">
        <w:rPr>
          <w:szCs w:val="28"/>
        </w:rPr>
        <w:t>Всесвітньої Асоціації Технополісів</w:t>
      </w:r>
      <w:r w:rsidRPr="0033369B">
        <w:rPr>
          <w:color w:val="000000"/>
          <w:spacing w:val="5"/>
          <w:szCs w:val="28"/>
        </w:rPr>
        <w:t>), фахівці яких працюють у сфері передової науки та технології.</w:t>
      </w:r>
    </w:p>
    <w:p w:rsidR="002C4B7B" w:rsidRPr="0033369B" w:rsidRDefault="002C4B7B" w:rsidP="009135A3">
      <w:pPr>
        <w:tabs>
          <w:tab w:val="left" w:pos="284"/>
        </w:tabs>
        <w:jc w:val="both"/>
        <w:rPr>
          <w:color w:val="000000"/>
          <w:spacing w:val="6"/>
          <w:szCs w:val="28"/>
        </w:rPr>
      </w:pPr>
      <w:r>
        <w:rPr>
          <w:color w:val="000000"/>
          <w:spacing w:val="4"/>
          <w:szCs w:val="28"/>
        </w:rPr>
        <w:t>3.3</w:t>
      </w:r>
      <w:r w:rsidRPr="0033369B">
        <w:rPr>
          <w:color w:val="000000"/>
          <w:spacing w:val="4"/>
          <w:szCs w:val="28"/>
        </w:rPr>
        <w:t>. Задовольняють споживачів за рахунок індиві</w:t>
      </w:r>
      <w:r w:rsidRPr="0033369B">
        <w:rPr>
          <w:color w:val="000000"/>
          <w:spacing w:val="4"/>
          <w:szCs w:val="28"/>
        </w:rPr>
        <w:softHyphen/>
        <w:t xml:space="preserve">дуалізації послуг: </w:t>
      </w:r>
    </w:p>
    <w:p w:rsidR="002C4B7B" w:rsidRPr="0033369B" w:rsidRDefault="002C4B7B" w:rsidP="009135A3">
      <w:pPr>
        <w:tabs>
          <w:tab w:val="left" w:pos="284"/>
        </w:tabs>
        <w:ind w:firstLine="284"/>
        <w:jc w:val="both"/>
        <w:rPr>
          <w:iCs/>
          <w:color w:val="000000"/>
          <w:spacing w:val="5"/>
          <w:szCs w:val="28"/>
        </w:rPr>
      </w:pPr>
      <w:r w:rsidRPr="0033369B">
        <w:rPr>
          <w:color w:val="000000"/>
          <w:spacing w:val="4"/>
          <w:szCs w:val="28"/>
        </w:rPr>
        <w:t xml:space="preserve">а) </w:t>
      </w:r>
      <w:r w:rsidRPr="0033369B">
        <w:rPr>
          <w:iCs/>
          <w:color w:val="000000"/>
          <w:spacing w:val="5"/>
          <w:szCs w:val="28"/>
        </w:rPr>
        <w:t>фірми-патієнти;</w:t>
      </w:r>
    </w:p>
    <w:p w:rsidR="002C4B7B" w:rsidRPr="0033369B" w:rsidRDefault="002C4B7B" w:rsidP="009135A3">
      <w:pPr>
        <w:tabs>
          <w:tab w:val="left" w:pos="284"/>
        </w:tabs>
        <w:ind w:firstLine="284"/>
        <w:jc w:val="both"/>
        <w:rPr>
          <w:color w:val="000000"/>
          <w:spacing w:val="4"/>
          <w:szCs w:val="28"/>
        </w:rPr>
      </w:pPr>
      <w:r w:rsidRPr="0033369B">
        <w:rPr>
          <w:color w:val="000000"/>
          <w:spacing w:val="6"/>
          <w:szCs w:val="28"/>
        </w:rPr>
        <w:t xml:space="preserve">б) </w:t>
      </w:r>
      <w:r w:rsidRPr="0033369B">
        <w:rPr>
          <w:color w:val="000000"/>
          <w:spacing w:val="4"/>
          <w:szCs w:val="28"/>
        </w:rPr>
        <w:t>фірми-експлеренти;</w:t>
      </w:r>
    </w:p>
    <w:p w:rsidR="002C4B7B" w:rsidRPr="0033369B" w:rsidRDefault="002C4B7B" w:rsidP="009135A3">
      <w:pPr>
        <w:tabs>
          <w:tab w:val="left" w:pos="284"/>
        </w:tabs>
        <w:ind w:firstLine="284"/>
        <w:jc w:val="both"/>
        <w:rPr>
          <w:iCs/>
          <w:color w:val="000000"/>
          <w:spacing w:val="6"/>
          <w:szCs w:val="28"/>
        </w:rPr>
      </w:pPr>
      <w:r w:rsidRPr="0033369B">
        <w:rPr>
          <w:iCs/>
          <w:color w:val="000000"/>
          <w:spacing w:val="8"/>
          <w:szCs w:val="28"/>
        </w:rPr>
        <w:t>в) фірми-віолен</w:t>
      </w:r>
      <w:r w:rsidRPr="0033369B">
        <w:rPr>
          <w:iCs/>
          <w:color w:val="000000"/>
          <w:spacing w:val="6"/>
          <w:szCs w:val="28"/>
        </w:rPr>
        <w:t>ти;</w:t>
      </w:r>
    </w:p>
    <w:p w:rsidR="002C4B7B" w:rsidRPr="0033369B" w:rsidRDefault="002C4B7B" w:rsidP="009135A3">
      <w:pPr>
        <w:tabs>
          <w:tab w:val="left" w:pos="284"/>
        </w:tabs>
        <w:ind w:firstLine="284"/>
        <w:jc w:val="both"/>
        <w:rPr>
          <w:iCs/>
          <w:color w:val="000000"/>
          <w:spacing w:val="4"/>
          <w:szCs w:val="28"/>
        </w:rPr>
      </w:pPr>
      <w:r w:rsidRPr="0033369B">
        <w:rPr>
          <w:iCs/>
          <w:color w:val="000000"/>
          <w:spacing w:val="6"/>
          <w:szCs w:val="28"/>
        </w:rPr>
        <w:t xml:space="preserve">г) </w:t>
      </w:r>
      <w:r w:rsidRPr="0033369B">
        <w:rPr>
          <w:iCs/>
          <w:color w:val="000000"/>
          <w:spacing w:val="4"/>
          <w:szCs w:val="28"/>
        </w:rPr>
        <w:t>фірми-комутанти.</w:t>
      </w:r>
    </w:p>
    <w:p w:rsidR="002C4B7B" w:rsidRPr="0033369B" w:rsidRDefault="002C4B7B" w:rsidP="009135A3">
      <w:pPr>
        <w:tabs>
          <w:tab w:val="left" w:pos="284"/>
        </w:tabs>
        <w:jc w:val="both"/>
        <w:rPr>
          <w:color w:val="000000"/>
          <w:spacing w:val="5"/>
          <w:szCs w:val="28"/>
        </w:rPr>
      </w:pPr>
      <w:r>
        <w:rPr>
          <w:color w:val="000000"/>
          <w:spacing w:val="5"/>
          <w:szCs w:val="28"/>
        </w:rPr>
        <w:t>3.4</w:t>
      </w:r>
      <w:r w:rsidRPr="0033369B">
        <w:rPr>
          <w:color w:val="000000"/>
          <w:spacing w:val="5"/>
          <w:szCs w:val="28"/>
        </w:rPr>
        <w:t>. Венчурне фінансування:</w:t>
      </w:r>
    </w:p>
    <w:p w:rsidR="002C4B7B" w:rsidRPr="0033369B" w:rsidRDefault="002C4B7B" w:rsidP="009135A3">
      <w:pPr>
        <w:tabs>
          <w:tab w:val="left" w:pos="284"/>
        </w:tabs>
        <w:ind w:firstLine="284"/>
        <w:jc w:val="both"/>
        <w:rPr>
          <w:color w:val="000000"/>
          <w:spacing w:val="5"/>
          <w:szCs w:val="28"/>
        </w:rPr>
      </w:pPr>
      <w:r w:rsidRPr="0033369B">
        <w:rPr>
          <w:color w:val="000000"/>
          <w:spacing w:val="5"/>
          <w:szCs w:val="28"/>
        </w:rPr>
        <w:t>а) торкається всіх елементів інно</w:t>
      </w:r>
      <w:r w:rsidRPr="0033369B">
        <w:rPr>
          <w:color w:val="000000"/>
          <w:spacing w:val="5"/>
          <w:szCs w:val="28"/>
        </w:rPr>
        <w:softHyphen/>
        <w:t>ваційного ланцюга;</w:t>
      </w:r>
    </w:p>
    <w:p w:rsidR="002C4B7B" w:rsidRPr="0033369B" w:rsidRDefault="002C4B7B" w:rsidP="009135A3">
      <w:pPr>
        <w:tabs>
          <w:tab w:val="left" w:pos="284"/>
        </w:tabs>
        <w:ind w:firstLine="284"/>
        <w:jc w:val="both"/>
        <w:rPr>
          <w:color w:val="000000"/>
          <w:spacing w:val="5"/>
          <w:szCs w:val="28"/>
        </w:rPr>
      </w:pPr>
      <w:r w:rsidRPr="0033369B">
        <w:rPr>
          <w:color w:val="000000"/>
          <w:spacing w:val="5"/>
          <w:szCs w:val="28"/>
        </w:rPr>
        <w:t>б) починається, як правило, з дослідного виробництва й розробок і закінчується фундаментальними дослідженнями, торкаючись питаннями подальшого розвитку виробництва та реалізації про</w:t>
      </w:r>
      <w:r w:rsidRPr="0033369B">
        <w:rPr>
          <w:color w:val="000000"/>
          <w:spacing w:val="5"/>
          <w:szCs w:val="28"/>
        </w:rPr>
        <w:softHyphen/>
        <w:t>дукції;</w:t>
      </w:r>
    </w:p>
    <w:p w:rsidR="002C4B7B" w:rsidRDefault="002C4B7B" w:rsidP="009135A3">
      <w:pPr>
        <w:tabs>
          <w:tab w:val="left" w:pos="284"/>
        </w:tabs>
        <w:ind w:firstLine="284"/>
        <w:jc w:val="both"/>
        <w:rPr>
          <w:color w:val="000000"/>
          <w:spacing w:val="5"/>
          <w:szCs w:val="28"/>
        </w:rPr>
      </w:pPr>
      <w:r>
        <w:rPr>
          <w:color w:val="000000"/>
          <w:spacing w:val="5"/>
          <w:szCs w:val="28"/>
        </w:rPr>
        <w:t>в</w:t>
      </w:r>
      <w:r w:rsidRPr="0033369B">
        <w:rPr>
          <w:color w:val="000000"/>
          <w:spacing w:val="5"/>
          <w:szCs w:val="28"/>
        </w:rPr>
        <w:t>) не торкається всіх елементів інно</w:t>
      </w:r>
      <w:r w:rsidRPr="0033369B">
        <w:rPr>
          <w:color w:val="000000"/>
          <w:spacing w:val="5"/>
          <w:szCs w:val="28"/>
        </w:rPr>
        <w:softHyphen/>
        <w:t>ваційного ланцюга, воно починається, як правило, з дослідного виробництва й розробок і закінчується виходом інноваційного товару на ринок, не торкаючись фундаментальних досліджень і питання подальшого розвитку виробництва та реалізації про</w:t>
      </w:r>
      <w:r w:rsidRPr="0033369B">
        <w:rPr>
          <w:color w:val="000000"/>
          <w:spacing w:val="5"/>
          <w:szCs w:val="28"/>
        </w:rPr>
        <w:softHyphen/>
        <w:t>дукції.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C4B7B" w:rsidRPr="00C86632" w:rsidRDefault="002C4B7B" w:rsidP="00EE09EF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 w:rsidRPr="00C63BA7">
        <w:rPr>
          <w:sz w:val="24"/>
          <w:lang w:val="ru-RU"/>
        </w:rPr>
        <w:t>08</w:t>
      </w:r>
      <w:r>
        <w:rPr>
          <w:sz w:val="24"/>
        </w:rPr>
        <w:t>» ___</w:t>
      </w:r>
      <w:r w:rsidRPr="00C63BA7">
        <w:rPr>
          <w:sz w:val="24"/>
          <w:u w:val="single"/>
          <w:lang w:val="ru-RU"/>
        </w:rPr>
        <w:t>02</w:t>
      </w:r>
      <w:r>
        <w:rPr>
          <w:sz w:val="24"/>
        </w:rPr>
        <w:t>___ 201</w:t>
      </w:r>
      <w:r w:rsidRPr="00C63BA7">
        <w:rPr>
          <w:sz w:val="24"/>
          <w:lang w:val="ru-RU"/>
        </w:rPr>
        <w:t>6</w:t>
      </w:r>
      <w:r w:rsidRPr="00C86632">
        <w:rPr>
          <w:sz w:val="24"/>
        </w:rPr>
        <w:t xml:space="preserve"> р.</w:t>
      </w:r>
    </w:p>
    <w:p w:rsidR="002C4B7B" w:rsidRPr="00C86632" w:rsidRDefault="002C4B7B" w:rsidP="009C14AE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C4B7B" w:rsidRPr="00C86632" w:rsidRDefault="002C4B7B" w:rsidP="009C14AE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Спеціальність 7.03050301 «Міжнародна економіка»</w:t>
      </w:r>
    </w:p>
    <w:p w:rsidR="002C4B7B" w:rsidRPr="00C86632" w:rsidRDefault="002C4B7B" w:rsidP="009C14AE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інноваційний менеджмент</w:t>
      </w:r>
      <w:r w:rsidRPr="00C86632">
        <w:rPr>
          <w:sz w:val="24"/>
        </w:rPr>
        <w:t>»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Default="002C4B7B" w:rsidP="009C14AE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3</w:t>
      </w:r>
    </w:p>
    <w:p w:rsidR="002C4B7B" w:rsidRDefault="002C4B7B" w:rsidP="009C14AE">
      <w:pPr>
        <w:rPr>
          <w:szCs w:val="28"/>
        </w:rPr>
      </w:pPr>
    </w:p>
    <w:p w:rsidR="002C4B7B" w:rsidRPr="0072384A" w:rsidRDefault="002C4B7B" w:rsidP="009135A3">
      <w:pPr>
        <w:jc w:val="both"/>
        <w:rPr>
          <w:szCs w:val="28"/>
        </w:rPr>
      </w:pPr>
      <w:r>
        <w:rPr>
          <w:szCs w:val="28"/>
        </w:rPr>
        <w:t>1. Визначте р</w:t>
      </w:r>
      <w:r w:rsidRPr="0072384A">
        <w:rPr>
          <w:szCs w:val="28"/>
        </w:rPr>
        <w:t>оль венчурного бізнесу в розвитку інноваційної діяльності.</w:t>
      </w:r>
    </w:p>
    <w:p w:rsidR="002C4B7B" w:rsidRDefault="002C4B7B" w:rsidP="009135A3">
      <w:pPr>
        <w:jc w:val="both"/>
        <w:rPr>
          <w:szCs w:val="28"/>
        </w:rPr>
      </w:pPr>
      <w:r>
        <w:rPr>
          <w:szCs w:val="28"/>
        </w:rPr>
        <w:t>2. Обґрунтуйте о</w:t>
      </w:r>
      <w:r w:rsidRPr="0072384A">
        <w:rPr>
          <w:szCs w:val="28"/>
        </w:rPr>
        <w:t>рганізаційн</w:t>
      </w:r>
      <w:r>
        <w:rPr>
          <w:szCs w:val="28"/>
        </w:rPr>
        <w:t>у</w:t>
      </w:r>
      <w:r w:rsidRPr="0072384A">
        <w:rPr>
          <w:szCs w:val="28"/>
        </w:rPr>
        <w:t xml:space="preserve"> структур</w:t>
      </w:r>
      <w:r>
        <w:rPr>
          <w:szCs w:val="28"/>
        </w:rPr>
        <w:t>у</w:t>
      </w:r>
      <w:r w:rsidRPr="0072384A">
        <w:rPr>
          <w:szCs w:val="28"/>
        </w:rPr>
        <w:t xml:space="preserve"> патентної системи України.</w:t>
      </w:r>
    </w:p>
    <w:p w:rsidR="002C4B7B" w:rsidRDefault="002C4B7B" w:rsidP="009135A3">
      <w:pPr>
        <w:jc w:val="both"/>
        <w:rPr>
          <w:szCs w:val="28"/>
        </w:rPr>
      </w:pPr>
      <w:r>
        <w:rPr>
          <w:szCs w:val="28"/>
        </w:rPr>
        <w:t>3. Визначте правильну відповідь:</w:t>
      </w:r>
    </w:p>
    <w:p w:rsidR="002C4B7B" w:rsidRPr="00FF0F79" w:rsidRDefault="002C4B7B" w:rsidP="009135A3">
      <w:pPr>
        <w:tabs>
          <w:tab w:val="num" w:pos="284"/>
        </w:tabs>
        <w:jc w:val="both"/>
        <w:rPr>
          <w:szCs w:val="28"/>
        </w:rPr>
      </w:pPr>
      <w:r>
        <w:rPr>
          <w:szCs w:val="28"/>
        </w:rPr>
        <w:t xml:space="preserve">3.1. </w:t>
      </w:r>
      <w:r w:rsidRPr="00FF0F79">
        <w:rPr>
          <w:szCs w:val="28"/>
        </w:rPr>
        <w:t>Поняття нововведень запропоноване:</w:t>
      </w:r>
    </w:p>
    <w:p w:rsidR="002C4B7B" w:rsidRPr="00FF0F79" w:rsidRDefault="002C4B7B" w:rsidP="009135A3">
      <w:pPr>
        <w:tabs>
          <w:tab w:val="num" w:pos="284"/>
        </w:tabs>
        <w:jc w:val="both"/>
        <w:rPr>
          <w:szCs w:val="28"/>
        </w:rPr>
      </w:pPr>
      <w:r w:rsidRPr="00FF0F79">
        <w:rPr>
          <w:szCs w:val="28"/>
        </w:rPr>
        <w:t>а) Т. Кемпом;</w:t>
      </w:r>
    </w:p>
    <w:p w:rsidR="002C4B7B" w:rsidRPr="00FF0F79" w:rsidRDefault="002C4B7B" w:rsidP="009135A3">
      <w:pPr>
        <w:tabs>
          <w:tab w:val="num" w:pos="284"/>
        </w:tabs>
        <w:jc w:val="both"/>
        <w:rPr>
          <w:szCs w:val="28"/>
        </w:rPr>
      </w:pPr>
      <w:r w:rsidRPr="00FF0F79">
        <w:rPr>
          <w:szCs w:val="28"/>
        </w:rPr>
        <w:t>б) К. Джонсоном;</w:t>
      </w:r>
    </w:p>
    <w:p w:rsidR="002C4B7B" w:rsidRPr="00FF0F79" w:rsidRDefault="002C4B7B" w:rsidP="009135A3">
      <w:pPr>
        <w:tabs>
          <w:tab w:val="num" w:pos="284"/>
        </w:tabs>
        <w:jc w:val="both"/>
        <w:rPr>
          <w:szCs w:val="28"/>
        </w:rPr>
      </w:pPr>
      <w:r w:rsidRPr="00FF0F79">
        <w:rPr>
          <w:szCs w:val="28"/>
        </w:rPr>
        <w:t>в) Й. Шумпетером;</w:t>
      </w:r>
    </w:p>
    <w:p w:rsidR="002C4B7B" w:rsidRPr="00FF0F79" w:rsidRDefault="002C4B7B" w:rsidP="009135A3">
      <w:pPr>
        <w:tabs>
          <w:tab w:val="num" w:pos="284"/>
        </w:tabs>
        <w:jc w:val="both"/>
        <w:rPr>
          <w:szCs w:val="28"/>
        </w:rPr>
      </w:pPr>
      <w:r w:rsidRPr="00FF0F79">
        <w:rPr>
          <w:szCs w:val="28"/>
        </w:rPr>
        <w:t>г) А. Смітом.</w:t>
      </w:r>
    </w:p>
    <w:p w:rsidR="002C4B7B" w:rsidRPr="00FF0F79" w:rsidRDefault="002C4B7B" w:rsidP="009135A3">
      <w:pPr>
        <w:tabs>
          <w:tab w:val="num" w:pos="284"/>
        </w:tabs>
        <w:jc w:val="both"/>
        <w:rPr>
          <w:szCs w:val="28"/>
        </w:rPr>
      </w:pPr>
      <w:r>
        <w:rPr>
          <w:szCs w:val="28"/>
        </w:rPr>
        <w:t xml:space="preserve">3.2. </w:t>
      </w:r>
      <w:r w:rsidRPr="00FF0F79">
        <w:rPr>
          <w:szCs w:val="28"/>
        </w:rPr>
        <w:t>Кінцевий результат інноваційної діяльності, що отримав втілення у виведеному на ринок новому чи вдосконаленому продукті, новому чи вдосконаленому технологічному процесі, що використовується у практичній діяльності або новому підході до соціальних послуг, — це:</w:t>
      </w:r>
    </w:p>
    <w:p w:rsidR="002C4B7B" w:rsidRPr="00FF0F79" w:rsidRDefault="002C4B7B" w:rsidP="009135A3">
      <w:pPr>
        <w:tabs>
          <w:tab w:val="num" w:pos="284"/>
        </w:tabs>
        <w:jc w:val="both"/>
        <w:rPr>
          <w:szCs w:val="28"/>
        </w:rPr>
      </w:pPr>
      <w:r w:rsidRPr="00FF0F79">
        <w:rPr>
          <w:szCs w:val="28"/>
        </w:rPr>
        <w:t>а) новація;</w:t>
      </w:r>
    </w:p>
    <w:p w:rsidR="002C4B7B" w:rsidRPr="00FF0F79" w:rsidRDefault="002C4B7B" w:rsidP="009135A3">
      <w:pPr>
        <w:tabs>
          <w:tab w:val="num" w:pos="284"/>
        </w:tabs>
        <w:ind w:firstLine="284"/>
        <w:jc w:val="both"/>
        <w:rPr>
          <w:szCs w:val="28"/>
        </w:rPr>
      </w:pPr>
      <w:r w:rsidRPr="00FF0F79">
        <w:rPr>
          <w:szCs w:val="28"/>
        </w:rPr>
        <w:t>б) нововведення;</w:t>
      </w:r>
    </w:p>
    <w:p w:rsidR="002C4B7B" w:rsidRPr="00FF0F79" w:rsidRDefault="002C4B7B" w:rsidP="009135A3">
      <w:pPr>
        <w:tabs>
          <w:tab w:val="num" w:pos="284"/>
        </w:tabs>
        <w:ind w:firstLine="284"/>
        <w:jc w:val="both"/>
        <w:rPr>
          <w:szCs w:val="28"/>
        </w:rPr>
      </w:pPr>
      <w:r w:rsidRPr="00FF0F79">
        <w:rPr>
          <w:szCs w:val="28"/>
        </w:rPr>
        <w:t>в) інновація;</w:t>
      </w:r>
    </w:p>
    <w:p w:rsidR="002C4B7B" w:rsidRPr="00FF0F79" w:rsidRDefault="002C4B7B" w:rsidP="009135A3">
      <w:pPr>
        <w:tabs>
          <w:tab w:val="num" w:pos="284"/>
        </w:tabs>
        <w:ind w:firstLine="284"/>
        <w:jc w:val="both"/>
        <w:rPr>
          <w:szCs w:val="28"/>
        </w:rPr>
      </w:pPr>
      <w:r w:rsidRPr="00FF0F79">
        <w:rPr>
          <w:szCs w:val="28"/>
        </w:rPr>
        <w:t>г) правильні відповіді б) і в);</w:t>
      </w:r>
    </w:p>
    <w:p w:rsidR="002C4B7B" w:rsidRPr="00FF0F79" w:rsidRDefault="002C4B7B" w:rsidP="009135A3">
      <w:pPr>
        <w:tabs>
          <w:tab w:val="num" w:pos="284"/>
        </w:tabs>
        <w:ind w:firstLine="284"/>
        <w:jc w:val="both"/>
        <w:rPr>
          <w:szCs w:val="28"/>
        </w:rPr>
      </w:pPr>
      <w:r w:rsidRPr="00FF0F79">
        <w:rPr>
          <w:szCs w:val="28"/>
        </w:rPr>
        <w:t>д) правильні відповіді а), б) і в).</w:t>
      </w:r>
    </w:p>
    <w:p w:rsidR="002C4B7B" w:rsidRPr="00FF0F79" w:rsidRDefault="002C4B7B" w:rsidP="009135A3">
      <w:pPr>
        <w:tabs>
          <w:tab w:val="num" w:pos="284"/>
        </w:tabs>
        <w:jc w:val="both"/>
        <w:rPr>
          <w:szCs w:val="28"/>
        </w:rPr>
      </w:pPr>
      <w:r>
        <w:rPr>
          <w:szCs w:val="28"/>
        </w:rPr>
        <w:t xml:space="preserve">3.3. </w:t>
      </w:r>
      <w:r w:rsidRPr="00FF0F79">
        <w:rPr>
          <w:szCs w:val="28"/>
        </w:rPr>
        <w:t>Зарахуванню до Державного бюджету України підлягають кошти у розмірі 50 відсотків ПДВ та податку на прибуток, що залишаються у розпорядженні платника податків не використані протягом:</w:t>
      </w:r>
    </w:p>
    <w:p w:rsidR="002C4B7B" w:rsidRPr="00FF0F79" w:rsidRDefault="002C4B7B" w:rsidP="009135A3">
      <w:pPr>
        <w:tabs>
          <w:tab w:val="num" w:pos="284"/>
        </w:tabs>
        <w:ind w:firstLine="284"/>
        <w:jc w:val="both"/>
        <w:rPr>
          <w:szCs w:val="28"/>
        </w:rPr>
      </w:pPr>
      <w:r w:rsidRPr="00FF0F79">
        <w:rPr>
          <w:szCs w:val="28"/>
        </w:rPr>
        <w:t>а) строку пільгового оподаткування і 6 місяців після ньо</w:t>
      </w:r>
      <w:r w:rsidRPr="00FF0F79">
        <w:rPr>
          <w:szCs w:val="28"/>
        </w:rPr>
        <w:softHyphen/>
        <w:t>го;</w:t>
      </w:r>
    </w:p>
    <w:p w:rsidR="002C4B7B" w:rsidRPr="00FF0F79" w:rsidRDefault="002C4B7B" w:rsidP="009135A3">
      <w:pPr>
        <w:tabs>
          <w:tab w:val="num" w:pos="284"/>
        </w:tabs>
        <w:ind w:firstLine="284"/>
        <w:jc w:val="both"/>
        <w:rPr>
          <w:szCs w:val="28"/>
        </w:rPr>
      </w:pPr>
      <w:r w:rsidRPr="00FF0F79">
        <w:rPr>
          <w:szCs w:val="28"/>
        </w:rPr>
        <w:t>б) строку пільгового оподаткування і 24 місяці після ньо</w:t>
      </w:r>
      <w:r w:rsidRPr="00FF0F79">
        <w:rPr>
          <w:szCs w:val="28"/>
        </w:rPr>
        <w:softHyphen/>
        <w:t>го;</w:t>
      </w:r>
    </w:p>
    <w:p w:rsidR="002C4B7B" w:rsidRPr="00FF0F79" w:rsidRDefault="002C4B7B" w:rsidP="009135A3">
      <w:pPr>
        <w:tabs>
          <w:tab w:val="num" w:pos="284"/>
        </w:tabs>
        <w:ind w:firstLine="284"/>
        <w:rPr>
          <w:szCs w:val="28"/>
        </w:rPr>
      </w:pPr>
      <w:r w:rsidRPr="00FF0F79">
        <w:rPr>
          <w:szCs w:val="28"/>
        </w:rPr>
        <w:t>в) строку пільгового оподаткування і 12 місяців після ньо</w:t>
      </w:r>
      <w:r w:rsidRPr="00FF0F79">
        <w:rPr>
          <w:szCs w:val="28"/>
        </w:rPr>
        <w:softHyphen/>
        <w:t>го.</w:t>
      </w:r>
    </w:p>
    <w:p w:rsidR="002C4B7B" w:rsidRPr="00FF0F79" w:rsidRDefault="002C4B7B" w:rsidP="009135A3">
      <w:pPr>
        <w:tabs>
          <w:tab w:val="num" w:pos="284"/>
        </w:tabs>
        <w:rPr>
          <w:szCs w:val="28"/>
        </w:rPr>
      </w:pPr>
      <w:r>
        <w:rPr>
          <w:szCs w:val="28"/>
        </w:rPr>
        <w:t xml:space="preserve">3.4. </w:t>
      </w:r>
      <w:r w:rsidRPr="00FF0F79">
        <w:rPr>
          <w:szCs w:val="28"/>
        </w:rPr>
        <w:t>Група людей, яка об'єднана спіль</w:t>
      </w:r>
      <w:r w:rsidRPr="00FF0F79">
        <w:rPr>
          <w:szCs w:val="28"/>
        </w:rPr>
        <w:softHyphen/>
        <w:t>ним завданням розширеним відтворенням людського капіталу, місцем проживання, бюджетом та сімейно-родинними відноси</w:t>
      </w:r>
      <w:r w:rsidRPr="00FF0F79">
        <w:rPr>
          <w:szCs w:val="28"/>
        </w:rPr>
        <w:softHyphen/>
        <w:t>нами:</w:t>
      </w:r>
    </w:p>
    <w:p w:rsidR="002C4B7B" w:rsidRPr="00FF0F79" w:rsidRDefault="002C4B7B" w:rsidP="009135A3">
      <w:pPr>
        <w:tabs>
          <w:tab w:val="num" w:pos="284"/>
        </w:tabs>
        <w:ind w:firstLine="284"/>
        <w:rPr>
          <w:szCs w:val="28"/>
        </w:rPr>
      </w:pPr>
      <w:r w:rsidRPr="00FF0F79">
        <w:rPr>
          <w:szCs w:val="28"/>
        </w:rPr>
        <w:t>а) держава;</w:t>
      </w:r>
    </w:p>
    <w:p w:rsidR="002C4B7B" w:rsidRPr="00FF0F79" w:rsidRDefault="002C4B7B" w:rsidP="009135A3">
      <w:pPr>
        <w:tabs>
          <w:tab w:val="num" w:pos="284"/>
        </w:tabs>
        <w:ind w:firstLine="284"/>
        <w:rPr>
          <w:szCs w:val="28"/>
        </w:rPr>
      </w:pPr>
      <w:r w:rsidRPr="00FF0F79">
        <w:rPr>
          <w:szCs w:val="28"/>
        </w:rPr>
        <w:t>б) організація;</w:t>
      </w:r>
    </w:p>
    <w:p w:rsidR="002C4B7B" w:rsidRDefault="002C4B7B" w:rsidP="009135A3">
      <w:pPr>
        <w:rPr>
          <w:szCs w:val="28"/>
        </w:rPr>
      </w:pPr>
      <w:r>
        <w:rPr>
          <w:szCs w:val="28"/>
        </w:rPr>
        <w:t xml:space="preserve">    </w:t>
      </w:r>
      <w:r w:rsidRPr="00FF0F79">
        <w:rPr>
          <w:szCs w:val="28"/>
        </w:rPr>
        <w:t>в) домашнє господарство.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C4B7B" w:rsidRPr="00C86632" w:rsidRDefault="002C4B7B" w:rsidP="00EE09EF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 w:rsidRPr="00C63BA7">
        <w:rPr>
          <w:sz w:val="24"/>
          <w:lang w:val="ru-RU"/>
        </w:rPr>
        <w:t>08</w:t>
      </w:r>
      <w:r>
        <w:rPr>
          <w:sz w:val="24"/>
        </w:rPr>
        <w:t>» ___</w:t>
      </w:r>
      <w:r w:rsidRPr="00C63BA7">
        <w:rPr>
          <w:sz w:val="24"/>
          <w:u w:val="single"/>
          <w:lang w:val="ru-RU"/>
        </w:rPr>
        <w:t>02</w:t>
      </w:r>
      <w:r>
        <w:rPr>
          <w:sz w:val="24"/>
        </w:rPr>
        <w:t>___ 201</w:t>
      </w:r>
      <w:r w:rsidRPr="00C63BA7">
        <w:rPr>
          <w:sz w:val="24"/>
          <w:lang w:val="ru-RU"/>
        </w:rPr>
        <w:t>6</w:t>
      </w:r>
      <w:r w:rsidRPr="00C86632">
        <w:rPr>
          <w:sz w:val="24"/>
        </w:rPr>
        <w:t xml:space="preserve"> р.</w:t>
      </w:r>
    </w:p>
    <w:p w:rsidR="002C4B7B" w:rsidRPr="00C86632" w:rsidRDefault="002C4B7B" w:rsidP="009C14AE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C4B7B" w:rsidRPr="00C86632" w:rsidRDefault="002C4B7B" w:rsidP="009C14AE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Спеціальність 7.03050301 «Міжнародна економіка»</w:t>
      </w:r>
    </w:p>
    <w:p w:rsidR="002C4B7B" w:rsidRPr="00C86632" w:rsidRDefault="002C4B7B" w:rsidP="009C14AE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інноваційний менеджмент</w:t>
      </w:r>
      <w:r w:rsidRPr="00C86632">
        <w:rPr>
          <w:sz w:val="24"/>
        </w:rPr>
        <w:t>»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Default="002C4B7B" w:rsidP="009C14AE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4</w:t>
      </w:r>
    </w:p>
    <w:p w:rsidR="002C4B7B" w:rsidRDefault="002C4B7B" w:rsidP="009C14AE">
      <w:pPr>
        <w:rPr>
          <w:szCs w:val="28"/>
        </w:rPr>
      </w:pPr>
    </w:p>
    <w:p w:rsidR="002C4B7B" w:rsidRPr="0072384A" w:rsidRDefault="002C4B7B" w:rsidP="009135A3">
      <w:pPr>
        <w:rPr>
          <w:szCs w:val="28"/>
        </w:rPr>
      </w:pPr>
      <w:r>
        <w:rPr>
          <w:szCs w:val="28"/>
        </w:rPr>
        <w:t>1. Проаналізуйте сутність ф</w:t>
      </w:r>
      <w:r w:rsidRPr="0072384A">
        <w:rPr>
          <w:szCs w:val="28"/>
        </w:rPr>
        <w:t>ормування творчих колективів та організаці</w:t>
      </w:r>
      <w:r>
        <w:rPr>
          <w:szCs w:val="28"/>
        </w:rPr>
        <w:t>ю</w:t>
      </w:r>
      <w:r w:rsidRPr="0072384A">
        <w:rPr>
          <w:szCs w:val="28"/>
        </w:rPr>
        <w:t xml:space="preserve"> їх праці.</w:t>
      </w:r>
    </w:p>
    <w:p w:rsidR="002C4B7B" w:rsidRDefault="002C4B7B" w:rsidP="009135A3">
      <w:pPr>
        <w:rPr>
          <w:szCs w:val="28"/>
        </w:rPr>
      </w:pPr>
      <w:r>
        <w:rPr>
          <w:szCs w:val="28"/>
        </w:rPr>
        <w:t>2. Обґрунтуйте особливості в</w:t>
      </w:r>
      <w:r w:rsidRPr="0072384A">
        <w:rPr>
          <w:szCs w:val="28"/>
        </w:rPr>
        <w:t>енчурн</w:t>
      </w:r>
      <w:r>
        <w:rPr>
          <w:szCs w:val="28"/>
        </w:rPr>
        <w:t>ого</w:t>
      </w:r>
      <w:r w:rsidRPr="0072384A">
        <w:rPr>
          <w:szCs w:val="28"/>
        </w:rPr>
        <w:t xml:space="preserve"> фінансування. </w:t>
      </w:r>
    </w:p>
    <w:p w:rsidR="002C4B7B" w:rsidRDefault="002C4B7B" w:rsidP="009135A3">
      <w:pPr>
        <w:rPr>
          <w:szCs w:val="28"/>
        </w:rPr>
      </w:pPr>
      <w:r>
        <w:rPr>
          <w:szCs w:val="28"/>
        </w:rPr>
        <w:t>3.</w:t>
      </w:r>
      <w:r w:rsidRPr="00572000">
        <w:rPr>
          <w:szCs w:val="28"/>
        </w:rPr>
        <w:t xml:space="preserve"> </w:t>
      </w:r>
      <w:r>
        <w:rPr>
          <w:szCs w:val="28"/>
        </w:rPr>
        <w:t>Визначте правильну відповідь:</w:t>
      </w:r>
    </w:p>
    <w:p w:rsidR="002C4B7B" w:rsidRPr="00FF0F79" w:rsidRDefault="002C4B7B" w:rsidP="009135A3">
      <w:pPr>
        <w:tabs>
          <w:tab w:val="num" w:pos="284"/>
        </w:tabs>
        <w:rPr>
          <w:szCs w:val="28"/>
        </w:rPr>
      </w:pPr>
      <w:r>
        <w:rPr>
          <w:szCs w:val="28"/>
        </w:rPr>
        <w:t xml:space="preserve">3.1. </w:t>
      </w:r>
      <w:r w:rsidRPr="00FF0F79">
        <w:rPr>
          <w:szCs w:val="28"/>
        </w:rPr>
        <w:t>Країни з високим інноваційним коефіцієнтом, які орієнту</w:t>
      </w:r>
      <w:r w:rsidRPr="00FF0F79">
        <w:rPr>
          <w:szCs w:val="28"/>
        </w:rPr>
        <w:softHyphen/>
        <w:t>ються на лідерство в наукових дослідженнях, реорганізацію ве</w:t>
      </w:r>
      <w:r w:rsidRPr="00FF0F79">
        <w:rPr>
          <w:szCs w:val="28"/>
        </w:rPr>
        <w:softHyphen/>
        <w:t>ликомасштабних цільових проектів, що охоплюють усі стадії ін</w:t>
      </w:r>
      <w:r w:rsidRPr="00FF0F79">
        <w:rPr>
          <w:szCs w:val="28"/>
        </w:rPr>
        <w:softHyphen/>
        <w:t>новаційного процесу:</w:t>
      </w:r>
    </w:p>
    <w:p w:rsidR="002C4B7B" w:rsidRPr="00FF0F79" w:rsidRDefault="002C4B7B" w:rsidP="009135A3">
      <w:pPr>
        <w:tabs>
          <w:tab w:val="num" w:pos="284"/>
        </w:tabs>
        <w:ind w:firstLine="284"/>
        <w:rPr>
          <w:szCs w:val="28"/>
        </w:rPr>
      </w:pPr>
      <w:r w:rsidRPr="00FF0F79">
        <w:rPr>
          <w:szCs w:val="28"/>
        </w:rPr>
        <w:t>а) Великобританія, Франція;</w:t>
      </w:r>
    </w:p>
    <w:p w:rsidR="002C4B7B" w:rsidRPr="00FF0F79" w:rsidRDefault="002C4B7B" w:rsidP="009135A3">
      <w:pPr>
        <w:tabs>
          <w:tab w:val="num" w:pos="284"/>
        </w:tabs>
        <w:ind w:firstLine="284"/>
        <w:rPr>
          <w:szCs w:val="28"/>
        </w:rPr>
      </w:pPr>
      <w:r w:rsidRPr="00FF0F79">
        <w:rPr>
          <w:szCs w:val="28"/>
        </w:rPr>
        <w:t>б) Японія, Південна Корея;</w:t>
      </w:r>
    </w:p>
    <w:p w:rsidR="002C4B7B" w:rsidRPr="00FF0F79" w:rsidRDefault="002C4B7B" w:rsidP="009135A3">
      <w:pPr>
        <w:tabs>
          <w:tab w:val="num" w:pos="284"/>
        </w:tabs>
        <w:ind w:firstLine="284"/>
        <w:rPr>
          <w:szCs w:val="28"/>
        </w:rPr>
      </w:pPr>
      <w:r w:rsidRPr="00FF0F79">
        <w:rPr>
          <w:szCs w:val="28"/>
        </w:rPr>
        <w:t>в) Швеція, Швейцарія.</w:t>
      </w:r>
    </w:p>
    <w:p w:rsidR="002C4B7B" w:rsidRPr="00FF0F79" w:rsidRDefault="002C4B7B" w:rsidP="009135A3">
      <w:pPr>
        <w:tabs>
          <w:tab w:val="num" w:pos="284"/>
        </w:tabs>
        <w:rPr>
          <w:szCs w:val="28"/>
        </w:rPr>
      </w:pPr>
      <w:r>
        <w:rPr>
          <w:szCs w:val="28"/>
        </w:rPr>
        <w:t>3.2.</w:t>
      </w:r>
      <w:r w:rsidRPr="00FF0F79">
        <w:rPr>
          <w:szCs w:val="28"/>
        </w:rPr>
        <w:t xml:space="preserve"> Законодавчу базу для сфери інноваційної діяльності створює:</w:t>
      </w:r>
    </w:p>
    <w:p w:rsidR="002C4B7B" w:rsidRPr="00FF0F79" w:rsidRDefault="002C4B7B" w:rsidP="009135A3">
      <w:pPr>
        <w:tabs>
          <w:tab w:val="num" w:pos="284"/>
        </w:tabs>
        <w:ind w:firstLine="284"/>
        <w:rPr>
          <w:szCs w:val="28"/>
        </w:rPr>
      </w:pPr>
      <w:r w:rsidRPr="00FF0F79">
        <w:rPr>
          <w:szCs w:val="28"/>
        </w:rPr>
        <w:t>а) Кабінет Міністрів України;</w:t>
      </w:r>
    </w:p>
    <w:p w:rsidR="002C4B7B" w:rsidRPr="00FF0F79" w:rsidRDefault="002C4B7B" w:rsidP="009135A3">
      <w:pPr>
        <w:tabs>
          <w:tab w:val="num" w:pos="284"/>
        </w:tabs>
        <w:ind w:firstLine="284"/>
        <w:rPr>
          <w:szCs w:val="28"/>
        </w:rPr>
      </w:pPr>
      <w:r w:rsidRPr="00FF0F79">
        <w:rPr>
          <w:szCs w:val="28"/>
        </w:rPr>
        <w:t>б) Верховна Рада України;</w:t>
      </w:r>
    </w:p>
    <w:p w:rsidR="002C4B7B" w:rsidRPr="00FF0F79" w:rsidRDefault="002C4B7B" w:rsidP="009135A3">
      <w:pPr>
        <w:tabs>
          <w:tab w:val="num" w:pos="284"/>
        </w:tabs>
        <w:ind w:firstLine="284"/>
        <w:rPr>
          <w:szCs w:val="28"/>
        </w:rPr>
      </w:pPr>
      <w:r w:rsidRPr="00FF0F79">
        <w:rPr>
          <w:szCs w:val="28"/>
        </w:rPr>
        <w:t>в) спеціальний уповноважений центральний орган виконавчої влади у сфері інноваційної діяльності.</w:t>
      </w:r>
    </w:p>
    <w:p w:rsidR="002C4B7B" w:rsidRPr="00FF0F79" w:rsidRDefault="002C4B7B" w:rsidP="009135A3">
      <w:pPr>
        <w:tabs>
          <w:tab w:val="num" w:pos="284"/>
        </w:tabs>
        <w:rPr>
          <w:szCs w:val="28"/>
        </w:rPr>
      </w:pPr>
      <w:r>
        <w:rPr>
          <w:szCs w:val="28"/>
        </w:rPr>
        <w:t xml:space="preserve">3.3. </w:t>
      </w:r>
      <w:r w:rsidRPr="00FF0F79">
        <w:rPr>
          <w:szCs w:val="28"/>
        </w:rPr>
        <w:t>Патент в інноваціях — це:</w:t>
      </w:r>
    </w:p>
    <w:p w:rsidR="002C4B7B" w:rsidRPr="00FF0F79" w:rsidRDefault="002C4B7B" w:rsidP="009135A3">
      <w:pPr>
        <w:tabs>
          <w:tab w:val="num" w:pos="284"/>
        </w:tabs>
        <w:ind w:firstLine="284"/>
        <w:rPr>
          <w:szCs w:val="28"/>
        </w:rPr>
      </w:pPr>
      <w:r w:rsidRPr="00FF0F79">
        <w:rPr>
          <w:szCs w:val="28"/>
        </w:rPr>
        <w:t>а) документ, авторське посвідчення на винахід;</w:t>
      </w:r>
    </w:p>
    <w:p w:rsidR="002C4B7B" w:rsidRPr="00FF0F79" w:rsidRDefault="002C4B7B" w:rsidP="009135A3">
      <w:pPr>
        <w:tabs>
          <w:tab w:val="num" w:pos="284"/>
        </w:tabs>
        <w:ind w:firstLine="284"/>
        <w:rPr>
          <w:szCs w:val="28"/>
        </w:rPr>
      </w:pPr>
      <w:r w:rsidRPr="00FF0F79">
        <w:rPr>
          <w:szCs w:val="28"/>
        </w:rPr>
        <w:t>б) документ, що свідчить про право винахідника на його винахід, про його пріоритет;</w:t>
      </w:r>
    </w:p>
    <w:p w:rsidR="002C4B7B" w:rsidRPr="00FF0F79" w:rsidRDefault="002C4B7B" w:rsidP="009135A3">
      <w:pPr>
        <w:tabs>
          <w:tab w:val="num" w:pos="284"/>
        </w:tabs>
        <w:ind w:firstLine="284"/>
        <w:rPr>
          <w:szCs w:val="28"/>
        </w:rPr>
      </w:pPr>
      <w:r w:rsidRPr="00FF0F79">
        <w:rPr>
          <w:szCs w:val="28"/>
        </w:rPr>
        <w:t>в) документ, що засвідчує право власності на що-небудь.</w:t>
      </w:r>
    </w:p>
    <w:p w:rsidR="002C4B7B" w:rsidRPr="00FF0F79" w:rsidRDefault="002C4B7B" w:rsidP="009135A3">
      <w:pPr>
        <w:tabs>
          <w:tab w:val="num" w:pos="284"/>
        </w:tabs>
        <w:rPr>
          <w:szCs w:val="28"/>
        </w:rPr>
      </w:pPr>
      <w:r>
        <w:rPr>
          <w:szCs w:val="28"/>
        </w:rPr>
        <w:t>3.4.</w:t>
      </w:r>
      <w:r w:rsidRPr="00FF0F79">
        <w:rPr>
          <w:szCs w:val="28"/>
        </w:rPr>
        <w:t xml:space="preserve"> Характерними ознаками інновації є:</w:t>
      </w:r>
    </w:p>
    <w:p w:rsidR="002C4B7B" w:rsidRPr="00FF0F79" w:rsidRDefault="002C4B7B" w:rsidP="009135A3">
      <w:pPr>
        <w:tabs>
          <w:tab w:val="num" w:pos="284"/>
        </w:tabs>
        <w:ind w:firstLine="284"/>
        <w:rPr>
          <w:szCs w:val="28"/>
        </w:rPr>
      </w:pPr>
      <w:r w:rsidRPr="00FF0F79">
        <w:rPr>
          <w:rFonts w:eastAsia="TimesNewRomanPSMT"/>
          <w:szCs w:val="28"/>
        </w:rPr>
        <w:t xml:space="preserve">а) </w:t>
      </w:r>
      <w:r w:rsidRPr="00FF0F79">
        <w:rPr>
          <w:szCs w:val="28"/>
        </w:rPr>
        <w:t xml:space="preserve">може бути зроблено винахідником-одиночкою; </w:t>
      </w:r>
    </w:p>
    <w:p w:rsidR="002C4B7B" w:rsidRPr="00FF0F79" w:rsidRDefault="002C4B7B" w:rsidP="009135A3">
      <w:pPr>
        <w:tabs>
          <w:tab w:val="num" w:pos="284"/>
        </w:tabs>
        <w:ind w:firstLine="284"/>
        <w:rPr>
          <w:spacing w:val="4"/>
          <w:szCs w:val="28"/>
        </w:rPr>
      </w:pPr>
      <w:r w:rsidRPr="00FF0F79">
        <w:rPr>
          <w:spacing w:val="3"/>
          <w:szCs w:val="28"/>
        </w:rPr>
        <w:t xml:space="preserve">б) </w:t>
      </w:r>
      <w:r w:rsidRPr="00FF0F79">
        <w:rPr>
          <w:szCs w:val="28"/>
        </w:rPr>
        <w:t xml:space="preserve">розробляється колективами (лабораторіями, відділами, </w:t>
      </w:r>
      <w:r w:rsidRPr="00FF0F79">
        <w:rPr>
          <w:spacing w:val="4"/>
          <w:szCs w:val="28"/>
        </w:rPr>
        <w:t>інститутами) і впроваджується в формі інноваційного проекту;</w:t>
      </w:r>
    </w:p>
    <w:p w:rsidR="002C4B7B" w:rsidRPr="00FF0F79" w:rsidRDefault="002C4B7B" w:rsidP="009135A3">
      <w:pPr>
        <w:tabs>
          <w:tab w:val="num" w:pos="284"/>
        </w:tabs>
        <w:ind w:firstLine="284"/>
        <w:rPr>
          <w:szCs w:val="28"/>
        </w:rPr>
      </w:pPr>
      <w:r w:rsidRPr="00FF0F79">
        <w:rPr>
          <w:spacing w:val="4"/>
          <w:szCs w:val="28"/>
        </w:rPr>
        <w:t xml:space="preserve">в) </w:t>
      </w:r>
      <w:r w:rsidRPr="00FF0F79">
        <w:rPr>
          <w:szCs w:val="28"/>
        </w:rPr>
        <w:t>може відбутися випадково;</w:t>
      </w:r>
    </w:p>
    <w:p w:rsidR="002C4B7B" w:rsidRPr="00FF0F79" w:rsidRDefault="002C4B7B" w:rsidP="009135A3">
      <w:pPr>
        <w:tabs>
          <w:tab w:val="num" w:pos="284"/>
        </w:tabs>
        <w:ind w:firstLine="284"/>
        <w:rPr>
          <w:szCs w:val="28"/>
        </w:rPr>
      </w:pPr>
      <w:r w:rsidRPr="00FF0F79">
        <w:rPr>
          <w:spacing w:val="7"/>
          <w:szCs w:val="28"/>
        </w:rPr>
        <w:t xml:space="preserve">г) завжди є </w:t>
      </w:r>
      <w:r w:rsidRPr="00FF0F79">
        <w:rPr>
          <w:szCs w:val="28"/>
        </w:rPr>
        <w:t>результатом пошуку;</w:t>
      </w:r>
    </w:p>
    <w:p w:rsidR="002C4B7B" w:rsidRPr="00FF0F79" w:rsidRDefault="002C4B7B" w:rsidP="009135A3">
      <w:pPr>
        <w:tabs>
          <w:tab w:val="num" w:pos="284"/>
        </w:tabs>
        <w:ind w:firstLine="284"/>
        <w:rPr>
          <w:szCs w:val="28"/>
        </w:rPr>
      </w:pPr>
      <w:r w:rsidRPr="00FF0F79">
        <w:rPr>
          <w:szCs w:val="28"/>
        </w:rPr>
        <w:t>д) правильні відповіді б та г;</w:t>
      </w:r>
    </w:p>
    <w:p w:rsidR="002C4B7B" w:rsidRDefault="002C4B7B" w:rsidP="009135A3">
      <w:pPr>
        <w:tabs>
          <w:tab w:val="num" w:pos="284"/>
        </w:tabs>
        <w:ind w:firstLine="284"/>
        <w:rPr>
          <w:szCs w:val="28"/>
        </w:rPr>
      </w:pPr>
      <w:r w:rsidRPr="00FF0F79">
        <w:rPr>
          <w:szCs w:val="28"/>
        </w:rPr>
        <w:t>е) правильні відповіді б та в.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C4B7B" w:rsidRPr="00C86632" w:rsidRDefault="002C4B7B" w:rsidP="00EE09EF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 w:rsidRPr="00C63BA7">
        <w:rPr>
          <w:sz w:val="24"/>
          <w:lang w:val="ru-RU"/>
        </w:rPr>
        <w:t>08</w:t>
      </w:r>
      <w:r>
        <w:rPr>
          <w:sz w:val="24"/>
        </w:rPr>
        <w:t>» ___</w:t>
      </w:r>
      <w:r w:rsidRPr="00C63BA7">
        <w:rPr>
          <w:sz w:val="24"/>
          <w:u w:val="single"/>
          <w:lang w:val="ru-RU"/>
        </w:rPr>
        <w:t>02</w:t>
      </w:r>
      <w:r>
        <w:rPr>
          <w:sz w:val="24"/>
        </w:rPr>
        <w:t>___ 201</w:t>
      </w:r>
      <w:r w:rsidRPr="00C63BA7">
        <w:rPr>
          <w:sz w:val="24"/>
          <w:lang w:val="ru-RU"/>
        </w:rPr>
        <w:t>6</w:t>
      </w:r>
      <w:r w:rsidRPr="00C86632">
        <w:rPr>
          <w:sz w:val="24"/>
        </w:rPr>
        <w:t xml:space="preserve"> р.</w:t>
      </w:r>
    </w:p>
    <w:p w:rsidR="002C4B7B" w:rsidRPr="00C86632" w:rsidRDefault="002C4B7B" w:rsidP="009C14AE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C4B7B" w:rsidRPr="00C86632" w:rsidRDefault="002C4B7B" w:rsidP="009C14AE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Спеціальність 7.03050301 «Міжнародна економіка»</w:t>
      </w:r>
    </w:p>
    <w:p w:rsidR="002C4B7B" w:rsidRPr="00C86632" w:rsidRDefault="002C4B7B" w:rsidP="009C14AE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інноваційний менеджмент</w:t>
      </w:r>
      <w:r w:rsidRPr="00C86632">
        <w:rPr>
          <w:sz w:val="24"/>
        </w:rPr>
        <w:t>»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Default="002C4B7B" w:rsidP="009C14AE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5</w:t>
      </w:r>
    </w:p>
    <w:p w:rsidR="002C4B7B" w:rsidRDefault="002C4B7B" w:rsidP="009C14AE">
      <w:pPr>
        <w:jc w:val="center"/>
        <w:rPr>
          <w:szCs w:val="28"/>
        </w:rPr>
      </w:pPr>
    </w:p>
    <w:p w:rsidR="002C4B7B" w:rsidRPr="00572000" w:rsidRDefault="002C4B7B" w:rsidP="00AE0438">
      <w:pPr>
        <w:rPr>
          <w:szCs w:val="28"/>
        </w:rPr>
      </w:pPr>
      <w:r>
        <w:rPr>
          <w:szCs w:val="28"/>
        </w:rPr>
        <w:t>1. Визначте сутність</w:t>
      </w:r>
      <w:r w:rsidRPr="00572000">
        <w:rPr>
          <w:szCs w:val="28"/>
        </w:rPr>
        <w:t xml:space="preserve"> та особливості інновацій.</w:t>
      </w:r>
      <w:r>
        <w:rPr>
          <w:szCs w:val="28"/>
        </w:rPr>
        <w:t>, с</w:t>
      </w:r>
      <w:r w:rsidRPr="00572000">
        <w:rPr>
          <w:szCs w:val="28"/>
        </w:rPr>
        <w:t>фер</w:t>
      </w:r>
      <w:r>
        <w:rPr>
          <w:szCs w:val="28"/>
        </w:rPr>
        <w:t>у</w:t>
      </w:r>
      <w:r w:rsidRPr="00572000">
        <w:rPr>
          <w:szCs w:val="28"/>
        </w:rPr>
        <w:t xml:space="preserve"> інноваційної діяльності.</w:t>
      </w:r>
    </w:p>
    <w:p w:rsidR="002C4B7B" w:rsidRDefault="002C4B7B" w:rsidP="00AE0438">
      <w:pPr>
        <w:rPr>
          <w:szCs w:val="28"/>
        </w:rPr>
      </w:pPr>
      <w:r>
        <w:rPr>
          <w:szCs w:val="28"/>
        </w:rPr>
        <w:t>2. Обґрунтуйте б</w:t>
      </w:r>
      <w:r w:rsidRPr="00572000">
        <w:rPr>
          <w:szCs w:val="28"/>
        </w:rPr>
        <w:t>ізнес-планування інноваційної діяльності.</w:t>
      </w:r>
    </w:p>
    <w:p w:rsidR="002C4B7B" w:rsidRDefault="002C4B7B" w:rsidP="00AE0438">
      <w:pPr>
        <w:rPr>
          <w:szCs w:val="28"/>
        </w:rPr>
      </w:pPr>
      <w:r>
        <w:rPr>
          <w:szCs w:val="28"/>
        </w:rPr>
        <w:t>3. Визначте правильну відповідь:</w:t>
      </w:r>
    </w:p>
    <w:p w:rsidR="002C4B7B" w:rsidRPr="005279AB" w:rsidRDefault="002C4B7B" w:rsidP="00AE0438">
      <w:pPr>
        <w:jc w:val="both"/>
        <w:rPr>
          <w:szCs w:val="28"/>
        </w:rPr>
      </w:pPr>
      <w:r>
        <w:rPr>
          <w:szCs w:val="28"/>
        </w:rPr>
        <w:t>3.</w:t>
      </w:r>
      <w:r w:rsidRPr="005279AB">
        <w:rPr>
          <w:szCs w:val="28"/>
        </w:rPr>
        <w:t>1. Перший в світі патент був виданий в:</w:t>
      </w:r>
    </w:p>
    <w:p w:rsidR="002C4B7B" w:rsidRPr="005279AB" w:rsidRDefault="002C4B7B" w:rsidP="00AE0438">
      <w:pPr>
        <w:ind w:firstLine="284"/>
        <w:jc w:val="both"/>
        <w:rPr>
          <w:szCs w:val="28"/>
        </w:rPr>
      </w:pPr>
      <w:r w:rsidRPr="005279AB">
        <w:rPr>
          <w:szCs w:val="28"/>
        </w:rPr>
        <w:t>а) США;</w:t>
      </w:r>
    </w:p>
    <w:p w:rsidR="002C4B7B" w:rsidRPr="005279AB" w:rsidRDefault="002C4B7B" w:rsidP="00AE0438">
      <w:pPr>
        <w:ind w:firstLine="284"/>
        <w:jc w:val="both"/>
        <w:rPr>
          <w:szCs w:val="28"/>
        </w:rPr>
      </w:pPr>
      <w:r w:rsidRPr="005279AB">
        <w:rPr>
          <w:szCs w:val="28"/>
        </w:rPr>
        <w:t>б) Франції;</w:t>
      </w:r>
    </w:p>
    <w:p w:rsidR="002C4B7B" w:rsidRPr="005279AB" w:rsidRDefault="002C4B7B" w:rsidP="00AE0438">
      <w:pPr>
        <w:ind w:firstLine="284"/>
        <w:jc w:val="both"/>
        <w:rPr>
          <w:szCs w:val="28"/>
        </w:rPr>
      </w:pPr>
      <w:r w:rsidRPr="005279AB">
        <w:rPr>
          <w:szCs w:val="28"/>
        </w:rPr>
        <w:t>в) Великобританії.</w:t>
      </w:r>
    </w:p>
    <w:p w:rsidR="002C4B7B" w:rsidRPr="005279AB" w:rsidRDefault="002C4B7B" w:rsidP="00AE0438">
      <w:pPr>
        <w:jc w:val="both"/>
        <w:rPr>
          <w:szCs w:val="28"/>
        </w:rPr>
      </w:pPr>
      <w:r>
        <w:rPr>
          <w:szCs w:val="28"/>
        </w:rPr>
        <w:t>3.2</w:t>
      </w:r>
      <w:r w:rsidRPr="005279AB">
        <w:rPr>
          <w:szCs w:val="28"/>
        </w:rPr>
        <w:t>. Зовнішній вигляд товару відображають:</w:t>
      </w:r>
    </w:p>
    <w:p w:rsidR="002C4B7B" w:rsidRPr="005279AB" w:rsidRDefault="002C4B7B" w:rsidP="00AE0438">
      <w:pPr>
        <w:ind w:firstLine="284"/>
        <w:jc w:val="both"/>
        <w:rPr>
          <w:szCs w:val="28"/>
        </w:rPr>
      </w:pPr>
      <w:r w:rsidRPr="005279AB">
        <w:rPr>
          <w:szCs w:val="28"/>
        </w:rPr>
        <w:t>а) корисні моделі;</w:t>
      </w:r>
    </w:p>
    <w:p w:rsidR="002C4B7B" w:rsidRPr="005279AB" w:rsidRDefault="002C4B7B" w:rsidP="00AE0438">
      <w:pPr>
        <w:ind w:firstLine="284"/>
        <w:jc w:val="both"/>
        <w:rPr>
          <w:szCs w:val="28"/>
        </w:rPr>
      </w:pPr>
      <w:r w:rsidRPr="005279AB">
        <w:rPr>
          <w:szCs w:val="28"/>
        </w:rPr>
        <w:t>б) вказівки про походження;</w:t>
      </w:r>
    </w:p>
    <w:p w:rsidR="002C4B7B" w:rsidRPr="005279AB" w:rsidRDefault="002C4B7B" w:rsidP="00AE0438">
      <w:pPr>
        <w:ind w:firstLine="284"/>
        <w:jc w:val="both"/>
        <w:rPr>
          <w:szCs w:val="28"/>
        </w:rPr>
      </w:pPr>
      <w:r w:rsidRPr="005279AB">
        <w:rPr>
          <w:szCs w:val="28"/>
        </w:rPr>
        <w:t>в) промислові взірці (зразки).</w:t>
      </w:r>
    </w:p>
    <w:p w:rsidR="002C4B7B" w:rsidRPr="005279AB" w:rsidRDefault="002C4B7B" w:rsidP="00AE0438">
      <w:pPr>
        <w:jc w:val="both"/>
        <w:rPr>
          <w:color w:val="000000"/>
          <w:spacing w:val="5"/>
          <w:szCs w:val="28"/>
        </w:rPr>
      </w:pPr>
      <w:r>
        <w:rPr>
          <w:color w:val="000000"/>
          <w:spacing w:val="4"/>
          <w:szCs w:val="28"/>
        </w:rPr>
        <w:t xml:space="preserve">3.3. </w:t>
      </w:r>
      <w:r w:rsidRPr="005279AB">
        <w:rPr>
          <w:color w:val="000000"/>
          <w:spacing w:val="4"/>
          <w:szCs w:val="28"/>
        </w:rPr>
        <w:t>Метою мотивації купівлі інновацій</w:t>
      </w:r>
      <w:r w:rsidRPr="005279AB">
        <w:rPr>
          <w:color w:val="000000"/>
          <w:spacing w:val="5"/>
          <w:szCs w:val="28"/>
        </w:rPr>
        <w:t xml:space="preserve"> явля</w:t>
      </w:r>
      <w:r w:rsidRPr="005279AB">
        <w:rPr>
          <w:color w:val="000000"/>
          <w:spacing w:val="5"/>
          <w:szCs w:val="28"/>
        </w:rPr>
        <w:softHyphen/>
        <w:t>ється:</w:t>
      </w:r>
    </w:p>
    <w:p w:rsidR="002C4B7B" w:rsidRPr="005279AB" w:rsidRDefault="002C4B7B" w:rsidP="00AE0438">
      <w:pPr>
        <w:ind w:firstLine="284"/>
        <w:jc w:val="both"/>
        <w:rPr>
          <w:color w:val="000000"/>
          <w:spacing w:val="5"/>
          <w:szCs w:val="28"/>
        </w:rPr>
      </w:pPr>
      <w:r w:rsidRPr="005279AB">
        <w:rPr>
          <w:color w:val="000000"/>
          <w:spacing w:val="5"/>
          <w:szCs w:val="28"/>
        </w:rPr>
        <w:t>а) одержання господарюючим суб'єктом грошей від продажу нових продуктів (операцій) негайно, з тим щоб вкласти ці гроші в прибуткові сфери підприємництва, підняти свій імідж на ринку, підвищити свою конкурентоспроможність;</w:t>
      </w:r>
    </w:p>
    <w:p w:rsidR="002C4B7B" w:rsidRPr="005279AB" w:rsidRDefault="002C4B7B" w:rsidP="00AE0438">
      <w:pPr>
        <w:ind w:firstLine="284"/>
        <w:jc w:val="both"/>
        <w:rPr>
          <w:color w:val="000000"/>
          <w:spacing w:val="5"/>
          <w:szCs w:val="28"/>
        </w:rPr>
      </w:pPr>
      <w:r w:rsidRPr="005279AB">
        <w:rPr>
          <w:color w:val="000000"/>
          <w:spacing w:val="5"/>
          <w:szCs w:val="28"/>
        </w:rPr>
        <w:t>б) одержання господарюю</w:t>
      </w:r>
      <w:r w:rsidRPr="005279AB">
        <w:rPr>
          <w:color w:val="000000"/>
          <w:spacing w:val="5"/>
          <w:szCs w:val="28"/>
        </w:rPr>
        <w:softHyphen/>
        <w:t>чим суб'єктом грошових засобів в майбутньому за рахунок реалі</w:t>
      </w:r>
      <w:r w:rsidRPr="005279AB">
        <w:rPr>
          <w:color w:val="000000"/>
          <w:spacing w:val="5"/>
          <w:szCs w:val="28"/>
        </w:rPr>
        <w:softHyphen/>
        <w:t>зації ним нових продуктів або технологій, куплених сьогодні.</w:t>
      </w:r>
    </w:p>
    <w:p w:rsidR="002C4B7B" w:rsidRPr="005279AB" w:rsidRDefault="002C4B7B" w:rsidP="00AE0438">
      <w:pPr>
        <w:jc w:val="both"/>
        <w:rPr>
          <w:color w:val="000000"/>
          <w:spacing w:val="5"/>
          <w:szCs w:val="28"/>
        </w:rPr>
      </w:pPr>
      <w:r>
        <w:rPr>
          <w:color w:val="000000"/>
          <w:spacing w:val="4"/>
          <w:szCs w:val="28"/>
        </w:rPr>
        <w:t xml:space="preserve">3.4. </w:t>
      </w:r>
      <w:r w:rsidRPr="005279AB">
        <w:rPr>
          <w:color w:val="000000"/>
          <w:spacing w:val="4"/>
          <w:szCs w:val="28"/>
        </w:rPr>
        <w:t>Сервісна компанія, що надає почи</w:t>
      </w:r>
      <w:r w:rsidRPr="005279AB">
        <w:rPr>
          <w:color w:val="000000"/>
          <w:spacing w:val="4"/>
          <w:szCs w:val="28"/>
        </w:rPr>
        <w:softHyphen/>
      </w:r>
      <w:r w:rsidRPr="005279AB">
        <w:rPr>
          <w:color w:val="000000"/>
          <w:spacing w:val="5"/>
          <w:szCs w:val="28"/>
        </w:rPr>
        <w:t>наючим підприємцям консультаційні послуги з підготовки біз</w:t>
      </w:r>
      <w:r w:rsidRPr="005279AB">
        <w:rPr>
          <w:color w:val="000000"/>
          <w:spacing w:val="5"/>
          <w:szCs w:val="28"/>
        </w:rPr>
        <w:softHyphen/>
      </w:r>
      <w:r w:rsidRPr="005279AB">
        <w:rPr>
          <w:color w:val="000000"/>
          <w:spacing w:val="2"/>
          <w:szCs w:val="28"/>
        </w:rPr>
        <w:t>нес-плану, маркетингу і позиціюванню проекту, виведенню на ри</w:t>
      </w:r>
      <w:r w:rsidRPr="005279AB">
        <w:rPr>
          <w:color w:val="000000"/>
          <w:spacing w:val="2"/>
          <w:szCs w:val="28"/>
        </w:rPr>
        <w:softHyphen/>
      </w:r>
      <w:r w:rsidRPr="005279AB">
        <w:rPr>
          <w:color w:val="000000"/>
          <w:spacing w:val="5"/>
          <w:szCs w:val="28"/>
        </w:rPr>
        <w:t>нок, сервісні послуги, необхідні починаючі компанії – це:</w:t>
      </w:r>
    </w:p>
    <w:p w:rsidR="002C4B7B" w:rsidRPr="005279AB" w:rsidRDefault="002C4B7B" w:rsidP="00AE0438">
      <w:pPr>
        <w:ind w:firstLine="284"/>
        <w:jc w:val="both"/>
        <w:rPr>
          <w:color w:val="000000"/>
          <w:spacing w:val="5"/>
          <w:szCs w:val="28"/>
        </w:rPr>
      </w:pPr>
      <w:r w:rsidRPr="005279AB">
        <w:rPr>
          <w:color w:val="000000"/>
          <w:spacing w:val="5"/>
          <w:szCs w:val="28"/>
        </w:rPr>
        <w:t>а) венчурний акселератор;</w:t>
      </w:r>
    </w:p>
    <w:p w:rsidR="002C4B7B" w:rsidRPr="005279AB" w:rsidRDefault="002C4B7B" w:rsidP="00AE0438">
      <w:pPr>
        <w:ind w:firstLine="284"/>
        <w:jc w:val="both"/>
        <w:rPr>
          <w:color w:val="000000"/>
          <w:spacing w:val="5"/>
          <w:szCs w:val="28"/>
        </w:rPr>
      </w:pPr>
      <w:r w:rsidRPr="005279AB">
        <w:rPr>
          <w:color w:val="000000"/>
          <w:spacing w:val="5"/>
          <w:szCs w:val="28"/>
        </w:rPr>
        <w:t>б) мережний інкубатор;</w:t>
      </w:r>
    </w:p>
    <w:p w:rsidR="002C4B7B" w:rsidRDefault="002C4B7B" w:rsidP="00AE0438">
      <w:pPr>
        <w:ind w:firstLine="284"/>
        <w:jc w:val="both"/>
        <w:rPr>
          <w:color w:val="000000"/>
          <w:spacing w:val="5"/>
          <w:szCs w:val="28"/>
        </w:rPr>
      </w:pPr>
      <w:r w:rsidRPr="005279AB">
        <w:rPr>
          <w:color w:val="000000"/>
          <w:spacing w:val="5"/>
          <w:szCs w:val="28"/>
        </w:rPr>
        <w:t>в) вертикальний інкубатор.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C4B7B" w:rsidRPr="00C86632" w:rsidRDefault="002C4B7B" w:rsidP="00EE09EF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 w:rsidRPr="00C63BA7">
        <w:rPr>
          <w:sz w:val="24"/>
          <w:lang w:val="ru-RU"/>
        </w:rPr>
        <w:t>08</w:t>
      </w:r>
      <w:r>
        <w:rPr>
          <w:sz w:val="24"/>
        </w:rPr>
        <w:t>» ___</w:t>
      </w:r>
      <w:r w:rsidRPr="00C63BA7">
        <w:rPr>
          <w:sz w:val="24"/>
          <w:u w:val="single"/>
          <w:lang w:val="ru-RU"/>
        </w:rPr>
        <w:t>02</w:t>
      </w:r>
      <w:r>
        <w:rPr>
          <w:sz w:val="24"/>
        </w:rPr>
        <w:t>___ 201</w:t>
      </w:r>
      <w:r w:rsidRPr="00C63BA7">
        <w:rPr>
          <w:sz w:val="24"/>
          <w:lang w:val="ru-RU"/>
        </w:rPr>
        <w:t>6</w:t>
      </w:r>
      <w:r w:rsidRPr="00C86632">
        <w:rPr>
          <w:sz w:val="24"/>
        </w:rPr>
        <w:t xml:space="preserve"> р.</w:t>
      </w:r>
    </w:p>
    <w:p w:rsidR="002C4B7B" w:rsidRPr="00C86632" w:rsidRDefault="002C4B7B" w:rsidP="009C14AE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C4B7B" w:rsidRPr="00C86632" w:rsidRDefault="002C4B7B" w:rsidP="009C14AE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Спеціальність 7.03050301 «Міжнародна економіка»</w:t>
      </w:r>
    </w:p>
    <w:p w:rsidR="002C4B7B" w:rsidRPr="00C86632" w:rsidRDefault="002C4B7B" w:rsidP="009C14AE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інноваційний менеджмент</w:t>
      </w:r>
      <w:r w:rsidRPr="00C86632">
        <w:rPr>
          <w:sz w:val="24"/>
        </w:rPr>
        <w:t>»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Default="002C4B7B" w:rsidP="009C14AE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6</w:t>
      </w:r>
    </w:p>
    <w:p w:rsidR="002C4B7B" w:rsidRDefault="002C4B7B" w:rsidP="009C14AE">
      <w:pPr>
        <w:spacing w:line="360" w:lineRule="auto"/>
        <w:rPr>
          <w:szCs w:val="28"/>
        </w:rPr>
      </w:pPr>
    </w:p>
    <w:p w:rsidR="002C4B7B" w:rsidRPr="00572000" w:rsidRDefault="002C4B7B" w:rsidP="00C63BA7">
      <w:pPr>
        <w:tabs>
          <w:tab w:val="left" w:pos="284"/>
        </w:tabs>
        <w:jc w:val="both"/>
        <w:rPr>
          <w:szCs w:val="28"/>
        </w:rPr>
      </w:pPr>
      <w:r>
        <w:rPr>
          <w:szCs w:val="28"/>
        </w:rPr>
        <w:t>1. Проаналізуйте д</w:t>
      </w:r>
      <w:r w:rsidRPr="00572000">
        <w:rPr>
          <w:szCs w:val="28"/>
        </w:rPr>
        <w:t>ержавн</w:t>
      </w:r>
      <w:r>
        <w:rPr>
          <w:szCs w:val="28"/>
        </w:rPr>
        <w:t>у</w:t>
      </w:r>
      <w:r w:rsidRPr="00572000">
        <w:rPr>
          <w:szCs w:val="28"/>
        </w:rPr>
        <w:t xml:space="preserve"> інноваційн</w:t>
      </w:r>
      <w:r>
        <w:rPr>
          <w:szCs w:val="28"/>
        </w:rPr>
        <w:t>у</w:t>
      </w:r>
      <w:r w:rsidRPr="00572000">
        <w:rPr>
          <w:szCs w:val="28"/>
        </w:rPr>
        <w:t xml:space="preserve"> політик</w:t>
      </w:r>
      <w:r>
        <w:rPr>
          <w:szCs w:val="28"/>
        </w:rPr>
        <w:t>у</w:t>
      </w:r>
      <w:r w:rsidRPr="00572000">
        <w:rPr>
          <w:szCs w:val="28"/>
        </w:rPr>
        <w:t xml:space="preserve"> та контроль у сфері інноваційної діяльності.</w:t>
      </w:r>
    </w:p>
    <w:p w:rsidR="002C4B7B" w:rsidRDefault="002C4B7B" w:rsidP="00AE0438">
      <w:pPr>
        <w:tabs>
          <w:tab w:val="left" w:pos="284"/>
        </w:tabs>
        <w:rPr>
          <w:szCs w:val="28"/>
        </w:rPr>
      </w:pPr>
      <w:r>
        <w:rPr>
          <w:szCs w:val="28"/>
        </w:rPr>
        <w:t>2. Обґрунтуйте п</w:t>
      </w:r>
      <w:r w:rsidRPr="00572000">
        <w:rPr>
          <w:szCs w:val="28"/>
        </w:rPr>
        <w:t>оняття та економічний зміст патентів та ліцензій.</w:t>
      </w:r>
    </w:p>
    <w:p w:rsidR="002C4B7B" w:rsidRPr="00572000" w:rsidRDefault="002C4B7B" w:rsidP="00AE0438">
      <w:pPr>
        <w:tabs>
          <w:tab w:val="left" w:pos="284"/>
        </w:tabs>
        <w:rPr>
          <w:szCs w:val="28"/>
        </w:rPr>
      </w:pPr>
      <w:r>
        <w:rPr>
          <w:szCs w:val="28"/>
        </w:rPr>
        <w:t>3.</w:t>
      </w:r>
      <w:r w:rsidRPr="00572000">
        <w:rPr>
          <w:szCs w:val="28"/>
        </w:rPr>
        <w:t xml:space="preserve"> </w:t>
      </w:r>
      <w:r>
        <w:rPr>
          <w:szCs w:val="28"/>
        </w:rPr>
        <w:t>Визначте правильну відповідь:</w:t>
      </w:r>
    </w:p>
    <w:p w:rsidR="002C4B7B" w:rsidRPr="005279AB" w:rsidRDefault="002C4B7B" w:rsidP="00AE0438">
      <w:pPr>
        <w:jc w:val="both"/>
        <w:rPr>
          <w:color w:val="000000"/>
          <w:spacing w:val="-4"/>
          <w:szCs w:val="28"/>
        </w:rPr>
      </w:pPr>
      <w:r>
        <w:rPr>
          <w:szCs w:val="28"/>
        </w:rPr>
        <w:t>3.</w:t>
      </w:r>
      <w:r w:rsidRPr="005279AB">
        <w:rPr>
          <w:szCs w:val="28"/>
        </w:rPr>
        <w:t xml:space="preserve">1. </w:t>
      </w:r>
      <w:r w:rsidRPr="005279AB">
        <w:rPr>
          <w:color w:val="000000"/>
          <w:spacing w:val="-1"/>
          <w:szCs w:val="28"/>
        </w:rPr>
        <w:t xml:space="preserve">Приблизне (неточне) відтворення товарного </w:t>
      </w:r>
      <w:r w:rsidRPr="005279AB">
        <w:rPr>
          <w:color w:val="000000"/>
          <w:spacing w:val="-5"/>
          <w:szCs w:val="28"/>
        </w:rPr>
        <w:t xml:space="preserve">знаку, здатне викликати небезпеку змішування між оригінальним </w:t>
      </w:r>
      <w:r w:rsidRPr="005279AB">
        <w:rPr>
          <w:color w:val="000000"/>
          <w:spacing w:val="-4"/>
          <w:szCs w:val="28"/>
        </w:rPr>
        <w:t>та імітованим знаками – це:</w:t>
      </w:r>
    </w:p>
    <w:p w:rsidR="002C4B7B" w:rsidRPr="005279AB" w:rsidRDefault="002C4B7B" w:rsidP="00AE0438">
      <w:pPr>
        <w:ind w:firstLine="284"/>
        <w:jc w:val="both"/>
        <w:rPr>
          <w:color w:val="000000"/>
          <w:spacing w:val="-3"/>
          <w:szCs w:val="28"/>
        </w:rPr>
      </w:pPr>
      <w:r w:rsidRPr="005279AB">
        <w:rPr>
          <w:color w:val="000000"/>
          <w:spacing w:val="-3"/>
          <w:szCs w:val="28"/>
        </w:rPr>
        <w:t>а) контрафакція;</w:t>
      </w:r>
    </w:p>
    <w:p w:rsidR="002C4B7B" w:rsidRPr="005279AB" w:rsidRDefault="002C4B7B" w:rsidP="00AE0438">
      <w:pPr>
        <w:ind w:firstLine="284"/>
        <w:jc w:val="both"/>
        <w:rPr>
          <w:color w:val="000000"/>
          <w:spacing w:val="6"/>
          <w:szCs w:val="28"/>
        </w:rPr>
      </w:pPr>
      <w:r w:rsidRPr="005279AB">
        <w:rPr>
          <w:color w:val="000000"/>
          <w:spacing w:val="-3"/>
          <w:szCs w:val="28"/>
        </w:rPr>
        <w:t>б) обманна імітація.</w:t>
      </w:r>
    </w:p>
    <w:p w:rsidR="002C4B7B" w:rsidRPr="005279AB" w:rsidRDefault="002C4B7B" w:rsidP="00AE0438">
      <w:pPr>
        <w:jc w:val="both"/>
        <w:rPr>
          <w:szCs w:val="28"/>
        </w:rPr>
      </w:pPr>
      <w:r>
        <w:rPr>
          <w:szCs w:val="28"/>
        </w:rPr>
        <w:t xml:space="preserve">3.2. </w:t>
      </w:r>
      <w:r w:rsidRPr="005279AB">
        <w:rPr>
          <w:szCs w:val="28"/>
        </w:rPr>
        <w:t xml:space="preserve">Реалізацію державної політики у сфері охорони винаходів в Україні забезпечує: </w:t>
      </w:r>
    </w:p>
    <w:p w:rsidR="002C4B7B" w:rsidRPr="005279AB" w:rsidRDefault="002C4B7B" w:rsidP="00AE0438">
      <w:pPr>
        <w:ind w:firstLine="284"/>
        <w:jc w:val="both"/>
        <w:rPr>
          <w:color w:val="000000"/>
          <w:spacing w:val="-5"/>
          <w:szCs w:val="28"/>
        </w:rPr>
      </w:pPr>
      <w:r w:rsidRPr="005279AB">
        <w:rPr>
          <w:szCs w:val="28"/>
        </w:rPr>
        <w:t xml:space="preserve">а) </w:t>
      </w:r>
      <w:r w:rsidRPr="005279AB">
        <w:rPr>
          <w:color w:val="000000"/>
          <w:spacing w:val="-5"/>
          <w:szCs w:val="28"/>
        </w:rPr>
        <w:t>Державний департамент інтелектуальної власності Міністерства освіти і науки;</w:t>
      </w:r>
    </w:p>
    <w:p w:rsidR="002C4B7B" w:rsidRPr="005279AB" w:rsidRDefault="002C4B7B" w:rsidP="00AE0438">
      <w:pPr>
        <w:ind w:firstLine="284"/>
        <w:jc w:val="both"/>
        <w:rPr>
          <w:color w:val="000000"/>
          <w:spacing w:val="-3"/>
          <w:szCs w:val="28"/>
        </w:rPr>
      </w:pPr>
      <w:r w:rsidRPr="005279AB">
        <w:rPr>
          <w:color w:val="000000"/>
          <w:spacing w:val="-5"/>
          <w:szCs w:val="28"/>
        </w:rPr>
        <w:t>б) Державне агентство України з авторських та су</w:t>
      </w:r>
      <w:r w:rsidRPr="005279AB">
        <w:rPr>
          <w:color w:val="000000"/>
          <w:spacing w:val="-5"/>
          <w:szCs w:val="28"/>
        </w:rPr>
        <w:softHyphen/>
      </w:r>
      <w:r w:rsidRPr="005279AB">
        <w:rPr>
          <w:color w:val="000000"/>
          <w:spacing w:val="-3"/>
          <w:szCs w:val="28"/>
        </w:rPr>
        <w:t>міжних прав;</w:t>
      </w:r>
    </w:p>
    <w:p w:rsidR="002C4B7B" w:rsidRPr="005279AB" w:rsidRDefault="002C4B7B" w:rsidP="00AE0438">
      <w:pPr>
        <w:ind w:firstLine="284"/>
        <w:jc w:val="both"/>
        <w:rPr>
          <w:szCs w:val="28"/>
        </w:rPr>
      </w:pPr>
      <w:r w:rsidRPr="005279AB">
        <w:rPr>
          <w:color w:val="000000"/>
          <w:spacing w:val="-3"/>
          <w:szCs w:val="28"/>
        </w:rPr>
        <w:t xml:space="preserve">в) </w:t>
      </w:r>
      <w:r w:rsidRPr="005279AB">
        <w:rPr>
          <w:color w:val="000000"/>
          <w:spacing w:val="-5"/>
          <w:szCs w:val="28"/>
        </w:rPr>
        <w:t>Державне патен</w:t>
      </w:r>
      <w:r w:rsidRPr="005279AB">
        <w:rPr>
          <w:color w:val="000000"/>
          <w:spacing w:val="-5"/>
          <w:szCs w:val="28"/>
        </w:rPr>
        <w:softHyphen/>
        <w:t>тне відомство.</w:t>
      </w:r>
    </w:p>
    <w:p w:rsidR="002C4B7B" w:rsidRPr="005279AB" w:rsidRDefault="002C4B7B" w:rsidP="00AE0438">
      <w:pPr>
        <w:rPr>
          <w:szCs w:val="28"/>
        </w:rPr>
      </w:pPr>
      <w:r>
        <w:rPr>
          <w:szCs w:val="28"/>
        </w:rPr>
        <w:t xml:space="preserve">3.3. </w:t>
      </w:r>
      <w:r w:rsidRPr="005279AB">
        <w:rPr>
          <w:szCs w:val="28"/>
        </w:rPr>
        <w:t>Основними складовими інноваційної сфери є:</w:t>
      </w:r>
    </w:p>
    <w:p w:rsidR="002C4B7B" w:rsidRPr="005279AB" w:rsidRDefault="002C4B7B" w:rsidP="00AE0438">
      <w:pPr>
        <w:ind w:firstLine="284"/>
        <w:rPr>
          <w:szCs w:val="28"/>
        </w:rPr>
      </w:pPr>
      <w:r w:rsidRPr="005279AB">
        <w:rPr>
          <w:szCs w:val="28"/>
        </w:rPr>
        <w:t>а) ринок нововведень;</w:t>
      </w:r>
    </w:p>
    <w:p w:rsidR="002C4B7B" w:rsidRPr="005279AB" w:rsidRDefault="002C4B7B" w:rsidP="00AE0438">
      <w:pPr>
        <w:ind w:firstLine="284"/>
        <w:rPr>
          <w:szCs w:val="28"/>
        </w:rPr>
      </w:pPr>
      <w:r w:rsidRPr="005279AB">
        <w:rPr>
          <w:szCs w:val="28"/>
        </w:rPr>
        <w:t>б) ринок чистої конкуренції;</w:t>
      </w:r>
    </w:p>
    <w:p w:rsidR="002C4B7B" w:rsidRPr="005279AB" w:rsidRDefault="002C4B7B" w:rsidP="00AE0438">
      <w:pPr>
        <w:ind w:firstLine="284"/>
        <w:rPr>
          <w:szCs w:val="28"/>
        </w:rPr>
      </w:pPr>
      <w:r w:rsidRPr="005279AB">
        <w:rPr>
          <w:szCs w:val="28"/>
        </w:rPr>
        <w:t>в) ринок капіталу;</w:t>
      </w:r>
    </w:p>
    <w:p w:rsidR="002C4B7B" w:rsidRPr="005279AB" w:rsidRDefault="002C4B7B" w:rsidP="00AE0438">
      <w:pPr>
        <w:ind w:firstLine="284"/>
        <w:rPr>
          <w:szCs w:val="28"/>
        </w:rPr>
      </w:pPr>
      <w:r w:rsidRPr="005279AB">
        <w:rPr>
          <w:szCs w:val="28"/>
        </w:rPr>
        <w:t>г) всі відповіді правильні;</w:t>
      </w:r>
    </w:p>
    <w:p w:rsidR="002C4B7B" w:rsidRPr="005279AB" w:rsidRDefault="002C4B7B" w:rsidP="00AE0438">
      <w:pPr>
        <w:ind w:firstLine="284"/>
        <w:rPr>
          <w:szCs w:val="28"/>
        </w:rPr>
      </w:pPr>
      <w:r w:rsidRPr="005279AB">
        <w:rPr>
          <w:szCs w:val="28"/>
        </w:rPr>
        <w:t>д) правильні відповіді а, в.</w:t>
      </w:r>
    </w:p>
    <w:p w:rsidR="002C4B7B" w:rsidRPr="005279AB" w:rsidRDefault="002C4B7B" w:rsidP="00AE0438">
      <w:pPr>
        <w:rPr>
          <w:szCs w:val="28"/>
        </w:rPr>
      </w:pPr>
      <w:r>
        <w:rPr>
          <w:szCs w:val="28"/>
        </w:rPr>
        <w:t xml:space="preserve">3.4. </w:t>
      </w:r>
      <w:r w:rsidRPr="005279AB">
        <w:rPr>
          <w:szCs w:val="28"/>
        </w:rPr>
        <w:t>За змістом цілі інноваційного менеджменту поділяють на:</w:t>
      </w:r>
    </w:p>
    <w:p w:rsidR="002C4B7B" w:rsidRPr="005279AB" w:rsidRDefault="002C4B7B" w:rsidP="00AE0438">
      <w:pPr>
        <w:ind w:firstLine="284"/>
        <w:rPr>
          <w:szCs w:val="28"/>
        </w:rPr>
      </w:pPr>
      <w:r w:rsidRPr="005279AB">
        <w:rPr>
          <w:spacing w:val="2"/>
          <w:szCs w:val="28"/>
        </w:rPr>
        <w:t>а)</w:t>
      </w:r>
      <w:r w:rsidRPr="005279AB">
        <w:rPr>
          <w:szCs w:val="28"/>
        </w:rPr>
        <w:t xml:space="preserve"> наукові, технічні, економічні;</w:t>
      </w:r>
    </w:p>
    <w:p w:rsidR="002C4B7B" w:rsidRPr="005279AB" w:rsidRDefault="002C4B7B" w:rsidP="00AE0438">
      <w:pPr>
        <w:ind w:firstLine="284"/>
        <w:rPr>
          <w:szCs w:val="28"/>
        </w:rPr>
      </w:pPr>
      <w:r w:rsidRPr="005279AB">
        <w:rPr>
          <w:szCs w:val="28"/>
        </w:rPr>
        <w:t>б) наукові, стратегічні, економічні;</w:t>
      </w:r>
    </w:p>
    <w:p w:rsidR="002C4B7B" w:rsidRDefault="002C4B7B" w:rsidP="00AE0438">
      <w:pPr>
        <w:ind w:firstLine="284"/>
        <w:rPr>
          <w:szCs w:val="28"/>
        </w:rPr>
      </w:pPr>
      <w:r w:rsidRPr="005279AB">
        <w:rPr>
          <w:szCs w:val="28"/>
        </w:rPr>
        <w:t>в) наукові, тактичні, економічні.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C4B7B" w:rsidRPr="00C86632" w:rsidRDefault="002C4B7B" w:rsidP="00EE09EF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 w:rsidRPr="00C63BA7">
        <w:rPr>
          <w:sz w:val="24"/>
          <w:lang w:val="ru-RU"/>
        </w:rPr>
        <w:t>08</w:t>
      </w:r>
      <w:r>
        <w:rPr>
          <w:sz w:val="24"/>
        </w:rPr>
        <w:t>» ___</w:t>
      </w:r>
      <w:r w:rsidRPr="00C63BA7">
        <w:rPr>
          <w:sz w:val="24"/>
          <w:u w:val="single"/>
          <w:lang w:val="ru-RU"/>
        </w:rPr>
        <w:t>02</w:t>
      </w:r>
      <w:r>
        <w:rPr>
          <w:sz w:val="24"/>
        </w:rPr>
        <w:t>___ 201</w:t>
      </w:r>
      <w:r w:rsidRPr="00C63BA7">
        <w:rPr>
          <w:sz w:val="24"/>
          <w:lang w:val="ru-RU"/>
        </w:rPr>
        <w:t>6</w:t>
      </w:r>
      <w:r w:rsidRPr="00C86632">
        <w:rPr>
          <w:sz w:val="24"/>
        </w:rPr>
        <w:t xml:space="preserve"> р.</w:t>
      </w:r>
    </w:p>
    <w:p w:rsidR="002C4B7B" w:rsidRPr="00C86632" w:rsidRDefault="002C4B7B" w:rsidP="009C14AE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C4B7B" w:rsidRPr="00C86632" w:rsidRDefault="002C4B7B" w:rsidP="009C14AE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Спеціальність 7.03050301 «Міжнародна економіка»</w:t>
      </w:r>
    </w:p>
    <w:p w:rsidR="002C4B7B" w:rsidRPr="00C86632" w:rsidRDefault="002C4B7B" w:rsidP="009C14AE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інноваційний менеджмент</w:t>
      </w:r>
      <w:r w:rsidRPr="00C86632">
        <w:rPr>
          <w:sz w:val="24"/>
        </w:rPr>
        <w:t>»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Default="002C4B7B" w:rsidP="009C14AE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7</w:t>
      </w:r>
    </w:p>
    <w:p w:rsidR="002C4B7B" w:rsidRDefault="002C4B7B" w:rsidP="009C14AE">
      <w:pPr>
        <w:jc w:val="center"/>
        <w:rPr>
          <w:szCs w:val="28"/>
        </w:rPr>
      </w:pPr>
    </w:p>
    <w:p w:rsidR="002C4B7B" w:rsidRPr="00572000" w:rsidRDefault="002C4B7B" w:rsidP="00AE0438">
      <w:pPr>
        <w:jc w:val="both"/>
        <w:rPr>
          <w:szCs w:val="28"/>
        </w:rPr>
      </w:pPr>
      <w:r>
        <w:rPr>
          <w:szCs w:val="28"/>
        </w:rPr>
        <w:t>1. Проаналізуйте о</w:t>
      </w:r>
      <w:r w:rsidRPr="00572000">
        <w:rPr>
          <w:szCs w:val="28"/>
        </w:rPr>
        <w:t>собливості організації процесу нововведень.</w:t>
      </w:r>
    </w:p>
    <w:p w:rsidR="002C4B7B" w:rsidRDefault="002C4B7B" w:rsidP="00AE0438">
      <w:pPr>
        <w:jc w:val="both"/>
        <w:rPr>
          <w:szCs w:val="28"/>
        </w:rPr>
      </w:pPr>
      <w:r>
        <w:rPr>
          <w:szCs w:val="28"/>
        </w:rPr>
        <w:t>2. Обґрунтуйте с</w:t>
      </w:r>
      <w:r w:rsidRPr="00572000">
        <w:rPr>
          <w:szCs w:val="28"/>
        </w:rPr>
        <w:t>утність мотивації інновацій.</w:t>
      </w:r>
    </w:p>
    <w:p w:rsidR="002C4B7B" w:rsidRDefault="002C4B7B" w:rsidP="00AE0438">
      <w:pPr>
        <w:jc w:val="both"/>
        <w:rPr>
          <w:szCs w:val="28"/>
        </w:rPr>
      </w:pPr>
      <w:r>
        <w:rPr>
          <w:szCs w:val="28"/>
        </w:rPr>
        <w:t>3. Визначте правильну відповідь:</w:t>
      </w:r>
    </w:p>
    <w:p w:rsidR="002C4B7B" w:rsidRPr="0072384A" w:rsidRDefault="002C4B7B" w:rsidP="00AE0438">
      <w:pPr>
        <w:jc w:val="both"/>
        <w:rPr>
          <w:szCs w:val="28"/>
        </w:rPr>
      </w:pPr>
      <w:r>
        <w:rPr>
          <w:szCs w:val="28"/>
        </w:rPr>
        <w:t>3.</w:t>
      </w:r>
      <w:r w:rsidRPr="0072384A">
        <w:rPr>
          <w:szCs w:val="28"/>
        </w:rPr>
        <w:t>1. Освоєння нового джерела постачання сировини чи напівфа</w:t>
      </w:r>
      <w:r w:rsidRPr="0072384A">
        <w:rPr>
          <w:szCs w:val="28"/>
        </w:rPr>
        <w:softHyphen/>
        <w:t>брикатів – це:</w:t>
      </w:r>
    </w:p>
    <w:p w:rsidR="002C4B7B" w:rsidRPr="0072384A" w:rsidRDefault="002C4B7B" w:rsidP="00AE0438">
      <w:pPr>
        <w:pStyle w:val="a"/>
        <w:ind w:left="0" w:firstLine="284"/>
        <w:jc w:val="both"/>
        <w:rPr>
          <w:spacing w:val="5"/>
          <w:sz w:val="28"/>
          <w:szCs w:val="28"/>
        </w:rPr>
      </w:pPr>
      <w:r w:rsidRPr="0072384A">
        <w:rPr>
          <w:spacing w:val="4"/>
          <w:sz w:val="28"/>
          <w:szCs w:val="28"/>
        </w:rPr>
        <w:t>а)</w:t>
      </w:r>
      <w:r w:rsidRPr="0072384A">
        <w:rPr>
          <w:sz w:val="28"/>
          <w:szCs w:val="28"/>
        </w:rPr>
        <w:t xml:space="preserve"> технологічна інно</w:t>
      </w:r>
      <w:r w:rsidRPr="0072384A">
        <w:rPr>
          <w:sz w:val="28"/>
          <w:szCs w:val="28"/>
        </w:rPr>
        <w:softHyphen/>
      </w:r>
      <w:r w:rsidRPr="0072384A">
        <w:rPr>
          <w:spacing w:val="5"/>
          <w:sz w:val="28"/>
          <w:szCs w:val="28"/>
        </w:rPr>
        <w:t>вація;</w:t>
      </w:r>
    </w:p>
    <w:p w:rsidR="002C4B7B" w:rsidRPr="0072384A" w:rsidRDefault="002C4B7B" w:rsidP="00AE0438">
      <w:pPr>
        <w:pStyle w:val="a"/>
        <w:ind w:left="0" w:firstLine="284"/>
        <w:jc w:val="both"/>
        <w:rPr>
          <w:sz w:val="28"/>
          <w:szCs w:val="28"/>
        </w:rPr>
      </w:pPr>
      <w:r w:rsidRPr="0072384A">
        <w:rPr>
          <w:spacing w:val="5"/>
          <w:sz w:val="28"/>
          <w:szCs w:val="28"/>
        </w:rPr>
        <w:t xml:space="preserve">б) </w:t>
      </w:r>
      <w:r w:rsidRPr="0072384A">
        <w:rPr>
          <w:sz w:val="28"/>
          <w:szCs w:val="28"/>
        </w:rPr>
        <w:t>ринкова інновація;</w:t>
      </w:r>
    </w:p>
    <w:p w:rsidR="002C4B7B" w:rsidRPr="0072384A" w:rsidRDefault="002C4B7B" w:rsidP="00AE0438">
      <w:pPr>
        <w:pStyle w:val="a"/>
        <w:ind w:left="0" w:firstLine="284"/>
        <w:jc w:val="both"/>
        <w:rPr>
          <w:sz w:val="28"/>
          <w:szCs w:val="28"/>
        </w:rPr>
      </w:pPr>
      <w:r w:rsidRPr="0072384A">
        <w:rPr>
          <w:spacing w:val="-3"/>
          <w:sz w:val="28"/>
          <w:szCs w:val="28"/>
        </w:rPr>
        <w:t xml:space="preserve">в) </w:t>
      </w:r>
      <w:r w:rsidRPr="0072384A">
        <w:rPr>
          <w:sz w:val="28"/>
          <w:szCs w:val="28"/>
        </w:rPr>
        <w:t>маркетингова інновація.</w:t>
      </w:r>
    </w:p>
    <w:p w:rsidR="002C4B7B" w:rsidRPr="0072384A" w:rsidRDefault="002C4B7B" w:rsidP="00AE0438">
      <w:pPr>
        <w:pStyle w:val="a"/>
        <w:ind w:left="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3.2</w:t>
      </w:r>
      <w:r w:rsidRPr="0072384A">
        <w:rPr>
          <w:sz w:val="28"/>
          <w:szCs w:val="28"/>
        </w:rPr>
        <w:t>. Організація як функція інноваційного менеджменту полягає в:</w:t>
      </w:r>
    </w:p>
    <w:p w:rsidR="002C4B7B" w:rsidRPr="0072384A" w:rsidRDefault="002C4B7B" w:rsidP="00AE0438">
      <w:pPr>
        <w:pStyle w:val="a"/>
        <w:ind w:left="0" w:firstLine="284"/>
        <w:jc w:val="both"/>
        <w:rPr>
          <w:sz w:val="28"/>
          <w:szCs w:val="28"/>
        </w:rPr>
      </w:pPr>
      <w:r w:rsidRPr="0072384A">
        <w:rPr>
          <w:sz w:val="28"/>
          <w:szCs w:val="28"/>
        </w:rPr>
        <w:t>а) узгодженні діяльності всіх ланок системи управління, апарату управління підрозділів НДДКР і окремих спеціалістів;</w:t>
      </w:r>
    </w:p>
    <w:p w:rsidR="002C4B7B" w:rsidRPr="0072384A" w:rsidRDefault="002C4B7B" w:rsidP="00AE0438">
      <w:pPr>
        <w:pStyle w:val="a"/>
        <w:ind w:left="0" w:firstLine="284"/>
        <w:jc w:val="both"/>
        <w:rPr>
          <w:sz w:val="28"/>
          <w:szCs w:val="28"/>
        </w:rPr>
      </w:pPr>
      <w:r w:rsidRPr="0072384A">
        <w:rPr>
          <w:sz w:val="28"/>
          <w:szCs w:val="28"/>
        </w:rPr>
        <w:t>б) обґрунтуванні основних напрямів і пропорцій інноваційної діяльності відповідно до прийнятих прогнозів та цілей розвитку, можливостей ресурсного забезпечення, інноваційного потенціалу, попиту ринку;</w:t>
      </w:r>
    </w:p>
    <w:p w:rsidR="002C4B7B" w:rsidRPr="0072384A" w:rsidRDefault="002C4B7B" w:rsidP="00AE0438">
      <w:pPr>
        <w:pStyle w:val="a"/>
        <w:ind w:left="0" w:firstLine="284"/>
        <w:jc w:val="both"/>
        <w:rPr>
          <w:sz w:val="28"/>
          <w:szCs w:val="28"/>
        </w:rPr>
      </w:pPr>
      <w:r w:rsidRPr="0072384A">
        <w:rPr>
          <w:sz w:val="28"/>
          <w:szCs w:val="28"/>
        </w:rPr>
        <w:t>в) забезпеченні виконання планових завдань і об’єднання людей, які спільно реалізують інноваційні плани, програми, проекти на базі відповідних правил і процедур.</w:t>
      </w:r>
    </w:p>
    <w:p w:rsidR="002C4B7B" w:rsidRPr="0072384A" w:rsidRDefault="002C4B7B" w:rsidP="00AE0438">
      <w:pPr>
        <w:jc w:val="both"/>
        <w:rPr>
          <w:szCs w:val="28"/>
        </w:rPr>
      </w:pPr>
      <w:r>
        <w:rPr>
          <w:szCs w:val="28"/>
        </w:rPr>
        <w:t xml:space="preserve">3.3. </w:t>
      </w:r>
      <w:r w:rsidRPr="0072384A">
        <w:rPr>
          <w:szCs w:val="28"/>
        </w:rPr>
        <w:t>Система організаційних рішень щодо зміни системи управління, процедури, методів управління або управлінсь</w:t>
      </w:r>
      <w:r w:rsidRPr="0072384A">
        <w:rPr>
          <w:szCs w:val="28"/>
        </w:rPr>
        <w:softHyphen/>
        <w:t>ких підходів, які вперше застосовуються в конкретній органі</w:t>
      </w:r>
      <w:r w:rsidRPr="0072384A">
        <w:rPr>
          <w:szCs w:val="28"/>
        </w:rPr>
        <w:softHyphen/>
        <w:t>зації — це нововведення:</w:t>
      </w:r>
    </w:p>
    <w:p w:rsidR="002C4B7B" w:rsidRPr="0072384A" w:rsidRDefault="002C4B7B" w:rsidP="00AE0438">
      <w:pPr>
        <w:pStyle w:val="a"/>
        <w:tabs>
          <w:tab w:val="left" w:pos="284"/>
        </w:tabs>
        <w:ind w:left="0" w:firstLine="284"/>
        <w:jc w:val="both"/>
        <w:rPr>
          <w:sz w:val="28"/>
          <w:szCs w:val="28"/>
        </w:rPr>
      </w:pPr>
      <w:r w:rsidRPr="0072384A">
        <w:rPr>
          <w:sz w:val="28"/>
          <w:szCs w:val="28"/>
        </w:rPr>
        <w:t>а)</w:t>
      </w:r>
      <w:r w:rsidRPr="0072384A">
        <w:rPr>
          <w:sz w:val="28"/>
          <w:szCs w:val="28"/>
        </w:rPr>
        <w:tab/>
        <w:t>організаційно-економічні;</w:t>
      </w:r>
    </w:p>
    <w:p w:rsidR="002C4B7B" w:rsidRPr="0072384A" w:rsidRDefault="002C4B7B" w:rsidP="00AE0438">
      <w:pPr>
        <w:pStyle w:val="a"/>
        <w:tabs>
          <w:tab w:val="left" w:pos="284"/>
        </w:tabs>
        <w:ind w:left="0" w:firstLine="284"/>
        <w:jc w:val="both"/>
        <w:rPr>
          <w:sz w:val="28"/>
          <w:szCs w:val="28"/>
        </w:rPr>
      </w:pPr>
      <w:r w:rsidRPr="0072384A">
        <w:rPr>
          <w:sz w:val="28"/>
          <w:szCs w:val="28"/>
        </w:rPr>
        <w:t>б)</w:t>
      </w:r>
      <w:r w:rsidRPr="0072384A">
        <w:rPr>
          <w:sz w:val="28"/>
          <w:szCs w:val="28"/>
        </w:rPr>
        <w:tab/>
        <w:t>управлінські;</w:t>
      </w:r>
    </w:p>
    <w:p w:rsidR="002C4B7B" w:rsidRPr="0072384A" w:rsidRDefault="002C4B7B" w:rsidP="00AE0438">
      <w:pPr>
        <w:pStyle w:val="a"/>
        <w:tabs>
          <w:tab w:val="left" w:pos="284"/>
        </w:tabs>
        <w:ind w:left="0" w:firstLine="284"/>
        <w:jc w:val="both"/>
        <w:rPr>
          <w:sz w:val="28"/>
          <w:szCs w:val="28"/>
        </w:rPr>
      </w:pPr>
      <w:r w:rsidRPr="0072384A">
        <w:rPr>
          <w:sz w:val="28"/>
          <w:szCs w:val="28"/>
        </w:rPr>
        <w:t>в)</w:t>
      </w:r>
      <w:r w:rsidRPr="0072384A">
        <w:rPr>
          <w:sz w:val="28"/>
          <w:szCs w:val="28"/>
        </w:rPr>
        <w:tab/>
        <w:t>організаційно-економічні та управлінські.</w:t>
      </w:r>
    </w:p>
    <w:p w:rsidR="002C4B7B" w:rsidRPr="0072384A" w:rsidRDefault="002C4B7B" w:rsidP="00AE0438">
      <w:pPr>
        <w:jc w:val="both"/>
        <w:rPr>
          <w:color w:val="000000"/>
          <w:spacing w:val="-2"/>
          <w:szCs w:val="28"/>
        </w:rPr>
      </w:pPr>
      <w:r>
        <w:rPr>
          <w:color w:val="000000"/>
          <w:spacing w:val="-2"/>
          <w:szCs w:val="28"/>
        </w:rPr>
        <w:t xml:space="preserve">3.4. </w:t>
      </w:r>
      <w:r w:rsidRPr="0072384A">
        <w:rPr>
          <w:color w:val="000000"/>
          <w:spacing w:val="-2"/>
          <w:szCs w:val="28"/>
        </w:rPr>
        <w:t>Від сплати ввіз</w:t>
      </w:r>
      <w:r w:rsidRPr="0072384A">
        <w:rPr>
          <w:color w:val="000000"/>
          <w:spacing w:val="-2"/>
          <w:szCs w:val="28"/>
        </w:rPr>
        <w:softHyphen/>
        <w:t xml:space="preserve">ного мита і ПДВ на імпортовану сировину звільняються: </w:t>
      </w:r>
    </w:p>
    <w:p w:rsidR="002C4B7B" w:rsidRPr="0072384A" w:rsidRDefault="002C4B7B" w:rsidP="00AE0438">
      <w:pPr>
        <w:ind w:firstLine="284"/>
        <w:jc w:val="both"/>
        <w:rPr>
          <w:color w:val="000000"/>
          <w:spacing w:val="-2"/>
          <w:szCs w:val="28"/>
        </w:rPr>
      </w:pPr>
      <w:r w:rsidRPr="0072384A">
        <w:rPr>
          <w:color w:val="000000"/>
          <w:spacing w:val="-2"/>
          <w:szCs w:val="28"/>
        </w:rPr>
        <w:t xml:space="preserve">а) технополіси; </w:t>
      </w:r>
    </w:p>
    <w:p w:rsidR="002C4B7B" w:rsidRPr="0072384A" w:rsidRDefault="002C4B7B" w:rsidP="00AE0438">
      <w:pPr>
        <w:ind w:firstLine="284"/>
        <w:jc w:val="both"/>
        <w:rPr>
          <w:color w:val="000000"/>
          <w:spacing w:val="-2"/>
          <w:szCs w:val="28"/>
        </w:rPr>
      </w:pPr>
      <w:r w:rsidRPr="0072384A">
        <w:rPr>
          <w:color w:val="000000"/>
          <w:spacing w:val="-2"/>
          <w:szCs w:val="28"/>
        </w:rPr>
        <w:t>б) технопарки;</w:t>
      </w:r>
    </w:p>
    <w:p w:rsidR="002C4B7B" w:rsidRDefault="002C4B7B" w:rsidP="00AE0438">
      <w:pPr>
        <w:ind w:firstLine="284"/>
        <w:jc w:val="both"/>
        <w:rPr>
          <w:color w:val="000000"/>
          <w:spacing w:val="-2"/>
          <w:szCs w:val="28"/>
        </w:rPr>
      </w:pPr>
      <w:r w:rsidRPr="0072384A">
        <w:rPr>
          <w:color w:val="000000"/>
          <w:spacing w:val="-2"/>
          <w:szCs w:val="28"/>
        </w:rPr>
        <w:t>в) бізнес-інкубатори.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C4B7B" w:rsidRPr="00C86632" w:rsidRDefault="002C4B7B" w:rsidP="00EE09EF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 w:rsidRPr="00C63BA7">
        <w:rPr>
          <w:sz w:val="24"/>
          <w:lang w:val="ru-RU"/>
        </w:rPr>
        <w:t>08</w:t>
      </w:r>
      <w:r>
        <w:rPr>
          <w:sz w:val="24"/>
        </w:rPr>
        <w:t>» ___</w:t>
      </w:r>
      <w:r w:rsidRPr="00C63BA7">
        <w:rPr>
          <w:sz w:val="24"/>
          <w:u w:val="single"/>
          <w:lang w:val="ru-RU"/>
        </w:rPr>
        <w:t>02</w:t>
      </w:r>
      <w:r>
        <w:rPr>
          <w:sz w:val="24"/>
        </w:rPr>
        <w:t>___ 201</w:t>
      </w:r>
      <w:r w:rsidRPr="00C63BA7">
        <w:rPr>
          <w:sz w:val="24"/>
          <w:lang w:val="ru-RU"/>
        </w:rPr>
        <w:t>6</w:t>
      </w:r>
      <w:r w:rsidRPr="00C86632">
        <w:rPr>
          <w:sz w:val="24"/>
        </w:rPr>
        <w:t xml:space="preserve"> р.</w:t>
      </w:r>
    </w:p>
    <w:p w:rsidR="002C4B7B" w:rsidRPr="00C86632" w:rsidRDefault="002C4B7B" w:rsidP="009C14AE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C4B7B" w:rsidRPr="00C86632" w:rsidRDefault="002C4B7B" w:rsidP="009C14AE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Спеціальність 7.03050301 «Міжнародна економіка»</w:t>
      </w:r>
    </w:p>
    <w:p w:rsidR="002C4B7B" w:rsidRPr="00C86632" w:rsidRDefault="002C4B7B" w:rsidP="009C14AE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інноваційний менеджмент</w:t>
      </w:r>
      <w:r w:rsidRPr="00C86632">
        <w:rPr>
          <w:sz w:val="24"/>
        </w:rPr>
        <w:t>»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Default="002C4B7B" w:rsidP="009C14AE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8</w:t>
      </w:r>
    </w:p>
    <w:p w:rsidR="002C4B7B" w:rsidRDefault="002C4B7B" w:rsidP="009C14AE">
      <w:pPr>
        <w:rPr>
          <w:szCs w:val="28"/>
        </w:rPr>
      </w:pPr>
    </w:p>
    <w:p w:rsidR="002C4B7B" w:rsidRPr="00BE6028" w:rsidRDefault="002C4B7B" w:rsidP="00AE0438">
      <w:pPr>
        <w:jc w:val="both"/>
        <w:rPr>
          <w:szCs w:val="28"/>
        </w:rPr>
      </w:pPr>
      <w:r>
        <w:rPr>
          <w:szCs w:val="28"/>
        </w:rPr>
        <w:t>1. Обґрунтуйте сутність і</w:t>
      </w:r>
      <w:r w:rsidRPr="00BE6028">
        <w:rPr>
          <w:szCs w:val="28"/>
        </w:rPr>
        <w:t>нформаційн</w:t>
      </w:r>
      <w:r>
        <w:rPr>
          <w:szCs w:val="28"/>
        </w:rPr>
        <w:t>их</w:t>
      </w:r>
      <w:r w:rsidRPr="00BE6028">
        <w:rPr>
          <w:szCs w:val="28"/>
        </w:rPr>
        <w:t xml:space="preserve"> продукт</w:t>
      </w:r>
      <w:r>
        <w:rPr>
          <w:szCs w:val="28"/>
        </w:rPr>
        <w:t>ів</w:t>
      </w:r>
      <w:r w:rsidRPr="00BE6028">
        <w:rPr>
          <w:szCs w:val="28"/>
        </w:rPr>
        <w:t xml:space="preserve"> та послуг.</w:t>
      </w:r>
    </w:p>
    <w:p w:rsidR="002C4B7B" w:rsidRDefault="002C4B7B" w:rsidP="00AE0438">
      <w:pPr>
        <w:jc w:val="both"/>
        <w:rPr>
          <w:szCs w:val="28"/>
        </w:rPr>
      </w:pPr>
      <w:r>
        <w:rPr>
          <w:szCs w:val="28"/>
        </w:rPr>
        <w:t>2. Проаналізуйте діяльність б</w:t>
      </w:r>
      <w:r w:rsidRPr="00BE6028">
        <w:rPr>
          <w:szCs w:val="28"/>
        </w:rPr>
        <w:t>ізнес інкубатор</w:t>
      </w:r>
      <w:r>
        <w:rPr>
          <w:szCs w:val="28"/>
        </w:rPr>
        <w:t>ів</w:t>
      </w:r>
      <w:r w:rsidRPr="00BE6028">
        <w:rPr>
          <w:szCs w:val="28"/>
        </w:rPr>
        <w:t>, їх роль та значення.</w:t>
      </w:r>
    </w:p>
    <w:p w:rsidR="002C4B7B" w:rsidRPr="00BE6028" w:rsidRDefault="002C4B7B" w:rsidP="00AE0438">
      <w:pPr>
        <w:jc w:val="both"/>
        <w:rPr>
          <w:szCs w:val="28"/>
        </w:rPr>
      </w:pPr>
      <w:r>
        <w:rPr>
          <w:szCs w:val="28"/>
        </w:rPr>
        <w:t>3</w:t>
      </w:r>
      <w:r w:rsidRPr="00BE6028">
        <w:rPr>
          <w:szCs w:val="28"/>
        </w:rPr>
        <w:t xml:space="preserve">. </w:t>
      </w:r>
      <w:r>
        <w:rPr>
          <w:szCs w:val="28"/>
        </w:rPr>
        <w:t>Визначте правильну відповідь:</w:t>
      </w:r>
    </w:p>
    <w:p w:rsidR="002C4B7B" w:rsidRPr="0072384A" w:rsidRDefault="002C4B7B" w:rsidP="00AE0438">
      <w:pPr>
        <w:tabs>
          <w:tab w:val="left" w:pos="284"/>
        </w:tabs>
        <w:jc w:val="both"/>
        <w:rPr>
          <w:szCs w:val="28"/>
        </w:rPr>
      </w:pPr>
      <w:r>
        <w:rPr>
          <w:szCs w:val="28"/>
        </w:rPr>
        <w:t>3.</w:t>
      </w:r>
      <w:r w:rsidRPr="0072384A">
        <w:rPr>
          <w:szCs w:val="28"/>
        </w:rPr>
        <w:t>1.  Формування дієвої, ефективної системи управління які</w:t>
      </w:r>
      <w:r w:rsidRPr="0072384A">
        <w:rPr>
          <w:szCs w:val="28"/>
        </w:rPr>
        <w:softHyphen/>
        <w:t>стю продукції — це:</w:t>
      </w:r>
    </w:p>
    <w:p w:rsidR="002C4B7B" w:rsidRPr="0072384A" w:rsidRDefault="002C4B7B" w:rsidP="00AE0438">
      <w:pPr>
        <w:pStyle w:val="a"/>
        <w:tabs>
          <w:tab w:val="left" w:pos="284"/>
        </w:tabs>
        <w:ind w:left="0" w:firstLine="284"/>
        <w:jc w:val="both"/>
        <w:rPr>
          <w:sz w:val="28"/>
          <w:szCs w:val="28"/>
        </w:rPr>
      </w:pPr>
      <w:r w:rsidRPr="0072384A">
        <w:rPr>
          <w:sz w:val="28"/>
          <w:szCs w:val="28"/>
        </w:rPr>
        <w:t>а)</w:t>
      </w:r>
      <w:r w:rsidRPr="0072384A">
        <w:rPr>
          <w:sz w:val="28"/>
          <w:szCs w:val="28"/>
        </w:rPr>
        <w:tab/>
        <w:t>обов'язковий результат технологічних інновацій;</w:t>
      </w:r>
    </w:p>
    <w:p w:rsidR="002C4B7B" w:rsidRPr="0072384A" w:rsidRDefault="002C4B7B" w:rsidP="00AE0438">
      <w:pPr>
        <w:pStyle w:val="a"/>
        <w:tabs>
          <w:tab w:val="left" w:pos="284"/>
        </w:tabs>
        <w:ind w:left="0" w:firstLine="284"/>
        <w:jc w:val="both"/>
        <w:rPr>
          <w:sz w:val="28"/>
          <w:szCs w:val="28"/>
        </w:rPr>
      </w:pPr>
      <w:r w:rsidRPr="0072384A">
        <w:rPr>
          <w:sz w:val="28"/>
          <w:szCs w:val="28"/>
        </w:rPr>
        <w:t>б)</w:t>
      </w:r>
      <w:r w:rsidRPr="0072384A">
        <w:rPr>
          <w:sz w:val="28"/>
          <w:szCs w:val="28"/>
        </w:rPr>
        <w:tab/>
        <w:t>мета управлінських інновацій;</w:t>
      </w:r>
    </w:p>
    <w:p w:rsidR="002C4B7B" w:rsidRPr="0072384A" w:rsidRDefault="002C4B7B" w:rsidP="00AE0438">
      <w:pPr>
        <w:pStyle w:val="a"/>
        <w:tabs>
          <w:tab w:val="left" w:pos="284"/>
        </w:tabs>
        <w:ind w:left="0" w:firstLine="284"/>
        <w:jc w:val="both"/>
        <w:rPr>
          <w:sz w:val="28"/>
          <w:szCs w:val="28"/>
        </w:rPr>
      </w:pPr>
      <w:r w:rsidRPr="0072384A">
        <w:rPr>
          <w:sz w:val="28"/>
          <w:szCs w:val="28"/>
        </w:rPr>
        <w:t>в)</w:t>
      </w:r>
      <w:r w:rsidRPr="0072384A">
        <w:rPr>
          <w:sz w:val="28"/>
          <w:szCs w:val="28"/>
        </w:rPr>
        <w:tab/>
        <w:t>передумова управлінських інновацій.</w:t>
      </w:r>
    </w:p>
    <w:p w:rsidR="002C4B7B" w:rsidRPr="0072384A" w:rsidRDefault="002C4B7B" w:rsidP="00AE0438">
      <w:pPr>
        <w:pStyle w:val="a"/>
        <w:tabs>
          <w:tab w:val="left" w:pos="284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3.2</w:t>
      </w:r>
      <w:r w:rsidRPr="0072384A">
        <w:rPr>
          <w:sz w:val="28"/>
          <w:szCs w:val="28"/>
        </w:rPr>
        <w:t>. Метою державної інноваційної політики є:</w:t>
      </w:r>
    </w:p>
    <w:p w:rsidR="002C4B7B" w:rsidRPr="0072384A" w:rsidRDefault="002C4B7B" w:rsidP="00AE0438">
      <w:pPr>
        <w:tabs>
          <w:tab w:val="left" w:pos="284"/>
        </w:tabs>
        <w:ind w:firstLine="284"/>
        <w:jc w:val="both"/>
        <w:rPr>
          <w:szCs w:val="28"/>
        </w:rPr>
      </w:pPr>
      <w:r w:rsidRPr="0072384A">
        <w:rPr>
          <w:szCs w:val="28"/>
        </w:rPr>
        <w:t>а)</w:t>
      </w:r>
      <w:r w:rsidRPr="0072384A">
        <w:rPr>
          <w:szCs w:val="28"/>
        </w:rPr>
        <w:tab/>
      </w:r>
      <w:r w:rsidRPr="0072384A">
        <w:rPr>
          <w:spacing w:val="-2"/>
          <w:szCs w:val="28"/>
        </w:rPr>
        <w:t xml:space="preserve">формування сприятливого соціально-економічного середовища </w:t>
      </w:r>
      <w:r w:rsidRPr="0072384A">
        <w:rPr>
          <w:spacing w:val="-5"/>
          <w:szCs w:val="28"/>
        </w:rPr>
        <w:t>для створення та запровадження інновацій, ініціювання та регулювання інноваційних процесів в державі;</w:t>
      </w:r>
    </w:p>
    <w:p w:rsidR="002C4B7B" w:rsidRPr="0072384A" w:rsidRDefault="002C4B7B" w:rsidP="00AE0438">
      <w:pPr>
        <w:tabs>
          <w:tab w:val="left" w:pos="284"/>
        </w:tabs>
        <w:ind w:firstLine="284"/>
        <w:jc w:val="both"/>
        <w:rPr>
          <w:szCs w:val="28"/>
        </w:rPr>
      </w:pPr>
      <w:r w:rsidRPr="0072384A">
        <w:rPr>
          <w:szCs w:val="28"/>
        </w:rPr>
        <w:t>б)</w:t>
      </w:r>
      <w:r w:rsidRPr="0072384A">
        <w:rPr>
          <w:szCs w:val="28"/>
        </w:rPr>
        <w:tab/>
      </w:r>
      <w:r w:rsidRPr="0072384A">
        <w:rPr>
          <w:spacing w:val="-4"/>
          <w:szCs w:val="28"/>
        </w:rPr>
        <w:t>стимулювання інновацій шляхом сприяння конкуренції, фінансо</w:t>
      </w:r>
      <w:r w:rsidRPr="0072384A">
        <w:rPr>
          <w:spacing w:val="-4"/>
          <w:szCs w:val="28"/>
        </w:rPr>
        <w:softHyphen/>
      </w:r>
      <w:r w:rsidRPr="0072384A">
        <w:rPr>
          <w:spacing w:val="-6"/>
          <w:szCs w:val="28"/>
        </w:rPr>
        <w:t>вих субсидій;</w:t>
      </w:r>
    </w:p>
    <w:p w:rsidR="002C4B7B" w:rsidRPr="0072384A" w:rsidRDefault="002C4B7B" w:rsidP="00AE0438">
      <w:pPr>
        <w:tabs>
          <w:tab w:val="left" w:pos="284"/>
        </w:tabs>
        <w:ind w:firstLine="284"/>
        <w:jc w:val="both"/>
        <w:rPr>
          <w:spacing w:val="-5"/>
          <w:szCs w:val="28"/>
        </w:rPr>
      </w:pPr>
      <w:r w:rsidRPr="0072384A">
        <w:rPr>
          <w:szCs w:val="28"/>
        </w:rPr>
        <w:t>в)</w:t>
      </w:r>
      <w:r w:rsidRPr="0072384A">
        <w:rPr>
          <w:szCs w:val="28"/>
        </w:rPr>
        <w:tab/>
      </w:r>
      <w:r w:rsidRPr="0072384A">
        <w:rPr>
          <w:spacing w:val="-4"/>
          <w:szCs w:val="28"/>
        </w:rPr>
        <w:t>ініціювання та регулювання інноваційних процесів, стимулюван</w:t>
      </w:r>
      <w:r w:rsidRPr="0072384A">
        <w:rPr>
          <w:spacing w:val="-4"/>
          <w:szCs w:val="28"/>
        </w:rPr>
        <w:softHyphen/>
      </w:r>
      <w:r w:rsidRPr="0072384A">
        <w:rPr>
          <w:spacing w:val="-5"/>
          <w:szCs w:val="28"/>
        </w:rPr>
        <w:t>ня інновацій шляхом сприяння конкуренції, фінансових субсидій.</w:t>
      </w:r>
    </w:p>
    <w:p w:rsidR="002C4B7B" w:rsidRPr="0072384A" w:rsidRDefault="002C4B7B" w:rsidP="00AE0438">
      <w:pPr>
        <w:tabs>
          <w:tab w:val="left" w:pos="284"/>
        </w:tabs>
        <w:jc w:val="both"/>
        <w:rPr>
          <w:szCs w:val="28"/>
        </w:rPr>
      </w:pPr>
      <w:r>
        <w:rPr>
          <w:szCs w:val="28"/>
        </w:rPr>
        <w:t>3.3</w:t>
      </w:r>
      <w:r w:rsidRPr="0072384A">
        <w:rPr>
          <w:szCs w:val="28"/>
        </w:rPr>
        <w:t>. Процес, за допомогою якого організа</w:t>
      </w:r>
      <w:r w:rsidRPr="0072384A">
        <w:rPr>
          <w:szCs w:val="28"/>
        </w:rPr>
        <w:softHyphen/>
        <w:t>ція здійснює інновацію і вона стає невід'ємною частиною самої організації:</w:t>
      </w:r>
    </w:p>
    <w:p w:rsidR="002C4B7B" w:rsidRPr="0072384A" w:rsidRDefault="002C4B7B" w:rsidP="00AE0438">
      <w:pPr>
        <w:tabs>
          <w:tab w:val="left" w:pos="284"/>
        </w:tabs>
        <w:ind w:firstLine="284"/>
        <w:jc w:val="both"/>
        <w:rPr>
          <w:color w:val="000000"/>
          <w:spacing w:val="5"/>
          <w:szCs w:val="28"/>
        </w:rPr>
      </w:pPr>
      <w:r w:rsidRPr="0072384A">
        <w:rPr>
          <w:color w:val="000000"/>
          <w:spacing w:val="5"/>
          <w:szCs w:val="28"/>
        </w:rPr>
        <w:t>а) ініціювання;</w:t>
      </w:r>
    </w:p>
    <w:p w:rsidR="002C4B7B" w:rsidRPr="0072384A" w:rsidRDefault="002C4B7B" w:rsidP="00AE0438">
      <w:pPr>
        <w:tabs>
          <w:tab w:val="left" w:pos="284"/>
        </w:tabs>
        <w:ind w:firstLine="284"/>
        <w:jc w:val="both"/>
        <w:rPr>
          <w:color w:val="000000"/>
          <w:spacing w:val="5"/>
          <w:szCs w:val="28"/>
        </w:rPr>
      </w:pPr>
      <w:r w:rsidRPr="0072384A">
        <w:rPr>
          <w:color w:val="000000"/>
          <w:spacing w:val="5"/>
          <w:szCs w:val="28"/>
        </w:rPr>
        <w:t>б) упровадження.</w:t>
      </w:r>
    </w:p>
    <w:p w:rsidR="002C4B7B" w:rsidRPr="0072384A" w:rsidRDefault="002C4B7B" w:rsidP="00AE0438">
      <w:pPr>
        <w:tabs>
          <w:tab w:val="left" w:pos="284"/>
        </w:tabs>
        <w:jc w:val="both"/>
        <w:rPr>
          <w:color w:val="000000"/>
          <w:spacing w:val="-2"/>
          <w:szCs w:val="28"/>
        </w:rPr>
      </w:pPr>
      <w:r>
        <w:rPr>
          <w:color w:val="000000"/>
          <w:spacing w:val="-2"/>
          <w:szCs w:val="28"/>
        </w:rPr>
        <w:t xml:space="preserve">3.4. </w:t>
      </w:r>
      <w:r w:rsidRPr="0072384A">
        <w:rPr>
          <w:color w:val="000000"/>
          <w:spacing w:val="-2"/>
          <w:szCs w:val="28"/>
        </w:rPr>
        <w:t>Поняття новизни не застосовується до:</w:t>
      </w:r>
    </w:p>
    <w:p w:rsidR="002C4B7B" w:rsidRPr="0072384A" w:rsidRDefault="002C4B7B" w:rsidP="00AE0438">
      <w:pPr>
        <w:tabs>
          <w:tab w:val="left" w:pos="284"/>
        </w:tabs>
        <w:ind w:firstLine="284"/>
        <w:jc w:val="both"/>
        <w:rPr>
          <w:color w:val="000000"/>
          <w:spacing w:val="-2"/>
          <w:szCs w:val="28"/>
        </w:rPr>
      </w:pPr>
      <w:r w:rsidRPr="0072384A">
        <w:rPr>
          <w:color w:val="000000"/>
          <w:spacing w:val="-2"/>
          <w:szCs w:val="28"/>
        </w:rPr>
        <w:t>а) винаходів;</w:t>
      </w:r>
    </w:p>
    <w:p w:rsidR="002C4B7B" w:rsidRPr="0072384A" w:rsidRDefault="002C4B7B" w:rsidP="00AE0438">
      <w:pPr>
        <w:tabs>
          <w:tab w:val="left" w:pos="284"/>
        </w:tabs>
        <w:ind w:firstLine="284"/>
        <w:jc w:val="both"/>
        <w:rPr>
          <w:color w:val="000000"/>
          <w:spacing w:val="-2"/>
          <w:szCs w:val="28"/>
        </w:rPr>
      </w:pPr>
      <w:r w:rsidRPr="0072384A">
        <w:rPr>
          <w:color w:val="000000"/>
          <w:spacing w:val="-2"/>
          <w:szCs w:val="28"/>
        </w:rPr>
        <w:t>б) корисних моделей;</w:t>
      </w:r>
    </w:p>
    <w:p w:rsidR="002C4B7B" w:rsidRPr="0072384A" w:rsidRDefault="002C4B7B" w:rsidP="00AE0438">
      <w:pPr>
        <w:tabs>
          <w:tab w:val="left" w:pos="284"/>
        </w:tabs>
        <w:ind w:firstLine="284"/>
        <w:jc w:val="both"/>
        <w:rPr>
          <w:color w:val="000000"/>
          <w:spacing w:val="-2"/>
          <w:szCs w:val="28"/>
        </w:rPr>
      </w:pPr>
      <w:r w:rsidRPr="0072384A">
        <w:rPr>
          <w:color w:val="000000"/>
          <w:spacing w:val="-2"/>
          <w:szCs w:val="28"/>
        </w:rPr>
        <w:t>в) товарних знаків;</w:t>
      </w:r>
    </w:p>
    <w:p w:rsidR="002C4B7B" w:rsidRDefault="002C4B7B" w:rsidP="00AE0438">
      <w:pPr>
        <w:tabs>
          <w:tab w:val="left" w:pos="284"/>
        </w:tabs>
        <w:ind w:firstLine="284"/>
        <w:jc w:val="both"/>
        <w:rPr>
          <w:color w:val="000000"/>
          <w:spacing w:val="-2"/>
          <w:szCs w:val="28"/>
        </w:rPr>
      </w:pPr>
      <w:r w:rsidRPr="0072384A">
        <w:rPr>
          <w:color w:val="000000"/>
          <w:spacing w:val="-2"/>
          <w:szCs w:val="28"/>
        </w:rPr>
        <w:t>г) промислових зразків.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C4B7B" w:rsidRPr="00C86632" w:rsidRDefault="002C4B7B" w:rsidP="00EE09EF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 w:rsidRPr="00DB2DB6">
        <w:rPr>
          <w:sz w:val="24"/>
          <w:lang w:val="ru-RU"/>
        </w:rPr>
        <w:t>08</w:t>
      </w:r>
      <w:r>
        <w:rPr>
          <w:sz w:val="24"/>
        </w:rPr>
        <w:t>» ___</w:t>
      </w:r>
      <w:r w:rsidRPr="00DB2DB6">
        <w:rPr>
          <w:sz w:val="24"/>
          <w:u w:val="single"/>
          <w:lang w:val="ru-RU"/>
        </w:rPr>
        <w:t>02</w:t>
      </w:r>
      <w:r>
        <w:rPr>
          <w:sz w:val="24"/>
        </w:rPr>
        <w:t>___ 201</w:t>
      </w:r>
      <w:r w:rsidRPr="00DB2DB6">
        <w:rPr>
          <w:sz w:val="24"/>
          <w:lang w:val="ru-RU"/>
        </w:rPr>
        <w:t>6</w:t>
      </w:r>
      <w:r w:rsidRPr="00C86632">
        <w:rPr>
          <w:sz w:val="24"/>
        </w:rPr>
        <w:t xml:space="preserve"> р.</w:t>
      </w:r>
    </w:p>
    <w:p w:rsidR="002C4B7B" w:rsidRPr="00C86632" w:rsidRDefault="002C4B7B" w:rsidP="009C14AE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C4B7B" w:rsidRPr="00C86632" w:rsidRDefault="002C4B7B" w:rsidP="009C14AE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Спеціальність 7.03050301 «Міжнародна економіка»</w:t>
      </w:r>
    </w:p>
    <w:p w:rsidR="002C4B7B" w:rsidRPr="00C86632" w:rsidRDefault="002C4B7B" w:rsidP="009C14AE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інноваційний менеджмент</w:t>
      </w:r>
      <w:r w:rsidRPr="00C86632">
        <w:rPr>
          <w:sz w:val="24"/>
        </w:rPr>
        <w:t>»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Default="002C4B7B" w:rsidP="009C14AE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9</w:t>
      </w:r>
    </w:p>
    <w:p w:rsidR="002C4B7B" w:rsidRDefault="002C4B7B" w:rsidP="009C14AE">
      <w:pPr>
        <w:rPr>
          <w:szCs w:val="28"/>
        </w:rPr>
      </w:pPr>
    </w:p>
    <w:p w:rsidR="002C4B7B" w:rsidRPr="00BE6028" w:rsidRDefault="002C4B7B" w:rsidP="00AE0438">
      <w:pPr>
        <w:tabs>
          <w:tab w:val="left" w:pos="284"/>
        </w:tabs>
        <w:jc w:val="both"/>
        <w:rPr>
          <w:szCs w:val="28"/>
        </w:rPr>
      </w:pPr>
      <w:r>
        <w:rPr>
          <w:szCs w:val="28"/>
        </w:rPr>
        <w:t xml:space="preserve">1. Визначте </w:t>
      </w:r>
      <w:r w:rsidRPr="00BE6028">
        <w:rPr>
          <w:szCs w:val="28"/>
        </w:rPr>
        <w:t xml:space="preserve">роль та значення </w:t>
      </w:r>
      <w:r>
        <w:rPr>
          <w:szCs w:val="28"/>
        </w:rPr>
        <w:t>б</w:t>
      </w:r>
      <w:r w:rsidRPr="00BE6028">
        <w:rPr>
          <w:szCs w:val="28"/>
        </w:rPr>
        <w:t>ізнес інкубатор</w:t>
      </w:r>
      <w:r>
        <w:rPr>
          <w:szCs w:val="28"/>
        </w:rPr>
        <w:t>ів</w:t>
      </w:r>
      <w:r w:rsidRPr="00BE6028">
        <w:rPr>
          <w:szCs w:val="28"/>
        </w:rPr>
        <w:t>.</w:t>
      </w:r>
    </w:p>
    <w:p w:rsidR="002C4B7B" w:rsidRDefault="002C4B7B" w:rsidP="00AE0438">
      <w:pPr>
        <w:tabs>
          <w:tab w:val="left" w:pos="284"/>
        </w:tabs>
        <w:jc w:val="both"/>
        <w:rPr>
          <w:szCs w:val="28"/>
        </w:rPr>
      </w:pPr>
      <w:r>
        <w:rPr>
          <w:szCs w:val="28"/>
        </w:rPr>
        <w:t>2. Проаналізуйте д</w:t>
      </w:r>
      <w:r w:rsidRPr="00BE6028">
        <w:rPr>
          <w:szCs w:val="28"/>
        </w:rPr>
        <w:t>ержавне регулювання міжнародної інноваційної діяльності.</w:t>
      </w:r>
    </w:p>
    <w:p w:rsidR="002C4B7B" w:rsidRPr="00BE6028" w:rsidRDefault="002C4B7B" w:rsidP="00AE0438">
      <w:pPr>
        <w:tabs>
          <w:tab w:val="left" w:pos="284"/>
        </w:tabs>
        <w:jc w:val="both"/>
        <w:rPr>
          <w:szCs w:val="28"/>
        </w:rPr>
      </w:pPr>
      <w:r>
        <w:rPr>
          <w:szCs w:val="28"/>
        </w:rPr>
        <w:t>3.</w:t>
      </w:r>
      <w:r w:rsidRPr="00BE6028">
        <w:rPr>
          <w:szCs w:val="28"/>
        </w:rPr>
        <w:t xml:space="preserve"> </w:t>
      </w:r>
      <w:r>
        <w:rPr>
          <w:szCs w:val="28"/>
        </w:rPr>
        <w:t>Визначте правильну відповідь:</w:t>
      </w:r>
    </w:p>
    <w:p w:rsidR="002C4B7B" w:rsidRPr="0072384A" w:rsidRDefault="002C4B7B" w:rsidP="00AE0438">
      <w:pPr>
        <w:tabs>
          <w:tab w:val="left" w:pos="142"/>
          <w:tab w:val="left" w:pos="284"/>
        </w:tabs>
        <w:jc w:val="both"/>
        <w:rPr>
          <w:szCs w:val="28"/>
        </w:rPr>
      </w:pPr>
      <w:r>
        <w:rPr>
          <w:szCs w:val="28"/>
        </w:rPr>
        <w:t>3.</w:t>
      </w:r>
      <w:r w:rsidRPr="0072384A">
        <w:rPr>
          <w:szCs w:val="28"/>
        </w:rPr>
        <w:t>1. У відповідності з міжнародними стандартами інновація визначається як:</w:t>
      </w:r>
    </w:p>
    <w:p w:rsidR="002C4B7B" w:rsidRPr="0072384A" w:rsidRDefault="002C4B7B" w:rsidP="00AE0438">
      <w:pPr>
        <w:tabs>
          <w:tab w:val="left" w:pos="142"/>
          <w:tab w:val="left" w:pos="284"/>
        </w:tabs>
        <w:ind w:firstLine="284"/>
        <w:jc w:val="both"/>
        <w:rPr>
          <w:szCs w:val="28"/>
        </w:rPr>
      </w:pPr>
      <w:r w:rsidRPr="0072384A">
        <w:rPr>
          <w:w w:val="106"/>
          <w:szCs w:val="28"/>
        </w:rPr>
        <w:t>а)</w:t>
      </w:r>
      <w:r w:rsidRPr="0072384A">
        <w:rPr>
          <w:szCs w:val="28"/>
        </w:rPr>
        <w:tab/>
      </w:r>
      <w:r w:rsidRPr="0072384A">
        <w:rPr>
          <w:spacing w:val="-1"/>
          <w:w w:val="106"/>
          <w:szCs w:val="28"/>
        </w:rPr>
        <w:t xml:space="preserve">кінцевий результат інноваційної діяльності, у вигляді нового або </w:t>
      </w:r>
      <w:r w:rsidRPr="0072384A">
        <w:rPr>
          <w:spacing w:val="-2"/>
          <w:w w:val="106"/>
          <w:szCs w:val="28"/>
        </w:rPr>
        <w:t>вдосконаленого продукту, впровадженого на ринку; нового або удоско</w:t>
      </w:r>
      <w:r w:rsidRPr="0072384A">
        <w:rPr>
          <w:spacing w:val="-2"/>
          <w:w w:val="106"/>
          <w:szCs w:val="28"/>
        </w:rPr>
        <w:softHyphen/>
      </w:r>
      <w:r w:rsidRPr="0072384A">
        <w:rPr>
          <w:spacing w:val="-1"/>
          <w:w w:val="106"/>
          <w:szCs w:val="28"/>
        </w:rPr>
        <w:t>наленого технологічного процесу, що застосовується в практичній дія</w:t>
      </w:r>
      <w:r w:rsidRPr="0072384A">
        <w:rPr>
          <w:spacing w:val="-1"/>
          <w:w w:val="106"/>
          <w:szCs w:val="28"/>
        </w:rPr>
        <w:softHyphen/>
      </w:r>
      <w:r w:rsidRPr="0072384A">
        <w:rPr>
          <w:spacing w:val="-2"/>
          <w:w w:val="106"/>
          <w:szCs w:val="28"/>
        </w:rPr>
        <w:t>льності чи у новому підході до соціальних послуг;</w:t>
      </w:r>
    </w:p>
    <w:p w:rsidR="002C4B7B" w:rsidRPr="0072384A" w:rsidRDefault="002C4B7B" w:rsidP="00AE0438">
      <w:pPr>
        <w:tabs>
          <w:tab w:val="left" w:pos="142"/>
          <w:tab w:val="left" w:pos="284"/>
        </w:tabs>
        <w:ind w:firstLine="284"/>
        <w:jc w:val="both"/>
        <w:rPr>
          <w:szCs w:val="28"/>
        </w:rPr>
      </w:pPr>
      <w:r w:rsidRPr="0072384A">
        <w:rPr>
          <w:w w:val="106"/>
          <w:szCs w:val="28"/>
        </w:rPr>
        <w:t>б)</w:t>
      </w:r>
      <w:r w:rsidRPr="0072384A">
        <w:rPr>
          <w:szCs w:val="28"/>
        </w:rPr>
        <w:tab/>
      </w:r>
      <w:r w:rsidRPr="0072384A">
        <w:rPr>
          <w:spacing w:val="2"/>
          <w:w w:val="106"/>
          <w:szCs w:val="28"/>
        </w:rPr>
        <w:t xml:space="preserve">сукупність технічних, виробничих та комерційних заходів, які </w:t>
      </w:r>
      <w:r w:rsidRPr="0072384A">
        <w:rPr>
          <w:spacing w:val="-2"/>
          <w:w w:val="106"/>
          <w:szCs w:val="28"/>
        </w:rPr>
        <w:t>зумовлюють появу на ринку нового продукту;</w:t>
      </w:r>
    </w:p>
    <w:p w:rsidR="002C4B7B" w:rsidRPr="0072384A" w:rsidRDefault="002C4B7B" w:rsidP="00AE0438">
      <w:pPr>
        <w:tabs>
          <w:tab w:val="left" w:pos="142"/>
          <w:tab w:val="left" w:pos="284"/>
        </w:tabs>
        <w:ind w:firstLine="284"/>
        <w:jc w:val="both"/>
        <w:rPr>
          <w:szCs w:val="28"/>
        </w:rPr>
      </w:pPr>
      <w:r w:rsidRPr="0072384A">
        <w:rPr>
          <w:w w:val="106"/>
          <w:szCs w:val="28"/>
        </w:rPr>
        <w:t>в)</w:t>
      </w:r>
      <w:r w:rsidRPr="0072384A">
        <w:rPr>
          <w:szCs w:val="28"/>
        </w:rPr>
        <w:tab/>
      </w:r>
      <w:r w:rsidRPr="0072384A">
        <w:rPr>
          <w:spacing w:val="-2"/>
          <w:w w:val="106"/>
          <w:szCs w:val="28"/>
        </w:rPr>
        <w:t>винахід або відкриття нових можливостей для вирішення пробле</w:t>
      </w:r>
      <w:r w:rsidRPr="0072384A">
        <w:rPr>
          <w:spacing w:val="-2"/>
          <w:w w:val="106"/>
          <w:szCs w:val="28"/>
        </w:rPr>
        <w:softHyphen/>
      </w:r>
      <w:r w:rsidRPr="0072384A">
        <w:rPr>
          <w:spacing w:val="-3"/>
          <w:w w:val="106"/>
          <w:szCs w:val="28"/>
        </w:rPr>
        <w:t>ми та досягнення цілей.</w:t>
      </w:r>
    </w:p>
    <w:p w:rsidR="002C4B7B" w:rsidRPr="0072384A" w:rsidRDefault="002C4B7B" w:rsidP="00AE0438">
      <w:pPr>
        <w:tabs>
          <w:tab w:val="left" w:pos="142"/>
          <w:tab w:val="left" w:pos="284"/>
        </w:tabs>
        <w:jc w:val="both"/>
        <w:rPr>
          <w:szCs w:val="28"/>
        </w:rPr>
      </w:pPr>
      <w:r>
        <w:rPr>
          <w:szCs w:val="28"/>
        </w:rPr>
        <w:t>3.2</w:t>
      </w:r>
      <w:r w:rsidRPr="0072384A">
        <w:rPr>
          <w:szCs w:val="28"/>
        </w:rPr>
        <w:t>. Продукт інтелектуальної діяльності людей, оформлений результат фундаментальних, прикладних чи експериментальних досліджень у будь-якій сфері людської діяльності, спрямований на підвищення ефективності виконання робіт, — це:</w:t>
      </w:r>
    </w:p>
    <w:p w:rsidR="002C4B7B" w:rsidRPr="0072384A" w:rsidRDefault="002C4B7B" w:rsidP="00AE0438">
      <w:pPr>
        <w:tabs>
          <w:tab w:val="left" w:pos="142"/>
          <w:tab w:val="left" w:pos="284"/>
        </w:tabs>
        <w:ind w:firstLine="284"/>
        <w:rPr>
          <w:szCs w:val="28"/>
        </w:rPr>
      </w:pPr>
      <w:r w:rsidRPr="0072384A">
        <w:rPr>
          <w:szCs w:val="28"/>
        </w:rPr>
        <w:t>а) інновація;</w:t>
      </w:r>
    </w:p>
    <w:p w:rsidR="002C4B7B" w:rsidRPr="0072384A" w:rsidRDefault="002C4B7B" w:rsidP="00AE0438">
      <w:pPr>
        <w:tabs>
          <w:tab w:val="left" w:pos="142"/>
          <w:tab w:val="left" w:pos="284"/>
        </w:tabs>
        <w:ind w:firstLine="284"/>
        <w:rPr>
          <w:szCs w:val="28"/>
        </w:rPr>
      </w:pPr>
      <w:r w:rsidRPr="0072384A">
        <w:rPr>
          <w:szCs w:val="28"/>
        </w:rPr>
        <w:t>б) новація;</w:t>
      </w:r>
    </w:p>
    <w:p w:rsidR="002C4B7B" w:rsidRPr="0072384A" w:rsidRDefault="002C4B7B" w:rsidP="00AE0438">
      <w:pPr>
        <w:tabs>
          <w:tab w:val="left" w:pos="142"/>
          <w:tab w:val="left" w:pos="284"/>
        </w:tabs>
        <w:ind w:firstLine="284"/>
        <w:rPr>
          <w:szCs w:val="28"/>
        </w:rPr>
      </w:pPr>
      <w:r w:rsidRPr="0072384A">
        <w:rPr>
          <w:szCs w:val="28"/>
        </w:rPr>
        <w:t>в) винахід;</w:t>
      </w:r>
    </w:p>
    <w:p w:rsidR="002C4B7B" w:rsidRPr="0072384A" w:rsidRDefault="002C4B7B" w:rsidP="00AE0438">
      <w:pPr>
        <w:tabs>
          <w:tab w:val="left" w:pos="142"/>
          <w:tab w:val="left" w:pos="284"/>
        </w:tabs>
        <w:ind w:firstLine="284"/>
        <w:rPr>
          <w:szCs w:val="28"/>
        </w:rPr>
      </w:pPr>
      <w:r w:rsidRPr="0072384A">
        <w:rPr>
          <w:szCs w:val="28"/>
        </w:rPr>
        <w:t>г) нововведення.</w:t>
      </w:r>
    </w:p>
    <w:p w:rsidR="002C4B7B" w:rsidRPr="0072384A" w:rsidRDefault="002C4B7B" w:rsidP="00AE0438">
      <w:pPr>
        <w:tabs>
          <w:tab w:val="left" w:pos="142"/>
          <w:tab w:val="left" w:pos="284"/>
        </w:tabs>
        <w:rPr>
          <w:szCs w:val="28"/>
        </w:rPr>
      </w:pPr>
      <w:r>
        <w:rPr>
          <w:szCs w:val="28"/>
        </w:rPr>
        <w:t>3.3</w:t>
      </w:r>
      <w:r w:rsidRPr="0072384A">
        <w:rPr>
          <w:szCs w:val="28"/>
        </w:rPr>
        <w:t>. Процес, за допомогою якого організація діз</w:t>
      </w:r>
      <w:r w:rsidRPr="0072384A">
        <w:rPr>
          <w:szCs w:val="28"/>
        </w:rPr>
        <w:softHyphen/>
        <w:t>нається про новацію і вирішує її опанувати:</w:t>
      </w:r>
    </w:p>
    <w:p w:rsidR="002C4B7B" w:rsidRPr="0072384A" w:rsidRDefault="002C4B7B" w:rsidP="00AE0438">
      <w:pPr>
        <w:tabs>
          <w:tab w:val="left" w:pos="142"/>
          <w:tab w:val="left" w:pos="284"/>
        </w:tabs>
        <w:ind w:firstLine="284"/>
        <w:rPr>
          <w:color w:val="000000"/>
          <w:spacing w:val="5"/>
          <w:szCs w:val="28"/>
        </w:rPr>
      </w:pPr>
      <w:r w:rsidRPr="0072384A">
        <w:rPr>
          <w:color w:val="000000"/>
          <w:spacing w:val="5"/>
          <w:szCs w:val="28"/>
        </w:rPr>
        <w:t>а) ініціювання;</w:t>
      </w:r>
    </w:p>
    <w:p w:rsidR="002C4B7B" w:rsidRPr="0072384A" w:rsidRDefault="002C4B7B" w:rsidP="00AE0438">
      <w:pPr>
        <w:tabs>
          <w:tab w:val="left" w:pos="142"/>
          <w:tab w:val="left" w:pos="284"/>
        </w:tabs>
        <w:ind w:firstLine="284"/>
        <w:rPr>
          <w:color w:val="000000"/>
          <w:spacing w:val="5"/>
          <w:szCs w:val="28"/>
        </w:rPr>
      </w:pPr>
      <w:r w:rsidRPr="0072384A">
        <w:rPr>
          <w:color w:val="000000"/>
          <w:spacing w:val="5"/>
          <w:szCs w:val="28"/>
        </w:rPr>
        <w:t>б) упровадження.</w:t>
      </w:r>
    </w:p>
    <w:p w:rsidR="002C4B7B" w:rsidRPr="0072384A" w:rsidRDefault="002C4B7B" w:rsidP="00AE0438">
      <w:pPr>
        <w:tabs>
          <w:tab w:val="left" w:pos="142"/>
          <w:tab w:val="left" w:pos="284"/>
        </w:tabs>
        <w:rPr>
          <w:szCs w:val="28"/>
        </w:rPr>
      </w:pPr>
      <w:r>
        <w:rPr>
          <w:color w:val="000000"/>
          <w:spacing w:val="5"/>
          <w:szCs w:val="28"/>
        </w:rPr>
        <w:t>3.4.</w:t>
      </w:r>
      <w:r w:rsidRPr="0072384A">
        <w:rPr>
          <w:szCs w:val="28"/>
        </w:rPr>
        <w:t xml:space="preserve"> На характер і спрямованість нововведень в організації мають істотний вплив:</w:t>
      </w:r>
    </w:p>
    <w:p w:rsidR="002C4B7B" w:rsidRPr="0072384A" w:rsidRDefault="002C4B7B" w:rsidP="00AE0438">
      <w:pPr>
        <w:tabs>
          <w:tab w:val="left" w:pos="142"/>
          <w:tab w:val="left" w:pos="284"/>
          <w:tab w:val="left" w:pos="610"/>
        </w:tabs>
        <w:ind w:firstLine="284"/>
        <w:rPr>
          <w:color w:val="000000"/>
          <w:szCs w:val="28"/>
        </w:rPr>
      </w:pPr>
      <w:r w:rsidRPr="0072384A">
        <w:rPr>
          <w:color w:val="000000"/>
          <w:spacing w:val="4"/>
          <w:szCs w:val="28"/>
        </w:rPr>
        <w:t>а) поточні ресурси;</w:t>
      </w:r>
    </w:p>
    <w:p w:rsidR="002C4B7B" w:rsidRPr="0072384A" w:rsidRDefault="002C4B7B" w:rsidP="00AE0438">
      <w:pPr>
        <w:tabs>
          <w:tab w:val="left" w:pos="142"/>
          <w:tab w:val="left" w:pos="284"/>
          <w:tab w:val="left" w:pos="610"/>
        </w:tabs>
        <w:ind w:firstLine="284"/>
        <w:rPr>
          <w:color w:val="000000"/>
          <w:szCs w:val="28"/>
        </w:rPr>
      </w:pPr>
      <w:r w:rsidRPr="0072384A">
        <w:rPr>
          <w:color w:val="000000"/>
          <w:spacing w:val="4"/>
          <w:szCs w:val="28"/>
        </w:rPr>
        <w:t>б) внутрішня підконтрольність;</w:t>
      </w:r>
    </w:p>
    <w:p w:rsidR="002C4B7B" w:rsidRDefault="002C4B7B" w:rsidP="00AE0438">
      <w:pPr>
        <w:tabs>
          <w:tab w:val="left" w:pos="142"/>
          <w:tab w:val="left" w:pos="284"/>
          <w:tab w:val="left" w:pos="610"/>
        </w:tabs>
        <w:ind w:firstLine="284"/>
        <w:rPr>
          <w:color w:val="000000"/>
          <w:spacing w:val="4"/>
          <w:szCs w:val="28"/>
        </w:rPr>
      </w:pPr>
      <w:r w:rsidRPr="0072384A">
        <w:rPr>
          <w:color w:val="000000"/>
          <w:spacing w:val="4"/>
          <w:szCs w:val="28"/>
        </w:rPr>
        <w:t>в) інформованість організації про нововведення.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C4B7B" w:rsidRPr="00C86632" w:rsidRDefault="002C4B7B" w:rsidP="00EE09EF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 w:rsidRPr="00C63BA7">
        <w:rPr>
          <w:sz w:val="24"/>
          <w:lang w:val="ru-RU"/>
        </w:rPr>
        <w:t>08</w:t>
      </w:r>
      <w:r>
        <w:rPr>
          <w:sz w:val="24"/>
        </w:rPr>
        <w:t>» ___</w:t>
      </w:r>
      <w:r w:rsidRPr="00C63BA7">
        <w:rPr>
          <w:sz w:val="24"/>
          <w:u w:val="single"/>
          <w:lang w:val="ru-RU"/>
        </w:rPr>
        <w:t>02</w:t>
      </w:r>
      <w:r>
        <w:rPr>
          <w:sz w:val="24"/>
        </w:rPr>
        <w:t>___ 201</w:t>
      </w:r>
      <w:r w:rsidRPr="00C63BA7">
        <w:rPr>
          <w:sz w:val="24"/>
          <w:lang w:val="ru-RU"/>
        </w:rPr>
        <w:t>6</w:t>
      </w:r>
      <w:r w:rsidRPr="00C86632">
        <w:rPr>
          <w:sz w:val="24"/>
        </w:rPr>
        <w:t xml:space="preserve"> р.</w:t>
      </w:r>
    </w:p>
    <w:p w:rsidR="002C4B7B" w:rsidRPr="00C86632" w:rsidRDefault="002C4B7B" w:rsidP="009C14AE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C4B7B" w:rsidRPr="00C86632" w:rsidRDefault="002C4B7B" w:rsidP="009C14AE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Спеціальність 7.03050301 «Міжнародна економіка»</w:t>
      </w:r>
    </w:p>
    <w:p w:rsidR="002C4B7B" w:rsidRPr="00C86632" w:rsidRDefault="002C4B7B" w:rsidP="009C14AE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інноваційний менеджмент</w:t>
      </w:r>
      <w:r w:rsidRPr="00C86632">
        <w:rPr>
          <w:sz w:val="24"/>
        </w:rPr>
        <w:t>»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Default="002C4B7B" w:rsidP="009C14AE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10</w:t>
      </w:r>
    </w:p>
    <w:p w:rsidR="002C4B7B" w:rsidRDefault="002C4B7B" w:rsidP="009C14AE">
      <w:pPr>
        <w:rPr>
          <w:szCs w:val="28"/>
        </w:rPr>
      </w:pPr>
    </w:p>
    <w:p w:rsidR="002C4B7B" w:rsidRPr="0072384A" w:rsidRDefault="002C4B7B" w:rsidP="00AE0438">
      <w:pPr>
        <w:jc w:val="both"/>
        <w:rPr>
          <w:szCs w:val="28"/>
        </w:rPr>
      </w:pPr>
      <w:r>
        <w:rPr>
          <w:szCs w:val="28"/>
        </w:rPr>
        <w:t>1. Визначте особливості ф</w:t>
      </w:r>
      <w:r w:rsidRPr="0072384A">
        <w:rPr>
          <w:szCs w:val="28"/>
        </w:rPr>
        <w:t>ормування творчих колективів та організаці</w:t>
      </w:r>
      <w:r>
        <w:rPr>
          <w:szCs w:val="28"/>
        </w:rPr>
        <w:t>ю</w:t>
      </w:r>
      <w:r w:rsidRPr="0072384A">
        <w:rPr>
          <w:szCs w:val="28"/>
        </w:rPr>
        <w:t xml:space="preserve"> їх праці.</w:t>
      </w:r>
    </w:p>
    <w:p w:rsidR="002C4B7B" w:rsidRDefault="002C4B7B" w:rsidP="00AE0438">
      <w:pPr>
        <w:jc w:val="both"/>
        <w:rPr>
          <w:szCs w:val="28"/>
        </w:rPr>
      </w:pPr>
      <w:r>
        <w:rPr>
          <w:szCs w:val="28"/>
        </w:rPr>
        <w:t>2. Обґрунтуйте сутність в</w:t>
      </w:r>
      <w:r w:rsidRPr="0072384A">
        <w:rPr>
          <w:szCs w:val="28"/>
        </w:rPr>
        <w:t>енчурн</w:t>
      </w:r>
      <w:r>
        <w:rPr>
          <w:szCs w:val="28"/>
        </w:rPr>
        <w:t>ого</w:t>
      </w:r>
      <w:r w:rsidRPr="0072384A">
        <w:rPr>
          <w:szCs w:val="28"/>
        </w:rPr>
        <w:t xml:space="preserve"> фінансування. </w:t>
      </w:r>
    </w:p>
    <w:p w:rsidR="002C4B7B" w:rsidRPr="00572000" w:rsidRDefault="002C4B7B" w:rsidP="00AE0438">
      <w:pPr>
        <w:jc w:val="both"/>
        <w:rPr>
          <w:szCs w:val="28"/>
        </w:rPr>
      </w:pPr>
      <w:r>
        <w:rPr>
          <w:szCs w:val="28"/>
        </w:rPr>
        <w:t>3</w:t>
      </w:r>
      <w:r w:rsidRPr="00572000">
        <w:rPr>
          <w:szCs w:val="28"/>
        </w:rPr>
        <w:t xml:space="preserve">. </w:t>
      </w:r>
      <w:r>
        <w:rPr>
          <w:szCs w:val="28"/>
        </w:rPr>
        <w:t>Визначте правильну відповідь:</w:t>
      </w:r>
    </w:p>
    <w:p w:rsidR="002C4B7B" w:rsidRPr="00572000" w:rsidRDefault="002C4B7B" w:rsidP="00AE0438">
      <w:pPr>
        <w:jc w:val="both"/>
        <w:rPr>
          <w:color w:val="000000"/>
          <w:spacing w:val="4"/>
          <w:szCs w:val="28"/>
        </w:rPr>
      </w:pPr>
      <w:r>
        <w:rPr>
          <w:szCs w:val="28"/>
        </w:rPr>
        <w:t>3</w:t>
      </w:r>
      <w:r w:rsidRPr="00572000">
        <w:rPr>
          <w:szCs w:val="28"/>
        </w:rPr>
        <w:t xml:space="preserve">.1. </w:t>
      </w:r>
      <w:r w:rsidRPr="00572000">
        <w:rPr>
          <w:color w:val="000000"/>
          <w:spacing w:val="4"/>
          <w:szCs w:val="28"/>
        </w:rPr>
        <w:t>Перше у світі патентне законодавство створила:</w:t>
      </w:r>
    </w:p>
    <w:p w:rsidR="002C4B7B" w:rsidRPr="00572000" w:rsidRDefault="002C4B7B" w:rsidP="00AE0438">
      <w:pPr>
        <w:ind w:firstLine="284"/>
        <w:jc w:val="both"/>
        <w:rPr>
          <w:color w:val="000000"/>
          <w:spacing w:val="6"/>
          <w:szCs w:val="28"/>
        </w:rPr>
      </w:pPr>
      <w:r w:rsidRPr="00572000">
        <w:rPr>
          <w:color w:val="000000"/>
          <w:spacing w:val="4"/>
          <w:szCs w:val="28"/>
        </w:rPr>
        <w:t xml:space="preserve">а) </w:t>
      </w:r>
      <w:r w:rsidRPr="00572000">
        <w:rPr>
          <w:color w:val="000000"/>
          <w:spacing w:val="6"/>
          <w:szCs w:val="28"/>
        </w:rPr>
        <w:t>Венеціанська республіка;</w:t>
      </w:r>
    </w:p>
    <w:p w:rsidR="002C4B7B" w:rsidRPr="00572000" w:rsidRDefault="002C4B7B" w:rsidP="00AE0438">
      <w:pPr>
        <w:ind w:firstLine="284"/>
        <w:jc w:val="both"/>
        <w:rPr>
          <w:color w:val="000000"/>
          <w:spacing w:val="6"/>
          <w:szCs w:val="28"/>
        </w:rPr>
      </w:pPr>
      <w:r w:rsidRPr="00572000">
        <w:rPr>
          <w:color w:val="000000"/>
          <w:spacing w:val="6"/>
          <w:szCs w:val="28"/>
        </w:rPr>
        <w:t>б) Румунська республіка;</w:t>
      </w:r>
    </w:p>
    <w:p w:rsidR="002C4B7B" w:rsidRPr="00572000" w:rsidRDefault="002C4B7B" w:rsidP="00AE0438">
      <w:pPr>
        <w:ind w:firstLine="284"/>
        <w:jc w:val="both"/>
        <w:rPr>
          <w:color w:val="000000"/>
          <w:spacing w:val="6"/>
          <w:szCs w:val="28"/>
        </w:rPr>
      </w:pPr>
      <w:r w:rsidRPr="00572000">
        <w:rPr>
          <w:color w:val="000000"/>
          <w:spacing w:val="6"/>
          <w:szCs w:val="28"/>
        </w:rPr>
        <w:t>в) Чеська республіка.</w:t>
      </w:r>
    </w:p>
    <w:p w:rsidR="002C4B7B" w:rsidRPr="00572000" w:rsidRDefault="002C4B7B" w:rsidP="00AE0438">
      <w:pPr>
        <w:jc w:val="both"/>
        <w:rPr>
          <w:color w:val="000000"/>
          <w:spacing w:val="6"/>
          <w:szCs w:val="28"/>
        </w:rPr>
      </w:pPr>
      <w:r>
        <w:rPr>
          <w:color w:val="000000"/>
          <w:spacing w:val="6"/>
          <w:szCs w:val="28"/>
        </w:rPr>
        <w:t>3.</w:t>
      </w:r>
      <w:r w:rsidRPr="00572000">
        <w:rPr>
          <w:color w:val="000000"/>
          <w:spacing w:val="6"/>
          <w:szCs w:val="28"/>
        </w:rPr>
        <w:t>2. Дозвіл на використання винаходу засвідчує:</w:t>
      </w:r>
    </w:p>
    <w:p w:rsidR="002C4B7B" w:rsidRPr="00572000" w:rsidRDefault="002C4B7B" w:rsidP="00AE0438">
      <w:pPr>
        <w:ind w:firstLine="284"/>
        <w:jc w:val="both"/>
        <w:rPr>
          <w:szCs w:val="28"/>
        </w:rPr>
      </w:pPr>
      <w:r w:rsidRPr="00572000">
        <w:rPr>
          <w:szCs w:val="28"/>
        </w:rPr>
        <w:t>а) ліцензія;</w:t>
      </w:r>
    </w:p>
    <w:p w:rsidR="002C4B7B" w:rsidRPr="00572000" w:rsidRDefault="002C4B7B" w:rsidP="00AE0438">
      <w:pPr>
        <w:ind w:firstLine="284"/>
        <w:jc w:val="both"/>
        <w:rPr>
          <w:szCs w:val="28"/>
        </w:rPr>
      </w:pPr>
      <w:r w:rsidRPr="00572000">
        <w:rPr>
          <w:szCs w:val="28"/>
        </w:rPr>
        <w:t>б) патент;</w:t>
      </w:r>
    </w:p>
    <w:p w:rsidR="002C4B7B" w:rsidRPr="00572000" w:rsidRDefault="002C4B7B" w:rsidP="00AE0438">
      <w:pPr>
        <w:ind w:firstLine="284"/>
        <w:jc w:val="both"/>
        <w:rPr>
          <w:szCs w:val="28"/>
        </w:rPr>
      </w:pPr>
      <w:r w:rsidRPr="00572000">
        <w:rPr>
          <w:szCs w:val="28"/>
        </w:rPr>
        <w:t>в) свідоцтво.</w:t>
      </w:r>
    </w:p>
    <w:p w:rsidR="002C4B7B" w:rsidRPr="00572000" w:rsidRDefault="002C4B7B" w:rsidP="00AE0438">
      <w:pPr>
        <w:jc w:val="both"/>
        <w:rPr>
          <w:color w:val="000000"/>
          <w:spacing w:val="-5"/>
          <w:szCs w:val="28"/>
        </w:rPr>
      </w:pPr>
      <w:r>
        <w:rPr>
          <w:color w:val="000000"/>
          <w:spacing w:val="-5"/>
          <w:szCs w:val="28"/>
        </w:rPr>
        <w:t xml:space="preserve">3.3. </w:t>
      </w:r>
      <w:r w:rsidRPr="00572000">
        <w:rPr>
          <w:color w:val="000000"/>
          <w:spacing w:val="-5"/>
          <w:szCs w:val="28"/>
        </w:rPr>
        <w:t>«Інноваційний центр», «підприємницький центр», «тех</w:t>
      </w:r>
      <w:r w:rsidRPr="00572000">
        <w:rPr>
          <w:color w:val="000000"/>
          <w:spacing w:val="-5"/>
          <w:szCs w:val="28"/>
        </w:rPr>
        <w:softHyphen/>
        <w:t>нологічний бізнес-центр» - це:</w:t>
      </w:r>
    </w:p>
    <w:p w:rsidR="002C4B7B" w:rsidRPr="00572000" w:rsidRDefault="002C4B7B" w:rsidP="00AE0438">
      <w:pPr>
        <w:ind w:firstLine="284"/>
        <w:jc w:val="both"/>
        <w:rPr>
          <w:color w:val="000000"/>
          <w:spacing w:val="-2"/>
          <w:szCs w:val="28"/>
        </w:rPr>
      </w:pPr>
      <w:r w:rsidRPr="00572000">
        <w:rPr>
          <w:color w:val="000000"/>
          <w:spacing w:val="-2"/>
          <w:szCs w:val="28"/>
        </w:rPr>
        <w:t xml:space="preserve">а) технополіс; </w:t>
      </w:r>
    </w:p>
    <w:p w:rsidR="002C4B7B" w:rsidRPr="00572000" w:rsidRDefault="002C4B7B" w:rsidP="00AE0438">
      <w:pPr>
        <w:ind w:firstLine="284"/>
        <w:jc w:val="both"/>
        <w:rPr>
          <w:color w:val="000000"/>
          <w:spacing w:val="-2"/>
          <w:szCs w:val="28"/>
        </w:rPr>
      </w:pPr>
      <w:r w:rsidRPr="00572000">
        <w:rPr>
          <w:color w:val="000000"/>
          <w:spacing w:val="-2"/>
          <w:szCs w:val="28"/>
        </w:rPr>
        <w:t>б) технопарк;</w:t>
      </w:r>
    </w:p>
    <w:p w:rsidR="002C4B7B" w:rsidRPr="00572000" w:rsidRDefault="002C4B7B" w:rsidP="00AE0438">
      <w:pPr>
        <w:ind w:firstLine="284"/>
        <w:jc w:val="both"/>
        <w:rPr>
          <w:color w:val="000000"/>
          <w:spacing w:val="-2"/>
          <w:szCs w:val="28"/>
        </w:rPr>
      </w:pPr>
      <w:r w:rsidRPr="00572000">
        <w:rPr>
          <w:color w:val="000000"/>
          <w:spacing w:val="-2"/>
          <w:szCs w:val="28"/>
        </w:rPr>
        <w:t>в) бізнес-інкубатор.</w:t>
      </w:r>
    </w:p>
    <w:p w:rsidR="002C4B7B" w:rsidRPr="00572000" w:rsidRDefault="002C4B7B" w:rsidP="00AE0438">
      <w:pPr>
        <w:jc w:val="both"/>
        <w:rPr>
          <w:color w:val="000000"/>
          <w:spacing w:val="4"/>
          <w:szCs w:val="28"/>
        </w:rPr>
      </w:pPr>
      <w:r>
        <w:rPr>
          <w:color w:val="000000"/>
          <w:spacing w:val="6"/>
          <w:szCs w:val="28"/>
        </w:rPr>
        <w:t xml:space="preserve">3.4. </w:t>
      </w:r>
      <w:r w:rsidRPr="00572000">
        <w:rPr>
          <w:color w:val="000000"/>
          <w:spacing w:val="4"/>
          <w:szCs w:val="28"/>
        </w:rPr>
        <w:t>Для обмеженого кола споживачів працюють:</w:t>
      </w:r>
    </w:p>
    <w:p w:rsidR="002C4B7B" w:rsidRPr="00572000" w:rsidRDefault="002C4B7B" w:rsidP="00AE0438">
      <w:pPr>
        <w:ind w:firstLine="284"/>
        <w:jc w:val="both"/>
        <w:rPr>
          <w:iCs/>
          <w:color w:val="000000"/>
          <w:spacing w:val="5"/>
          <w:szCs w:val="28"/>
        </w:rPr>
      </w:pPr>
      <w:r w:rsidRPr="00572000">
        <w:rPr>
          <w:color w:val="000000"/>
          <w:spacing w:val="4"/>
          <w:szCs w:val="28"/>
        </w:rPr>
        <w:t xml:space="preserve">а) </w:t>
      </w:r>
      <w:r w:rsidRPr="00572000">
        <w:rPr>
          <w:iCs/>
          <w:color w:val="000000"/>
          <w:spacing w:val="5"/>
          <w:szCs w:val="28"/>
        </w:rPr>
        <w:t>фірми-патієнти;</w:t>
      </w:r>
    </w:p>
    <w:p w:rsidR="002C4B7B" w:rsidRPr="00572000" w:rsidRDefault="002C4B7B" w:rsidP="00AE0438">
      <w:pPr>
        <w:ind w:firstLine="284"/>
        <w:jc w:val="both"/>
        <w:rPr>
          <w:color w:val="000000"/>
          <w:spacing w:val="4"/>
          <w:szCs w:val="28"/>
        </w:rPr>
      </w:pPr>
      <w:r w:rsidRPr="00572000">
        <w:rPr>
          <w:color w:val="000000"/>
          <w:spacing w:val="6"/>
          <w:szCs w:val="28"/>
        </w:rPr>
        <w:t xml:space="preserve">б) </w:t>
      </w:r>
      <w:r w:rsidRPr="00572000">
        <w:rPr>
          <w:color w:val="000000"/>
          <w:spacing w:val="4"/>
          <w:szCs w:val="28"/>
        </w:rPr>
        <w:t>фірми-експлеренти;</w:t>
      </w:r>
    </w:p>
    <w:p w:rsidR="002C4B7B" w:rsidRPr="00572000" w:rsidRDefault="002C4B7B" w:rsidP="00AE0438">
      <w:pPr>
        <w:ind w:firstLine="284"/>
        <w:jc w:val="both"/>
        <w:rPr>
          <w:iCs/>
          <w:color w:val="000000"/>
          <w:spacing w:val="6"/>
          <w:szCs w:val="28"/>
        </w:rPr>
      </w:pPr>
      <w:r w:rsidRPr="00572000">
        <w:rPr>
          <w:iCs/>
          <w:color w:val="000000"/>
          <w:spacing w:val="8"/>
          <w:szCs w:val="28"/>
        </w:rPr>
        <w:t>в) фірми-віолен</w:t>
      </w:r>
      <w:r w:rsidRPr="00572000">
        <w:rPr>
          <w:iCs/>
          <w:color w:val="000000"/>
          <w:spacing w:val="6"/>
          <w:szCs w:val="28"/>
        </w:rPr>
        <w:t>ти;</w:t>
      </w:r>
    </w:p>
    <w:p w:rsidR="002C4B7B" w:rsidRDefault="002C4B7B" w:rsidP="00AE0438">
      <w:pPr>
        <w:rPr>
          <w:iCs/>
          <w:color w:val="000000"/>
          <w:spacing w:val="4"/>
          <w:szCs w:val="28"/>
        </w:rPr>
      </w:pPr>
      <w:r>
        <w:rPr>
          <w:iCs/>
          <w:color w:val="000000"/>
          <w:spacing w:val="6"/>
          <w:szCs w:val="28"/>
        </w:rPr>
        <w:t xml:space="preserve">    </w:t>
      </w:r>
      <w:r w:rsidRPr="00572000">
        <w:rPr>
          <w:iCs/>
          <w:color w:val="000000"/>
          <w:spacing w:val="6"/>
          <w:szCs w:val="28"/>
        </w:rPr>
        <w:t xml:space="preserve">г) </w:t>
      </w:r>
      <w:r w:rsidRPr="00572000">
        <w:rPr>
          <w:iCs/>
          <w:color w:val="000000"/>
          <w:spacing w:val="4"/>
          <w:szCs w:val="28"/>
        </w:rPr>
        <w:t>фірми-комутанти.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C4B7B" w:rsidRPr="00C86632" w:rsidRDefault="002C4B7B" w:rsidP="00EE09EF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 w:rsidRPr="00C63BA7">
        <w:rPr>
          <w:sz w:val="24"/>
          <w:lang w:val="ru-RU"/>
        </w:rPr>
        <w:t>08</w:t>
      </w:r>
      <w:r>
        <w:rPr>
          <w:sz w:val="24"/>
        </w:rPr>
        <w:t>» ___</w:t>
      </w:r>
      <w:r w:rsidRPr="00C63BA7">
        <w:rPr>
          <w:sz w:val="24"/>
          <w:u w:val="single"/>
          <w:lang w:val="ru-RU"/>
        </w:rPr>
        <w:t>02</w:t>
      </w:r>
      <w:r>
        <w:rPr>
          <w:sz w:val="24"/>
        </w:rPr>
        <w:t>___ 201</w:t>
      </w:r>
      <w:r w:rsidRPr="00C63BA7">
        <w:rPr>
          <w:sz w:val="24"/>
          <w:lang w:val="ru-RU"/>
        </w:rPr>
        <w:t>6</w:t>
      </w:r>
      <w:r w:rsidRPr="00C86632">
        <w:rPr>
          <w:sz w:val="24"/>
        </w:rPr>
        <w:t xml:space="preserve"> р.</w:t>
      </w:r>
    </w:p>
    <w:p w:rsidR="002C4B7B" w:rsidRPr="00C86632" w:rsidRDefault="002C4B7B" w:rsidP="009C14AE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C4B7B" w:rsidRPr="00C86632" w:rsidRDefault="002C4B7B" w:rsidP="009C14AE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Спеціальність 7.03050301 «Міжнародна економіка»</w:t>
      </w:r>
    </w:p>
    <w:p w:rsidR="002C4B7B" w:rsidRPr="00C86632" w:rsidRDefault="002C4B7B" w:rsidP="009C14AE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інноваційний менеджмент</w:t>
      </w:r>
      <w:r w:rsidRPr="00C86632">
        <w:rPr>
          <w:sz w:val="24"/>
        </w:rPr>
        <w:t>»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Default="002C4B7B" w:rsidP="009C14AE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11</w:t>
      </w:r>
    </w:p>
    <w:p w:rsidR="002C4B7B" w:rsidRDefault="002C4B7B" w:rsidP="009C14AE">
      <w:pPr>
        <w:rPr>
          <w:szCs w:val="28"/>
        </w:rPr>
      </w:pPr>
    </w:p>
    <w:p w:rsidR="002C4B7B" w:rsidRPr="00572000" w:rsidRDefault="002C4B7B" w:rsidP="00AE0438">
      <w:pPr>
        <w:jc w:val="both"/>
        <w:rPr>
          <w:szCs w:val="28"/>
        </w:rPr>
      </w:pPr>
      <w:r>
        <w:rPr>
          <w:szCs w:val="28"/>
        </w:rPr>
        <w:t>1. Проаналізуйте сутність</w:t>
      </w:r>
      <w:r w:rsidRPr="00572000">
        <w:rPr>
          <w:szCs w:val="28"/>
        </w:rPr>
        <w:t xml:space="preserve"> та особливості інновацій</w:t>
      </w:r>
      <w:r>
        <w:rPr>
          <w:szCs w:val="28"/>
        </w:rPr>
        <w:t>,</w:t>
      </w:r>
      <w:r w:rsidRPr="00572000">
        <w:rPr>
          <w:szCs w:val="28"/>
        </w:rPr>
        <w:t xml:space="preserve"> </w:t>
      </w:r>
      <w:r>
        <w:rPr>
          <w:szCs w:val="28"/>
        </w:rPr>
        <w:t>с</w:t>
      </w:r>
      <w:r w:rsidRPr="00572000">
        <w:rPr>
          <w:szCs w:val="28"/>
        </w:rPr>
        <w:t>фер</w:t>
      </w:r>
      <w:r>
        <w:rPr>
          <w:szCs w:val="28"/>
        </w:rPr>
        <w:t>у</w:t>
      </w:r>
      <w:r w:rsidRPr="00572000">
        <w:rPr>
          <w:szCs w:val="28"/>
        </w:rPr>
        <w:t xml:space="preserve"> інноваційної діяльності.</w:t>
      </w:r>
    </w:p>
    <w:p w:rsidR="002C4B7B" w:rsidRDefault="002C4B7B" w:rsidP="00AE0438">
      <w:pPr>
        <w:jc w:val="both"/>
        <w:rPr>
          <w:szCs w:val="28"/>
        </w:rPr>
      </w:pPr>
      <w:r>
        <w:rPr>
          <w:szCs w:val="28"/>
        </w:rPr>
        <w:t>2. Визначте роль б</w:t>
      </w:r>
      <w:r w:rsidRPr="00572000">
        <w:rPr>
          <w:szCs w:val="28"/>
        </w:rPr>
        <w:t>ізнес-планування інноваційної діяльності.</w:t>
      </w:r>
    </w:p>
    <w:p w:rsidR="002C4B7B" w:rsidRDefault="002C4B7B" w:rsidP="00AE0438">
      <w:pPr>
        <w:jc w:val="both"/>
        <w:rPr>
          <w:szCs w:val="28"/>
        </w:rPr>
      </w:pPr>
      <w:r>
        <w:rPr>
          <w:szCs w:val="28"/>
        </w:rPr>
        <w:t>3. Визначте правильну відповідь:</w:t>
      </w:r>
    </w:p>
    <w:p w:rsidR="002C4B7B" w:rsidRPr="00572000" w:rsidRDefault="002C4B7B" w:rsidP="00AE0438">
      <w:pPr>
        <w:jc w:val="both"/>
        <w:rPr>
          <w:color w:val="000000"/>
          <w:spacing w:val="-4"/>
          <w:szCs w:val="28"/>
        </w:rPr>
      </w:pPr>
      <w:r>
        <w:rPr>
          <w:szCs w:val="28"/>
        </w:rPr>
        <w:t>3</w:t>
      </w:r>
      <w:r w:rsidRPr="00572000">
        <w:rPr>
          <w:szCs w:val="28"/>
        </w:rPr>
        <w:t xml:space="preserve">.1. </w:t>
      </w:r>
      <w:r w:rsidRPr="00572000">
        <w:rPr>
          <w:color w:val="000000"/>
          <w:spacing w:val="-4"/>
          <w:szCs w:val="28"/>
        </w:rPr>
        <w:t xml:space="preserve">До об'єктів промислової власності відносяться: </w:t>
      </w:r>
    </w:p>
    <w:p w:rsidR="002C4B7B" w:rsidRPr="00572000" w:rsidRDefault="002C4B7B" w:rsidP="00AE0438">
      <w:pPr>
        <w:ind w:firstLine="284"/>
        <w:jc w:val="both"/>
        <w:rPr>
          <w:color w:val="000000"/>
          <w:spacing w:val="-5"/>
          <w:szCs w:val="28"/>
        </w:rPr>
      </w:pPr>
      <w:r w:rsidRPr="00572000">
        <w:rPr>
          <w:color w:val="000000"/>
          <w:spacing w:val="-4"/>
          <w:szCs w:val="28"/>
        </w:rPr>
        <w:t xml:space="preserve">а) патенти на </w:t>
      </w:r>
      <w:r w:rsidRPr="00572000">
        <w:rPr>
          <w:color w:val="000000"/>
          <w:spacing w:val="-5"/>
          <w:szCs w:val="28"/>
        </w:rPr>
        <w:t>винаходи;</w:t>
      </w:r>
    </w:p>
    <w:p w:rsidR="002C4B7B" w:rsidRPr="00572000" w:rsidRDefault="002C4B7B" w:rsidP="00AE0438">
      <w:pPr>
        <w:ind w:firstLine="284"/>
        <w:jc w:val="both"/>
        <w:rPr>
          <w:color w:val="000000"/>
          <w:spacing w:val="-5"/>
          <w:szCs w:val="28"/>
        </w:rPr>
      </w:pPr>
      <w:r w:rsidRPr="00572000">
        <w:rPr>
          <w:color w:val="000000"/>
          <w:spacing w:val="-5"/>
          <w:szCs w:val="28"/>
        </w:rPr>
        <w:t>б) корисні моделі;</w:t>
      </w:r>
    </w:p>
    <w:p w:rsidR="002C4B7B" w:rsidRPr="00572000" w:rsidRDefault="002C4B7B" w:rsidP="00AE0438">
      <w:pPr>
        <w:ind w:firstLine="284"/>
        <w:jc w:val="both"/>
        <w:rPr>
          <w:color w:val="000000"/>
          <w:spacing w:val="-5"/>
          <w:szCs w:val="28"/>
        </w:rPr>
      </w:pPr>
      <w:r w:rsidRPr="00572000">
        <w:rPr>
          <w:color w:val="000000"/>
          <w:spacing w:val="-5"/>
          <w:szCs w:val="28"/>
        </w:rPr>
        <w:t>в) промислові взірці;</w:t>
      </w:r>
    </w:p>
    <w:p w:rsidR="002C4B7B" w:rsidRPr="00572000" w:rsidRDefault="002C4B7B" w:rsidP="00AE0438">
      <w:pPr>
        <w:ind w:firstLine="284"/>
        <w:jc w:val="both"/>
        <w:rPr>
          <w:color w:val="000000"/>
          <w:spacing w:val="-5"/>
          <w:szCs w:val="28"/>
        </w:rPr>
      </w:pPr>
      <w:r w:rsidRPr="00572000">
        <w:rPr>
          <w:color w:val="000000"/>
          <w:spacing w:val="-5"/>
          <w:szCs w:val="28"/>
        </w:rPr>
        <w:t>г) правильні відповіді а) та б);</w:t>
      </w:r>
    </w:p>
    <w:p w:rsidR="002C4B7B" w:rsidRPr="00572000" w:rsidRDefault="002C4B7B" w:rsidP="00AE0438">
      <w:pPr>
        <w:ind w:firstLine="284"/>
        <w:jc w:val="both"/>
        <w:rPr>
          <w:color w:val="000000"/>
          <w:spacing w:val="-5"/>
          <w:szCs w:val="28"/>
        </w:rPr>
      </w:pPr>
      <w:r w:rsidRPr="00572000">
        <w:rPr>
          <w:color w:val="000000"/>
          <w:spacing w:val="-5"/>
          <w:szCs w:val="28"/>
        </w:rPr>
        <w:t>д) правильні відповіді а) та в);</w:t>
      </w:r>
    </w:p>
    <w:p w:rsidR="002C4B7B" w:rsidRPr="00572000" w:rsidRDefault="002C4B7B" w:rsidP="00AE0438">
      <w:pPr>
        <w:ind w:firstLine="284"/>
        <w:jc w:val="both"/>
        <w:rPr>
          <w:color w:val="000000"/>
          <w:spacing w:val="-5"/>
          <w:szCs w:val="28"/>
        </w:rPr>
      </w:pPr>
      <w:r w:rsidRPr="00572000">
        <w:rPr>
          <w:color w:val="000000"/>
          <w:spacing w:val="-5"/>
          <w:szCs w:val="28"/>
        </w:rPr>
        <w:t>е) всі відповіді правильні.</w:t>
      </w:r>
    </w:p>
    <w:p w:rsidR="002C4B7B" w:rsidRPr="00572000" w:rsidRDefault="002C4B7B" w:rsidP="00AE0438">
      <w:pPr>
        <w:jc w:val="both"/>
        <w:rPr>
          <w:color w:val="000000"/>
          <w:spacing w:val="6"/>
          <w:szCs w:val="28"/>
        </w:rPr>
      </w:pPr>
      <w:r>
        <w:rPr>
          <w:color w:val="000000"/>
          <w:spacing w:val="6"/>
          <w:szCs w:val="28"/>
        </w:rPr>
        <w:t>3.2</w:t>
      </w:r>
      <w:r w:rsidRPr="00572000">
        <w:rPr>
          <w:color w:val="000000"/>
          <w:spacing w:val="6"/>
          <w:szCs w:val="28"/>
        </w:rPr>
        <w:t>. До порушення патенту не відносять:</w:t>
      </w:r>
    </w:p>
    <w:p w:rsidR="002C4B7B" w:rsidRPr="00572000" w:rsidRDefault="002C4B7B" w:rsidP="00AE0438">
      <w:pPr>
        <w:ind w:firstLine="284"/>
        <w:jc w:val="both"/>
        <w:rPr>
          <w:color w:val="000000"/>
          <w:spacing w:val="-1"/>
          <w:szCs w:val="28"/>
        </w:rPr>
      </w:pPr>
      <w:r w:rsidRPr="00572000">
        <w:rPr>
          <w:color w:val="000000"/>
          <w:spacing w:val="6"/>
          <w:szCs w:val="28"/>
        </w:rPr>
        <w:t xml:space="preserve">а) </w:t>
      </w:r>
      <w:r w:rsidRPr="00572000">
        <w:rPr>
          <w:color w:val="000000"/>
          <w:spacing w:val="-4"/>
          <w:szCs w:val="28"/>
        </w:rPr>
        <w:t xml:space="preserve">навмисне   приховування, </w:t>
      </w:r>
      <w:r w:rsidRPr="00572000">
        <w:rPr>
          <w:color w:val="000000"/>
          <w:spacing w:val="-1"/>
          <w:szCs w:val="28"/>
        </w:rPr>
        <w:t>продаж чи сприяння продажу;</w:t>
      </w:r>
    </w:p>
    <w:p w:rsidR="002C4B7B" w:rsidRPr="00572000" w:rsidRDefault="002C4B7B" w:rsidP="00AE0438">
      <w:pPr>
        <w:ind w:firstLine="284"/>
        <w:jc w:val="both"/>
        <w:rPr>
          <w:color w:val="000000"/>
          <w:spacing w:val="-5"/>
          <w:szCs w:val="28"/>
        </w:rPr>
      </w:pPr>
      <w:r w:rsidRPr="00572000">
        <w:rPr>
          <w:color w:val="000000"/>
          <w:spacing w:val="-1"/>
          <w:szCs w:val="28"/>
        </w:rPr>
        <w:t xml:space="preserve">б) </w:t>
      </w:r>
      <w:r w:rsidRPr="00572000">
        <w:rPr>
          <w:color w:val="000000"/>
          <w:spacing w:val="-4"/>
          <w:szCs w:val="28"/>
        </w:rPr>
        <w:t>транспортування запатен</w:t>
      </w:r>
      <w:r w:rsidRPr="00572000">
        <w:rPr>
          <w:color w:val="000000"/>
          <w:spacing w:val="-4"/>
          <w:szCs w:val="28"/>
        </w:rPr>
        <w:softHyphen/>
      </w:r>
      <w:r w:rsidRPr="00572000">
        <w:rPr>
          <w:color w:val="000000"/>
          <w:spacing w:val="-5"/>
          <w:szCs w:val="28"/>
        </w:rPr>
        <w:t>тованого виробу;</w:t>
      </w:r>
    </w:p>
    <w:p w:rsidR="002C4B7B" w:rsidRPr="00572000" w:rsidRDefault="002C4B7B" w:rsidP="00AE0438">
      <w:pPr>
        <w:ind w:firstLine="284"/>
        <w:jc w:val="both"/>
        <w:rPr>
          <w:color w:val="000000"/>
          <w:spacing w:val="-2"/>
          <w:szCs w:val="28"/>
        </w:rPr>
      </w:pPr>
      <w:r w:rsidRPr="00572000">
        <w:rPr>
          <w:color w:val="000000"/>
          <w:spacing w:val="-5"/>
          <w:szCs w:val="28"/>
        </w:rPr>
        <w:t xml:space="preserve">в) </w:t>
      </w:r>
      <w:r w:rsidRPr="00572000">
        <w:rPr>
          <w:color w:val="000000"/>
          <w:spacing w:val="-1"/>
          <w:szCs w:val="28"/>
        </w:rPr>
        <w:t>виготовлення для продажу пред</w:t>
      </w:r>
      <w:r w:rsidRPr="00572000">
        <w:rPr>
          <w:color w:val="000000"/>
          <w:spacing w:val="-1"/>
          <w:szCs w:val="28"/>
        </w:rPr>
        <w:softHyphen/>
      </w:r>
      <w:r w:rsidRPr="00572000">
        <w:rPr>
          <w:color w:val="000000"/>
          <w:spacing w:val="-2"/>
          <w:szCs w:val="28"/>
        </w:rPr>
        <w:t>метів з використанням запатентованого способу.</w:t>
      </w:r>
    </w:p>
    <w:p w:rsidR="002C4B7B" w:rsidRPr="00572000" w:rsidRDefault="002C4B7B" w:rsidP="00AE0438">
      <w:pPr>
        <w:jc w:val="both"/>
        <w:rPr>
          <w:color w:val="000000"/>
          <w:spacing w:val="5"/>
          <w:szCs w:val="28"/>
        </w:rPr>
      </w:pPr>
      <w:r>
        <w:rPr>
          <w:color w:val="000000"/>
          <w:spacing w:val="4"/>
          <w:szCs w:val="28"/>
        </w:rPr>
        <w:t xml:space="preserve">3.3. </w:t>
      </w:r>
      <w:r w:rsidRPr="00572000">
        <w:rPr>
          <w:color w:val="000000"/>
          <w:spacing w:val="4"/>
          <w:szCs w:val="28"/>
        </w:rPr>
        <w:t xml:space="preserve">Багатосерійним і масовим випуском продукції для широкого кола </w:t>
      </w:r>
      <w:r w:rsidRPr="00572000">
        <w:rPr>
          <w:color w:val="000000"/>
          <w:spacing w:val="6"/>
          <w:szCs w:val="28"/>
        </w:rPr>
        <w:t>споживачів</w:t>
      </w:r>
      <w:r w:rsidRPr="00572000">
        <w:rPr>
          <w:color w:val="000000"/>
          <w:spacing w:val="5"/>
          <w:szCs w:val="28"/>
        </w:rPr>
        <w:t xml:space="preserve"> займаються:</w:t>
      </w:r>
    </w:p>
    <w:p w:rsidR="002C4B7B" w:rsidRPr="00572000" w:rsidRDefault="002C4B7B" w:rsidP="00AE0438">
      <w:pPr>
        <w:ind w:firstLine="284"/>
        <w:jc w:val="both"/>
        <w:rPr>
          <w:iCs/>
          <w:color w:val="000000"/>
          <w:spacing w:val="5"/>
          <w:szCs w:val="28"/>
        </w:rPr>
      </w:pPr>
      <w:r w:rsidRPr="00572000">
        <w:rPr>
          <w:color w:val="000000"/>
          <w:spacing w:val="4"/>
          <w:szCs w:val="28"/>
        </w:rPr>
        <w:t xml:space="preserve">а) </w:t>
      </w:r>
      <w:r w:rsidRPr="00572000">
        <w:rPr>
          <w:iCs/>
          <w:color w:val="000000"/>
          <w:spacing w:val="5"/>
          <w:szCs w:val="28"/>
        </w:rPr>
        <w:t>фірми-патієнти;</w:t>
      </w:r>
    </w:p>
    <w:p w:rsidR="002C4B7B" w:rsidRPr="00572000" w:rsidRDefault="002C4B7B" w:rsidP="00AE0438">
      <w:pPr>
        <w:ind w:firstLine="284"/>
        <w:jc w:val="both"/>
        <w:rPr>
          <w:color w:val="000000"/>
          <w:spacing w:val="4"/>
          <w:szCs w:val="28"/>
        </w:rPr>
      </w:pPr>
      <w:r w:rsidRPr="00572000">
        <w:rPr>
          <w:color w:val="000000"/>
          <w:spacing w:val="6"/>
          <w:szCs w:val="28"/>
        </w:rPr>
        <w:t xml:space="preserve">б) </w:t>
      </w:r>
      <w:r w:rsidRPr="00572000">
        <w:rPr>
          <w:color w:val="000000"/>
          <w:spacing w:val="4"/>
          <w:szCs w:val="28"/>
        </w:rPr>
        <w:t>фірми-експлеренти;</w:t>
      </w:r>
    </w:p>
    <w:p w:rsidR="002C4B7B" w:rsidRPr="00572000" w:rsidRDefault="002C4B7B" w:rsidP="00AE0438">
      <w:pPr>
        <w:ind w:firstLine="284"/>
        <w:jc w:val="both"/>
        <w:rPr>
          <w:iCs/>
          <w:color w:val="000000"/>
          <w:spacing w:val="6"/>
          <w:szCs w:val="28"/>
        </w:rPr>
      </w:pPr>
      <w:r w:rsidRPr="00572000">
        <w:rPr>
          <w:iCs/>
          <w:color w:val="000000"/>
          <w:spacing w:val="8"/>
          <w:szCs w:val="28"/>
        </w:rPr>
        <w:t>в) фірми-віолен</w:t>
      </w:r>
      <w:r w:rsidRPr="00572000">
        <w:rPr>
          <w:iCs/>
          <w:color w:val="000000"/>
          <w:spacing w:val="6"/>
          <w:szCs w:val="28"/>
        </w:rPr>
        <w:t>ти;</w:t>
      </w:r>
    </w:p>
    <w:p w:rsidR="002C4B7B" w:rsidRPr="00572000" w:rsidRDefault="002C4B7B" w:rsidP="00AE0438">
      <w:pPr>
        <w:ind w:firstLine="284"/>
        <w:jc w:val="both"/>
        <w:rPr>
          <w:iCs/>
          <w:color w:val="000000"/>
          <w:spacing w:val="4"/>
          <w:szCs w:val="28"/>
        </w:rPr>
      </w:pPr>
      <w:r w:rsidRPr="00572000">
        <w:rPr>
          <w:iCs/>
          <w:color w:val="000000"/>
          <w:spacing w:val="6"/>
          <w:szCs w:val="28"/>
        </w:rPr>
        <w:t xml:space="preserve">г) </w:t>
      </w:r>
      <w:r w:rsidRPr="00572000">
        <w:rPr>
          <w:iCs/>
          <w:color w:val="000000"/>
          <w:spacing w:val="4"/>
          <w:szCs w:val="28"/>
        </w:rPr>
        <w:t>фірми-комутанти.</w:t>
      </w:r>
    </w:p>
    <w:p w:rsidR="002C4B7B" w:rsidRPr="00572000" w:rsidRDefault="002C4B7B" w:rsidP="00AE0438">
      <w:pPr>
        <w:jc w:val="both"/>
        <w:rPr>
          <w:color w:val="000000"/>
          <w:spacing w:val="6"/>
          <w:szCs w:val="28"/>
        </w:rPr>
      </w:pPr>
      <w:r>
        <w:rPr>
          <w:iCs/>
          <w:color w:val="000000"/>
          <w:spacing w:val="4"/>
          <w:szCs w:val="28"/>
        </w:rPr>
        <w:t>3.</w:t>
      </w:r>
      <w:r w:rsidRPr="00572000">
        <w:rPr>
          <w:color w:val="000000"/>
          <w:spacing w:val="6"/>
          <w:szCs w:val="28"/>
        </w:rPr>
        <w:t>4. Інвестиції венчурного капіталу є:</w:t>
      </w:r>
    </w:p>
    <w:p w:rsidR="002C4B7B" w:rsidRPr="00572000" w:rsidRDefault="002C4B7B" w:rsidP="00AE0438">
      <w:pPr>
        <w:ind w:firstLine="284"/>
        <w:jc w:val="both"/>
        <w:rPr>
          <w:color w:val="000000"/>
          <w:spacing w:val="6"/>
          <w:szCs w:val="28"/>
        </w:rPr>
      </w:pPr>
      <w:r w:rsidRPr="00572000">
        <w:rPr>
          <w:color w:val="000000"/>
          <w:spacing w:val="6"/>
          <w:szCs w:val="28"/>
        </w:rPr>
        <w:t>а) короткостроковими;</w:t>
      </w:r>
    </w:p>
    <w:p w:rsidR="002C4B7B" w:rsidRPr="00572000" w:rsidRDefault="002C4B7B" w:rsidP="00AE0438">
      <w:pPr>
        <w:ind w:firstLine="284"/>
        <w:jc w:val="both"/>
        <w:rPr>
          <w:color w:val="000000"/>
          <w:spacing w:val="6"/>
          <w:szCs w:val="28"/>
        </w:rPr>
      </w:pPr>
      <w:r w:rsidRPr="00572000">
        <w:rPr>
          <w:color w:val="000000"/>
          <w:spacing w:val="6"/>
          <w:szCs w:val="28"/>
        </w:rPr>
        <w:t>б) довгостроковими;</w:t>
      </w:r>
    </w:p>
    <w:p w:rsidR="002C4B7B" w:rsidRDefault="002C4B7B" w:rsidP="00AE0438">
      <w:pPr>
        <w:rPr>
          <w:color w:val="000000"/>
          <w:spacing w:val="6"/>
          <w:szCs w:val="28"/>
        </w:rPr>
      </w:pPr>
      <w:r w:rsidRPr="00572000">
        <w:rPr>
          <w:color w:val="000000"/>
          <w:spacing w:val="6"/>
          <w:szCs w:val="28"/>
        </w:rPr>
        <w:t>в) середньостроковими.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C4B7B" w:rsidRPr="00C86632" w:rsidRDefault="002C4B7B" w:rsidP="00EE09EF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 w:rsidRPr="00C63BA7">
        <w:rPr>
          <w:sz w:val="24"/>
          <w:lang w:val="ru-RU"/>
        </w:rPr>
        <w:t>08</w:t>
      </w:r>
      <w:r>
        <w:rPr>
          <w:sz w:val="24"/>
        </w:rPr>
        <w:t>» ___</w:t>
      </w:r>
      <w:r w:rsidRPr="00C63BA7">
        <w:rPr>
          <w:sz w:val="24"/>
          <w:u w:val="single"/>
          <w:lang w:val="ru-RU"/>
        </w:rPr>
        <w:t>02</w:t>
      </w:r>
      <w:r>
        <w:rPr>
          <w:sz w:val="24"/>
        </w:rPr>
        <w:t>___ 201</w:t>
      </w:r>
      <w:r w:rsidRPr="00C63BA7">
        <w:rPr>
          <w:sz w:val="24"/>
          <w:lang w:val="ru-RU"/>
        </w:rPr>
        <w:t>6</w:t>
      </w:r>
      <w:r w:rsidRPr="00C86632">
        <w:rPr>
          <w:sz w:val="24"/>
        </w:rPr>
        <w:t xml:space="preserve"> р.</w:t>
      </w:r>
    </w:p>
    <w:p w:rsidR="002C4B7B" w:rsidRPr="00C86632" w:rsidRDefault="002C4B7B" w:rsidP="009C14AE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C4B7B" w:rsidRPr="00C86632" w:rsidRDefault="002C4B7B" w:rsidP="009C14AE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Спеціальність 7.03050301 «Міжнародна економіка»</w:t>
      </w:r>
    </w:p>
    <w:p w:rsidR="002C4B7B" w:rsidRPr="00C86632" w:rsidRDefault="002C4B7B" w:rsidP="009C14AE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інноваційний менеджмент</w:t>
      </w:r>
      <w:r w:rsidRPr="00C86632">
        <w:rPr>
          <w:sz w:val="24"/>
        </w:rPr>
        <w:t>»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Default="002C4B7B" w:rsidP="009C14AE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12</w:t>
      </w:r>
    </w:p>
    <w:p w:rsidR="002C4B7B" w:rsidRDefault="002C4B7B" w:rsidP="009C14AE">
      <w:pPr>
        <w:rPr>
          <w:szCs w:val="28"/>
        </w:rPr>
      </w:pPr>
    </w:p>
    <w:p w:rsidR="002C4B7B" w:rsidRPr="00572000" w:rsidRDefault="002C4B7B" w:rsidP="00AE0438">
      <w:pPr>
        <w:tabs>
          <w:tab w:val="left" w:pos="284"/>
        </w:tabs>
        <w:jc w:val="both"/>
        <w:rPr>
          <w:szCs w:val="28"/>
        </w:rPr>
      </w:pPr>
      <w:r>
        <w:rPr>
          <w:szCs w:val="28"/>
        </w:rPr>
        <w:t xml:space="preserve">1. Проаналізуйте державну </w:t>
      </w:r>
      <w:r w:rsidRPr="00572000">
        <w:rPr>
          <w:szCs w:val="28"/>
        </w:rPr>
        <w:t>інноваційн</w:t>
      </w:r>
      <w:r>
        <w:rPr>
          <w:szCs w:val="28"/>
        </w:rPr>
        <w:t>у</w:t>
      </w:r>
      <w:r w:rsidRPr="00572000">
        <w:rPr>
          <w:szCs w:val="28"/>
        </w:rPr>
        <w:t xml:space="preserve"> політик</w:t>
      </w:r>
      <w:r>
        <w:rPr>
          <w:szCs w:val="28"/>
        </w:rPr>
        <w:t>у</w:t>
      </w:r>
      <w:r w:rsidRPr="00572000">
        <w:rPr>
          <w:szCs w:val="28"/>
        </w:rPr>
        <w:t xml:space="preserve"> та контроль у сфері інноваційної діяльності.</w:t>
      </w:r>
    </w:p>
    <w:p w:rsidR="002C4B7B" w:rsidRDefault="002C4B7B" w:rsidP="00AE0438">
      <w:pPr>
        <w:tabs>
          <w:tab w:val="left" w:pos="284"/>
        </w:tabs>
        <w:jc w:val="both"/>
        <w:rPr>
          <w:szCs w:val="28"/>
        </w:rPr>
      </w:pPr>
      <w:r>
        <w:rPr>
          <w:szCs w:val="28"/>
        </w:rPr>
        <w:t xml:space="preserve">2. Визначте </w:t>
      </w:r>
      <w:r w:rsidRPr="00572000">
        <w:rPr>
          <w:szCs w:val="28"/>
        </w:rPr>
        <w:t>економічний зміст патентів та ліцензій.</w:t>
      </w:r>
    </w:p>
    <w:p w:rsidR="002C4B7B" w:rsidRPr="00572000" w:rsidRDefault="002C4B7B" w:rsidP="00AE0438">
      <w:pPr>
        <w:tabs>
          <w:tab w:val="left" w:pos="284"/>
        </w:tabs>
        <w:jc w:val="both"/>
        <w:rPr>
          <w:szCs w:val="28"/>
        </w:rPr>
      </w:pPr>
      <w:r>
        <w:rPr>
          <w:szCs w:val="28"/>
        </w:rPr>
        <w:t>3</w:t>
      </w:r>
      <w:r w:rsidRPr="00572000">
        <w:rPr>
          <w:szCs w:val="28"/>
        </w:rPr>
        <w:t xml:space="preserve">. </w:t>
      </w:r>
      <w:r>
        <w:rPr>
          <w:szCs w:val="28"/>
        </w:rPr>
        <w:t>Визначте правильну відповідь:</w:t>
      </w:r>
    </w:p>
    <w:p w:rsidR="002C4B7B" w:rsidRPr="00572000" w:rsidRDefault="002C4B7B" w:rsidP="00AE0438">
      <w:pPr>
        <w:jc w:val="both"/>
        <w:rPr>
          <w:szCs w:val="28"/>
        </w:rPr>
      </w:pPr>
      <w:r>
        <w:rPr>
          <w:szCs w:val="28"/>
        </w:rPr>
        <w:t>3</w:t>
      </w:r>
      <w:r w:rsidRPr="00572000">
        <w:rPr>
          <w:szCs w:val="28"/>
        </w:rPr>
        <w:t>.1. Життєвий цикл інновації — це:</w:t>
      </w:r>
    </w:p>
    <w:p w:rsidR="002C4B7B" w:rsidRPr="00572000" w:rsidRDefault="002C4B7B" w:rsidP="00AE0438">
      <w:pPr>
        <w:ind w:firstLine="284"/>
        <w:jc w:val="both"/>
        <w:rPr>
          <w:szCs w:val="28"/>
        </w:rPr>
      </w:pPr>
      <w:r w:rsidRPr="00572000">
        <w:rPr>
          <w:szCs w:val="28"/>
        </w:rPr>
        <w:t>а) період від створення новинки до моменту її введення в експлуатацію;</w:t>
      </w:r>
    </w:p>
    <w:p w:rsidR="002C4B7B" w:rsidRPr="00572000" w:rsidRDefault="002C4B7B" w:rsidP="00AE0438">
      <w:pPr>
        <w:ind w:firstLine="284"/>
        <w:jc w:val="both"/>
        <w:rPr>
          <w:szCs w:val="28"/>
        </w:rPr>
      </w:pPr>
      <w:r w:rsidRPr="00572000">
        <w:rPr>
          <w:szCs w:val="28"/>
        </w:rPr>
        <w:t>б) період від створення новинки до моменту її запуску у масове виробництво;</w:t>
      </w:r>
    </w:p>
    <w:p w:rsidR="002C4B7B" w:rsidRPr="00572000" w:rsidRDefault="002C4B7B" w:rsidP="00AE0438">
      <w:pPr>
        <w:ind w:firstLine="284"/>
        <w:jc w:val="both"/>
        <w:rPr>
          <w:szCs w:val="28"/>
        </w:rPr>
      </w:pPr>
      <w:r w:rsidRPr="00572000">
        <w:rPr>
          <w:szCs w:val="28"/>
        </w:rPr>
        <w:t>в) період від зародження ідеї, створення новинки та її практичного використання до моменту зняття з виробництва через моральне застаріння.</w:t>
      </w:r>
    </w:p>
    <w:p w:rsidR="002C4B7B" w:rsidRPr="00572000" w:rsidRDefault="002C4B7B" w:rsidP="00AE0438">
      <w:pPr>
        <w:jc w:val="both"/>
        <w:rPr>
          <w:szCs w:val="28"/>
        </w:rPr>
      </w:pPr>
      <w:r>
        <w:rPr>
          <w:szCs w:val="28"/>
        </w:rPr>
        <w:t>3.2</w:t>
      </w:r>
      <w:r w:rsidRPr="00572000">
        <w:rPr>
          <w:szCs w:val="28"/>
        </w:rPr>
        <w:t>. Із наведених груп країн виберіть ту, яка включає перелік лише тих країн, що входять до «технологічного ядра»:</w:t>
      </w:r>
    </w:p>
    <w:p w:rsidR="002C4B7B" w:rsidRPr="00572000" w:rsidRDefault="002C4B7B" w:rsidP="00AE0438">
      <w:pPr>
        <w:ind w:firstLine="284"/>
        <w:jc w:val="both"/>
        <w:rPr>
          <w:szCs w:val="28"/>
        </w:rPr>
      </w:pPr>
      <w:r w:rsidRPr="00572000">
        <w:rPr>
          <w:szCs w:val="28"/>
        </w:rPr>
        <w:t>а) Японія, Німеччина, Велика Британія, Франція;</w:t>
      </w:r>
    </w:p>
    <w:p w:rsidR="002C4B7B" w:rsidRPr="00572000" w:rsidRDefault="002C4B7B" w:rsidP="00AE0438">
      <w:pPr>
        <w:ind w:firstLine="284"/>
        <w:jc w:val="both"/>
        <w:rPr>
          <w:szCs w:val="28"/>
        </w:rPr>
      </w:pPr>
      <w:r w:rsidRPr="00572000">
        <w:rPr>
          <w:szCs w:val="28"/>
        </w:rPr>
        <w:t>б) Італія, Канада, Швеція, Голландія, Австрія, Південна Корея;</w:t>
      </w:r>
    </w:p>
    <w:p w:rsidR="002C4B7B" w:rsidRPr="00572000" w:rsidRDefault="002C4B7B" w:rsidP="00AE0438">
      <w:pPr>
        <w:ind w:firstLine="284"/>
        <w:jc w:val="both"/>
        <w:rPr>
          <w:szCs w:val="28"/>
        </w:rPr>
      </w:pPr>
      <w:r w:rsidRPr="00572000">
        <w:rPr>
          <w:szCs w:val="28"/>
        </w:rPr>
        <w:t>в) США, Китай, Ізраїль, Сінгапур, Південна Корея.</w:t>
      </w:r>
    </w:p>
    <w:p w:rsidR="002C4B7B" w:rsidRPr="00572000" w:rsidRDefault="002C4B7B" w:rsidP="00AE0438">
      <w:pPr>
        <w:jc w:val="both"/>
        <w:rPr>
          <w:szCs w:val="28"/>
        </w:rPr>
      </w:pPr>
      <w:r>
        <w:rPr>
          <w:szCs w:val="28"/>
        </w:rPr>
        <w:t xml:space="preserve">3.3. </w:t>
      </w:r>
      <w:r w:rsidRPr="00572000">
        <w:rPr>
          <w:szCs w:val="28"/>
        </w:rPr>
        <w:t>Відповідно до Закону України про інноваційну діяльність здій</w:t>
      </w:r>
      <w:r w:rsidRPr="00572000">
        <w:rPr>
          <w:szCs w:val="28"/>
        </w:rPr>
        <w:softHyphen/>
        <w:t>снюється пільгове оподаткування об'єктів інноваційної діяльно</w:t>
      </w:r>
      <w:r w:rsidRPr="00572000">
        <w:rPr>
          <w:szCs w:val="28"/>
        </w:rPr>
        <w:softHyphen/>
        <w:t>сті у порядку за яким:</w:t>
      </w:r>
    </w:p>
    <w:p w:rsidR="002C4B7B" w:rsidRPr="00572000" w:rsidRDefault="002C4B7B" w:rsidP="00AE0438">
      <w:pPr>
        <w:ind w:firstLine="284"/>
        <w:jc w:val="both"/>
        <w:rPr>
          <w:szCs w:val="28"/>
        </w:rPr>
      </w:pPr>
      <w:r w:rsidRPr="00572000">
        <w:rPr>
          <w:szCs w:val="28"/>
        </w:rPr>
        <w:t>а) кошти у розмірі 50 відсотків ПДВ та податку на прибуток залишаються у розпорядженні платника податків;</w:t>
      </w:r>
    </w:p>
    <w:p w:rsidR="002C4B7B" w:rsidRPr="00572000" w:rsidRDefault="002C4B7B" w:rsidP="00AE0438">
      <w:pPr>
        <w:ind w:firstLine="284"/>
        <w:jc w:val="both"/>
        <w:rPr>
          <w:szCs w:val="28"/>
        </w:rPr>
      </w:pPr>
      <w:r w:rsidRPr="00572000">
        <w:rPr>
          <w:szCs w:val="28"/>
        </w:rPr>
        <w:t>б) кошти у розмірі 35 відсотків ПДВ та податку на прибуток залишаються у розпорядженні платника податків;</w:t>
      </w:r>
    </w:p>
    <w:p w:rsidR="002C4B7B" w:rsidRPr="00572000" w:rsidRDefault="002C4B7B" w:rsidP="00AE0438">
      <w:pPr>
        <w:ind w:firstLine="284"/>
        <w:jc w:val="both"/>
        <w:rPr>
          <w:szCs w:val="28"/>
        </w:rPr>
      </w:pPr>
      <w:r w:rsidRPr="00572000">
        <w:rPr>
          <w:szCs w:val="28"/>
        </w:rPr>
        <w:t>в) кошти у розмірі 55 відсотків ПДВ та податку на прибуток залишаються у розпорядженні платника податків.</w:t>
      </w:r>
    </w:p>
    <w:p w:rsidR="002C4B7B" w:rsidRPr="00572000" w:rsidRDefault="002C4B7B" w:rsidP="00AE0438">
      <w:pPr>
        <w:jc w:val="both"/>
        <w:rPr>
          <w:szCs w:val="28"/>
        </w:rPr>
      </w:pPr>
      <w:r>
        <w:rPr>
          <w:szCs w:val="28"/>
        </w:rPr>
        <w:t>3.4</w:t>
      </w:r>
      <w:r w:rsidRPr="00572000">
        <w:rPr>
          <w:szCs w:val="28"/>
        </w:rPr>
        <w:t>. Одиниця координації, яка володіє доступними для визначення межами та функціонує для досягнення мети чи сукупності цілей, які розділяють її члени-учасники:</w:t>
      </w:r>
    </w:p>
    <w:p w:rsidR="002C4B7B" w:rsidRPr="00572000" w:rsidRDefault="002C4B7B" w:rsidP="00AE0438">
      <w:pPr>
        <w:ind w:firstLine="284"/>
        <w:jc w:val="both"/>
        <w:rPr>
          <w:szCs w:val="28"/>
        </w:rPr>
      </w:pPr>
      <w:r w:rsidRPr="00572000">
        <w:rPr>
          <w:szCs w:val="28"/>
        </w:rPr>
        <w:t>а) держава;</w:t>
      </w:r>
    </w:p>
    <w:p w:rsidR="002C4B7B" w:rsidRPr="00572000" w:rsidRDefault="002C4B7B" w:rsidP="00AE0438">
      <w:pPr>
        <w:ind w:firstLine="284"/>
        <w:jc w:val="both"/>
        <w:rPr>
          <w:szCs w:val="28"/>
        </w:rPr>
      </w:pPr>
      <w:r w:rsidRPr="00572000">
        <w:rPr>
          <w:szCs w:val="28"/>
        </w:rPr>
        <w:t>б) організація;</w:t>
      </w:r>
    </w:p>
    <w:p w:rsidR="002C4B7B" w:rsidRDefault="002C4B7B" w:rsidP="00AE0438">
      <w:pPr>
        <w:rPr>
          <w:szCs w:val="28"/>
        </w:rPr>
      </w:pPr>
      <w:r>
        <w:rPr>
          <w:szCs w:val="28"/>
        </w:rPr>
        <w:t xml:space="preserve">    </w:t>
      </w:r>
      <w:r w:rsidRPr="00572000">
        <w:rPr>
          <w:szCs w:val="28"/>
        </w:rPr>
        <w:t>в) домашнє господарство.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C4B7B" w:rsidRPr="00C86632" w:rsidRDefault="002C4B7B" w:rsidP="00EE09EF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 w:rsidRPr="00DB2DB6">
        <w:rPr>
          <w:sz w:val="24"/>
          <w:lang w:val="ru-RU"/>
        </w:rPr>
        <w:t>08</w:t>
      </w:r>
      <w:r>
        <w:rPr>
          <w:sz w:val="24"/>
        </w:rPr>
        <w:t>» ___</w:t>
      </w:r>
      <w:r w:rsidRPr="00DB2DB6">
        <w:rPr>
          <w:sz w:val="24"/>
          <w:u w:val="single"/>
          <w:lang w:val="ru-RU"/>
        </w:rPr>
        <w:t>02</w:t>
      </w:r>
      <w:r>
        <w:rPr>
          <w:sz w:val="24"/>
        </w:rPr>
        <w:t>___ 201</w:t>
      </w:r>
      <w:r w:rsidRPr="00DB2DB6">
        <w:rPr>
          <w:sz w:val="24"/>
          <w:lang w:val="ru-RU"/>
        </w:rPr>
        <w:t>6</w:t>
      </w:r>
      <w:r w:rsidRPr="00C86632">
        <w:rPr>
          <w:sz w:val="24"/>
        </w:rPr>
        <w:t xml:space="preserve"> р.</w:t>
      </w:r>
    </w:p>
    <w:p w:rsidR="002C4B7B" w:rsidRPr="00C86632" w:rsidRDefault="002C4B7B" w:rsidP="009C14AE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C4B7B" w:rsidRPr="00C86632" w:rsidRDefault="002C4B7B" w:rsidP="009C14AE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Спеціальність 7.03050301 «Міжнародна економіка»</w:t>
      </w:r>
    </w:p>
    <w:p w:rsidR="002C4B7B" w:rsidRPr="00C86632" w:rsidRDefault="002C4B7B" w:rsidP="009C14AE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інноваційний менеджмент</w:t>
      </w:r>
      <w:r w:rsidRPr="00C86632">
        <w:rPr>
          <w:sz w:val="24"/>
        </w:rPr>
        <w:t>»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Default="002C4B7B" w:rsidP="009C14AE">
      <w:pPr>
        <w:pStyle w:val="Heading2"/>
        <w:spacing w:line="360" w:lineRule="auto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13</w:t>
      </w:r>
    </w:p>
    <w:p w:rsidR="002C4B7B" w:rsidRDefault="002C4B7B" w:rsidP="009C14AE">
      <w:pPr>
        <w:spacing w:line="360" w:lineRule="auto"/>
        <w:rPr>
          <w:szCs w:val="28"/>
        </w:rPr>
      </w:pPr>
    </w:p>
    <w:p w:rsidR="002C4B7B" w:rsidRPr="00572000" w:rsidRDefault="002C4B7B" w:rsidP="00AE0438">
      <w:pPr>
        <w:jc w:val="both"/>
        <w:rPr>
          <w:szCs w:val="28"/>
        </w:rPr>
      </w:pPr>
      <w:r>
        <w:rPr>
          <w:szCs w:val="28"/>
        </w:rPr>
        <w:t>1. Проаналізуйте о</w:t>
      </w:r>
      <w:r w:rsidRPr="00572000">
        <w:rPr>
          <w:szCs w:val="28"/>
        </w:rPr>
        <w:t>собливості організації процесу нововведень.</w:t>
      </w:r>
    </w:p>
    <w:p w:rsidR="002C4B7B" w:rsidRDefault="002C4B7B" w:rsidP="00AE0438">
      <w:pPr>
        <w:jc w:val="both"/>
        <w:rPr>
          <w:szCs w:val="28"/>
        </w:rPr>
      </w:pPr>
      <w:r>
        <w:rPr>
          <w:szCs w:val="28"/>
        </w:rPr>
        <w:t>2. Визначте с</w:t>
      </w:r>
      <w:r w:rsidRPr="00572000">
        <w:rPr>
          <w:szCs w:val="28"/>
        </w:rPr>
        <w:t>утність мотивації інновацій.</w:t>
      </w:r>
    </w:p>
    <w:p w:rsidR="002C4B7B" w:rsidRDefault="002C4B7B" w:rsidP="00AE0438">
      <w:pPr>
        <w:jc w:val="both"/>
        <w:rPr>
          <w:szCs w:val="28"/>
        </w:rPr>
      </w:pPr>
      <w:r>
        <w:rPr>
          <w:szCs w:val="28"/>
        </w:rPr>
        <w:t>3. Визначте правильну відповідь:</w:t>
      </w:r>
    </w:p>
    <w:p w:rsidR="002C4B7B" w:rsidRPr="00572000" w:rsidRDefault="002C4B7B" w:rsidP="00AE0438">
      <w:pPr>
        <w:jc w:val="both"/>
        <w:rPr>
          <w:color w:val="000000"/>
          <w:spacing w:val="5"/>
          <w:szCs w:val="28"/>
        </w:rPr>
      </w:pPr>
      <w:r>
        <w:rPr>
          <w:szCs w:val="28"/>
        </w:rPr>
        <w:t>3</w:t>
      </w:r>
      <w:r w:rsidRPr="00572000">
        <w:rPr>
          <w:szCs w:val="28"/>
        </w:rPr>
        <w:t xml:space="preserve">.1. </w:t>
      </w:r>
      <w:r w:rsidRPr="00572000">
        <w:rPr>
          <w:color w:val="000000"/>
          <w:spacing w:val="5"/>
          <w:szCs w:val="28"/>
        </w:rPr>
        <w:t>На відповідність інформаційного продукту по</w:t>
      </w:r>
      <w:r w:rsidRPr="00572000">
        <w:rPr>
          <w:color w:val="000000"/>
          <w:spacing w:val="5"/>
          <w:szCs w:val="28"/>
        </w:rPr>
        <w:softHyphen/>
        <w:t>требам в ньому вказує його:</w:t>
      </w:r>
    </w:p>
    <w:p w:rsidR="002C4B7B" w:rsidRPr="00572000" w:rsidRDefault="002C4B7B" w:rsidP="00AE0438">
      <w:pPr>
        <w:ind w:firstLine="284"/>
        <w:jc w:val="both"/>
        <w:rPr>
          <w:color w:val="000000"/>
          <w:spacing w:val="5"/>
          <w:szCs w:val="28"/>
        </w:rPr>
      </w:pPr>
      <w:r w:rsidRPr="00572000">
        <w:rPr>
          <w:color w:val="000000"/>
          <w:spacing w:val="5"/>
          <w:szCs w:val="28"/>
        </w:rPr>
        <w:t>а) релевантність;</w:t>
      </w:r>
    </w:p>
    <w:p w:rsidR="002C4B7B" w:rsidRPr="00572000" w:rsidRDefault="002C4B7B" w:rsidP="00AE0438">
      <w:pPr>
        <w:ind w:firstLine="284"/>
        <w:jc w:val="both"/>
        <w:rPr>
          <w:color w:val="000000"/>
          <w:spacing w:val="5"/>
          <w:szCs w:val="28"/>
        </w:rPr>
      </w:pPr>
      <w:r w:rsidRPr="00572000">
        <w:rPr>
          <w:color w:val="000000"/>
          <w:spacing w:val="5"/>
          <w:szCs w:val="28"/>
        </w:rPr>
        <w:t>б) пертинентність;</w:t>
      </w:r>
    </w:p>
    <w:p w:rsidR="002C4B7B" w:rsidRPr="00572000" w:rsidRDefault="002C4B7B" w:rsidP="00AE0438">
      <w:pPr>
        <w:ind w:firstLine="284"/>
        <w:jc w:val="both"/>
        <w:rPr>
          <w:color w:val="000000"/>
          <w:spacing w:val="5"/>
          <w:szCs w:val="28"/>
        </w:rPr>
      </w:pPr>
      <w:r w:rsidRPr="00572000">
        <w:rPr>
          <w:color w:val="000000"/>
          <w:spacing w:val="5"/>
          <w:szCs w:val="28"/>
        </w:rPr>
        <w:t>в) креативність;</w:t>
      </w:r>
    </w:p>
    <w:p w:rsidR="002C4B7B" w:rsidRPr="00572000" w:rsidRDefault="002C4B7B" w:rsidP="00AE0438">
      <w:pPr>
        <w:ind w:firstLine="284"/>
        <w:jc w:val="both"/>
        <w:rPr>
          <w:color w:val="000000"/>
          <w:spacing w:val="5"/>
          <w:szCs w:val="28"/>
        </w:rPr>
      </w:pPr>
      <w:r w:rsidRPr="00572000">
        <w:rPr>
          <w:color w:val="000000"/>
          <w:spacing w:val="5"/>
          <w:szCs w:val="28"/>
        </w:rPr>
        <w:t>г) зручність в повсякденній роботі.</w:t>
      </w:r>
    </w:p>
    <w:p w:rsidR="002C4B7B" w:rsidRPr="00572000" w:rsidRDefault="002C4B7B" w:rsidP="00AE0438">
      <w:pPr>
        <w:jc w:val="both"/>
        <w:rPr>
          <w:color w:val="000000"/>
          <w:spacing w:val="5"/>
          <w:szCs w:val="28"/>
        </w:rPr>
      </w:pPr>
      <w:r>
        <w:rPr>
          <w:color w:val="000000"/>
          <w:spacing w:val="5"/>
          <w:szCs w:val="28"/>
        </w:rPr>
        <w:t>3.2</w:t>
      </w:r>
      <w:r w:rsidRPr="00572000">
        <w:rPr>
          <w:color w:val="000000"/>
          <w:spacing w:val="5"/>
          <w:szCs w:val="28"/>
        </w:rPr>
        <w:t>. Під забезпеченістю як однієї з вимог управлінських рішень розуміють:</w:t>
      </w:r>
    </w:p>
    <w:p w:rsidR="002C4B7B" w:rsidRPr="00572000" w:rsidRDefault="002C4B7B" w:rsidP="00AE0438">
      <w:pPr>
        <w:ind w:firstLine="284"/>
        <w:jc w:val="both"/>
        <w:rPr>
          <w:color w:val="000000"/>
          <w:spacing w:val="-4"/>
          <w:szCs w:val="28"/>
        </w:rPr>
      </w:pPr>
      <w:r w:rsidRPr="00572000">
        <w:rPr>
          <w:color w:val="000000"/>
          <w:spacing w:val="5"/>
          <w:szCs w:val="28"/>
        </w:rPr>
        <w:t xml:space="preserve">а) </w:t>
      </w:r>
      <w:r w:rsidRPr="00572000">
        <w:rPr>
          <w:color w:val="000000"/>
          <w:spacing w:val="-3"/>
          <w:szCs w:val="28"/>
        </w:rPr>
        <w:t>рішення мають бути обов'язковими для ви</w:t>
      </w:r>
      <w:r w:rsidRPr="00572000">
        <w:rPr>
          <w:color w:val="000000"/>
          <w:spacing w:val="-3"/>
          <w:szCs w:val="28"/>
        </w:rPr>
        <w:softHyphen/>
      </w:r>
      <w:r w:rsidRPr="00572000">
        <w:rPr>
          <w:color w:val="000000"/>
          <w:spacing w:val="-4"/>
          <w:szCs w:val="28"/>
        </w:rPr>
        <w:t>конавців і мати плановий характер;</w:t>
      </w:r>
    </w:p>
    <w:p w:rsidR="002C4B7B" w:rsidRPr="00572000" w:rsidRDefault="002C4B7B" w:rsidP="00AE0438">
      <w:pPr>
        <w:ind w:firstLine="284"/>
        <w:jc w:val="both"/>
        <w:rPr>
          <w:color w:val="000000"/>
          <w:spacing w:val="-5"/>
          <w:szCs w:val="28"/>
        </w:rPr>
      </w:pPr>
      <w:r w:rsidRPr="00572000">
        <w:rPr>
          <w:color w:val="000000"/>
          <w:spacing w:val="-4"/>
          <w:szCs w:val="28"/>
        </w:rPr>
        <w:t>б) рішення менеджера мають відпо</w:t>
      </w:r>
      <w:r w:rsidRPr="00572000">
        <w:rPr>
          <w:color w:val="000000"/>
          <w:spacing w:val="-4"/>
          <w:szCs w:val="28"/>
        </w:rPr>
        <w:softHyphen/>
      </w:r>
      <w:r w:rsidRPr="00572000">
        <w:rPr>
          <w:color w:val="000000"/>
          <w:spacing w:val="-5"/>
          <w:szCs w:val="28"/>
        </w:rPr>
        <w:t>відати делегованим йому повноваженням;</w:t>
      </w:r>
    </w:p>
    <w:p w:rsidR="002C4B7B" w:rsidRPr="00572000" w:rsidRDefault="002C4B7B" w:rsidP="00AE0438">
      <w:pPr>
        <w:ind w:firstLine="284"/>
        <w:jc w:val="both"/>
        <w:rPr>
          <w:color w:val="000000"/>
          <w:spacing w:val="-5"/>
          <w:szCs w:val="28"/>
        </w:rPr>
      </w:pPr>
      <w:r w:rsidRPr="00572000">
        <w:rPr>
          <w:color w:val="000000"/>
          <w:spacing w:val="-5"/>
          <w:szCs w:val="28"/>
        </w:rPr>
        <w:t xml:space="preserve">в) </w:t>
      </w:r>
      <w:r w:rsidRPr="00572000">
        <w:rPr>
          <w:color w:val="000000"/>
          <w:spacing w:val="-2"/>
          <w:szCs w:val="28"/>
        </w:rPr>
        <w:t>рішення мають передбачати необхідні ре</w:t>
      </w:r>
      <w:r w:rsidRPr="00572000">
        <w:rPr>
          <w:color w:val="000000"/>
          <w:spacing w:val="-2"/>
          <w:szCs w:val="28"/>
        </w:rPr>
        <w:softHyphen/>
      </w:r>
      <w:r w:rsidRPr="00572000">
        <w:rPr>
          <w:color w:val="000000"/>
          <w:spacing w:val="-5"/>
          <w:szCs w:val="28"/>
        </w:rPr>
        <w:t>сурси і встановлювати витоки їх одержання.</w:t>
      </w:r>
    </w:p>
    <w:p w:rsidR="002C4B7B" w:rsidRPr="00572000" w:rsidRDefault="002C4B7B" w:rsidP="00AE0438">
      <w:pPr>
        <w:jc w:val="both"/>
        <w:rPr>
          <w:color w:val="000000"/>
          <w:spacing w:val="6"/>
          <w:szCs w:val="28"/>
        </w:rPr>
      </w:pPr>
      <w:r>
        <w:rPr>
          <w:color w:val="000000"/>
          <w:spacing w:val="6"/>
          <w:szCs w:val="28"/>
        </w:rPr>
        <w:t xml:space="preserve">3.3. </w:t>
      </w:r>
      <w:r w:rsidRPr="00572000">
        <w:rPr>
          <w:color w:val="000000"/>
          <w:spacing w:val="6"/>
          <w:szCs w:val="28"/>
        </w:rPr>
        <w:t>Основною відмінністю винаходу та корисної моделі є:</w:t>
      </w:r>
    </w:p>
    <w:p w:rsidR="002C4B7B" w:rsidRPr="00572000" w:rsidRDefault="002C4B7B" w:rsidP="00AE0438">
      <w:pPr>
        <w:ind w:firstLine="284"/>
        <w:jc w:val="both"/>
        <w:rPr>
          <w:color w:val="000000"/>
          <w:spacing w:val="6"/>
          <w:szCs w:val="28"/>
        </w:rPr>
      </w:pPr>
      <w:r w:rsidRPr="00572000">
        <w:rPr>
          <w:color w:val="000000"/>
          <w:spacing w:val="6"/>
          <w:szCs w:val="28"/>
        </w:rPr>
        <w:t>а) новизна;</w:t>
      </w:r>
    </w:p>
    <w:p w:rsidR="002C4B7B" w:rsidRPr="00572000" w:rsidRDefault="002C4B7B" w:rsidP="00AE0438">
      <w:pPr>
        <w:ind w:firstLine="284"/>
        <w:jc w:val="both"/>
        <w:rPr>
          <w:color w:val="000000"/>
          <w:spacing w:val="6"/>
          <w:szCs w:val="28"/>
        </w:rPr>
      </w:pPr>
      <w:r w:rsidRPr="00572000">
        <w:rPr>
          <w:color w:val="000000"/>
          <w:spacing w:val="6"/>
          <w:szCs w:val="28"/>
        </w:rPr>
        <w:t>б) придатність до використання;</w:t>
      </w:r>
    </w:p>
    <w:p w:rsidR="002C4B7B" w:rsidRPr="00572000" w:rsidRDefault="002C4B7B" w:rsidP="00AE0438">
      <w:pPr>
        <w:ind w:firstLine="284"/>
        <w:jc w:val="both"/>
        <w:rPr>
          <w:color w:val="000000"/>
          <w:spacing w:val="6"/>
          <w:szCs w:val="28"/>
        </w:rPr>
      </w:pPr>
      <w:r w:rsidRPr="00572000">
        <w:rPr>
          <w:color w:val="000000"/>
          <w:spacing w:val="6"/>
          <w:szCs w:val="28"/>
        </w:rPr>
        <w:t>в) винахідницький рівень.</w:t>
      </w:r>
    </w:p>
    <w:p w:rsidR="002C4B7B" w:rsidRPr="00572000" w:rsidRDefault="002C4B7B" w:rsidP="00AE0438">
      <w:pPr>
        <w:jc w:val="both"/>
        <w:rPr>
          <w:color w:val="000000"/>
          <w:spacing w:val="6"/>
          <w:szCs w:val="28"/>
        </w:rPr>
      </w:pPr>
      <w:r>
        <w:rPr>
          <w:color w:val="000000"/>
          <w:spacing w:val="6"/>
          <w:szCs w:val="28"/>
        </w:rPr>
        <w:t>3.4</w:t>
      </w:r>
      <w:r w:rsidRPr="00572000">
        <w:rPr>
          <w:color w:val="000000"/>
          <w:spacing w:val="6"/>
          <w:szCs w:val="28"/>
        </w:rPr>
        <w:t>. В яких країнах фізичні та юридичні особи можуть діяти без повірених в патентних відомствах?</w:t>
      </w:r>
    </w:p>
    <w:p w:rsidR="002C4B7B" w:rsidRPr="00572000" w:rsidRDefault="002C4B7B" w:rsidP="00AE0438">
      <w:pPr>
        <w:ind w:firstLine="284"/>
        <w:jc w:val="both"/>
        <w:rPr>
          <w:color w:val="000000"/>
          <w:spacing w:val="6"/>
          <w:szCs w:val="28"/>
        </w:rPr>
      </w:pPr>
      <w:r w:rsidRPr="00572000">
        <w:rPr>
          <w:color w:val="000000"/>
          <w:spacing w:val="6"/>
          <w:szCs w:val="28"/>
        </w:rPr>
        <w:t>а) Росії та Румунії;</w:t>
      </w:r>
    </w:p>
    <w:p w:rsidR="002C4B7B" w:rsidRPr="00572000" w:rsidRDefault="002C4B7B" w:rsidP="00AE0438">
      <w:pPr>
        <w:ind w:firstLine="284"/>
        <w:jc w:val="both"/>
        <w:rPr>
          <w:color w:val="000000"/>
          <w:spacing w:val="6"/>
          <w:szCs w:val="28"/>
        </w:rPr>
      </w:pPr>
      <w:r w:rsidRPr="00572000">
        <w:rPr>
          <w:color w:val="000000"/>
          <w:spacing w:val="6"/>
          <w:szCs w:val="28"/>
        </w:rPr>
        <w:t>б) Росії та Білорусії;</w:t>
      </w:r>
    </w:p>
    <w:p w:rsidR="002C4B7B" w:rsidRDefault="002C4B7B" w:rsidP="00AE0438">
      <w:pPr>
        <w:ind w:firstLine="284"/>
        <w:jc w:val="both"/>
        <w:rPr>
          <w:color w:val="000000"/>
          <w:spacing w:val="6"/>
          <w:szCs w:val="28"/>
        </w:rPr>
      </w:pPr>
      <w:r w:rsidRPr="00572000">
        <w:rPr>
          <w:color w:val="000000"/>
          <w:spacing w:val="6"/>
          <w:szCs w:val="28"/>
        </w:rPr>
        <w:t>в) Білорусії та Румунії.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C4B7B" w:rsidRPr="00C86632" w:rsidRDefault="002C4B7B" w:rsidP="00EE09EF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 w:rsidRPr="00C63BA7">
        <w:rPr>
          <w:sz w:val="24"/>
          <w:lang w:val="ru-RU"/>
        </w:rPr>
        <w:t>08</w:t>
      </w:r>
      <w:r>
        <w:rPr>
          <w:sz w:val="24"/>
        </w:rPr>
        <w:t>» ___</w:t>
      </w:r>
      <w:r w:rsidRPr="00C63BA7">
        <w:rPr>
          <w:sz w:val="24"/>
          <w:u w:val="single"/>
          <w:lang w:val="ru-RU"/>
        </w:rPr>
        <w:t>02</w:t>
      </w:r>
      <w:r>
        <w:rPr>
          <w:sz w:val="24"/>
        </w:rPr>
        <w:t>___ 201</w:t>
      </w:r>
      <w:r w:rsidRPr="00C63BA7">
        <w:rPr>
          <w:sz w:val="24"/>
          <w:lang w:val="ru-RU"/>
        </w:rPr>
        <w:t>6</w:t>
      </w:r>
      <w:r w:rsidRPr="00C86632">
        <w:rPr>
          <w:sz w:val="24"/>
        </w:rPr>
        <w:t xml:space="preserve"> р.</w:t>
      </w:r>
    </w:p>
    <w:p w:rsidR="002C4B7B" w:rsidRPr="00C86632" w:rsidRDefault="002C4B7B" w:rsidP="009C14AE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C4B7B" w:rsidRPr="00C86632" w:rsidRDefault="002C4B7B" w:rsidP="009C14AE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Спеціальність 7.03050301 «Міжнародна економіка»</w:t>
      </w:r>
    </w:p>
    <w:p w:rsidR="002C4B7B" w:rsidRPr="00C86632" w:rsidRDefault="002C4B7B" w:rsidP="009C14AE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інноваційний менеджмент</w:t>
      </w:r>
      <w:r w:rsidRPr="00C86632">
        <w:rPr>
          <w:sz w:val="24"/>
        </w:rPr>
        <w:t>»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Default="002C4B7B" w:rsidP="009C14AE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14</w:t>
      </w:r>
    </w:p>
    <w:p w:rsidR="002C4B7B" w:rsidRDefault="002C4B7B" w:rsidP="009C14AE">
      <w:pPr>
        <w:rPr>
          <w:szCs w:val="28"/>
        </w:rPr>
      </w:pPr>
    </w:p>
    <w:p w:rsidR="002C4B7B" w:rsidRPr="00BE6028" w:rsidRDefault="002C4B7B" w:rsidP="00AE0438">
      <w:pPr>
        <w:jc w:val="both"/>
        <w:rPr>
          <w:szCs w:val="28"/>
        </w:rPr>
      </w:pPr>
      <w:r>
        <w:rPr>
          <w:szCs w:val="28"/>
        </w:rPr>
        <w:t>1. Проаналізуйте особливості і</w:t>
      </w:r>
      <w:r w:rsidRPr="00BE6028">
        <w:rPr>
          <w:szCs w:val="28"/>
        </w:rPr>
        <w:t>нформаційн</w:t>
      </w:r>
      <w:r>
        <w:rPr>
          <w:szCs w:val="28"/>
        </w:rPr>
        <w:t>их</w:t>
      </w:r>
      <w:r w:rsidRPr="00BE6028">
        <w:rPr>
          <w:szCs w:val="28"/>
        </w:rPr>
        <w:t xml:space="preserve"> продукт</w:t>
      </w:r>
      <w:r>
        <w:rPr>
          <w:szCs w:val="28"/>
        </w:rPr>
        <w:t>ів</w:t>
      </w:r>
      <w:r w:rsidRPr="00BE6028">
        <w:rPr>
          <w:szCs w:val="28"/>
        </w:rPr>
        <w:t xml:space="preserve"> та послуг.</w:t>
      </w:r>
    </w:p>
    <w:p w:rsidR="002C4B7B" w:rsidRDefault="002C4B7B" w:rsidP="00AE0438">
      <w:pPr>
        <w:jc w:val="both"/>
        <w:rPr>
          <w:szCs w:val="28"/>
        </w:rPr>
      </w:pPr>
      <w:r>
        <w:rPr>
          <w:szCs w:val="28"/>
        </w:rPr>
        <w:t>2. Дайте оцінку діяльності б</w:t>
      </w:r>
      <w:r w:rsidRPr="00BE6028">
        <w:rPr>
          <w:szCs w:val="28"/>
        </w:rPr>
        <w:t>ізнес інкубатор</w:t>
      </w:r>
      <w:r>
        <w:rPr>
          <w:szCs w:val="28"/>
        </w:rPr>
        <w:t>ів</w:t>
      </w:r>
      <w:r w:rsidRPr="00BE6028">
        <w:rPr>
          <w:szCs w:val="28"/>
        </w:rPr>
        <w:t>, їх роль та значення.</w:t>
      </w:r>
    </w:p>
    <w:p w:rsidR="002C4B7B" w:rsidRPr="00BE6028" w:rsidRDefault="002C4B7B" w:rsidP="00AE0438">
      <w:pPr>
        <w:jc w:val="both"/>
        <w:rPr>
          <w:szCs w:val="28"/>
        </w:rPr>
      </w:pPr>
      <w:r>
        <w:rPr>
          <w:szCs w:val="28"/>
        </w:rPr>
        <w:t>3</w:t>
      </w:r>
      <w:r w:rsidRPr="00BE6028">
        <w:rPr>
          <w:szCs w:val="28"/>
        </w:rPr>
        <w:t xml:space="preserve">. </w:t>
      </w:r>
      <w:r>
        <w:rPr>
          <w:szCs w:val="28"/>
        </w:rPr>
        <w:t>Визначте правильну відповідь:</w:t>
      </w:r>
    </w:p>
    <w:p w:rsidR="002C4B7B" w:rsidRPr="00BE6028" w:rsidRDefault="002C4B7B" w:rsidP="00AE0438">
      <w:pPr>
        <w:jc w:val="both"/>
        <w:rPr>
          <w:szCs w:val="28"/>
        </w:rPr>
      </w:pPr>
      <w:r>
        <w:rPr>
          <w:szCs w:val="28"/>
        </w:rPr>
        <w:t>3</w:t>
      </w:r>
      <w:r w:rsidRPr="00BE6028">
        <w:rPr>
          <w:szCs w:val="28"/>
        </w:rPr>
        <w:t>.1. Вирощування нової сільськогосподарської куль</w:t>
      </w:r>
      <w:r w:rsidRPr="00BE6028">
        <w:rPr>
          <w:szCs w:val="28"/>
        </w:rPr>
        <w:softHyphen/>
        <w:t>тури – це:</w:t>
      </w:r>
    </w:p>
    <w:p w:rsidR="002C4B7B" w:rsidRPr="00BE6028" w:rsidRDefault="002C4B7B" w:rsidP="00AE0438">
      <w:pPr>
        <w:pStyle w:val="a"/>
        <w:ind w:left="0" w:firstLine="284"/>
        <w:jc w:val="both"/>
        <w:rPr>
          <w:spacing w:val="5"/>
          <w:sz w:val="28"/>
          <w:szCs w:val="28"/>
        </w:rPr>
      </w:pPr>
      <w:r w:rsidRPr="00BE6028">
        <w:rPr>
          <w:spacing w:val="4"/>
          <w:sz w:val="28"/>
          <w:szCs w:val="28"/>
        </w:rPr>
        <w:t>а)</w:t>
      </w:r>
      <w:r w:rsidRPr="00BE6028">
        <w:rPr>
          <w:sz w:val="28"/>
          <w:szCs w:val="28"/>
        </w:rPr>
        <w:t xml:space="preserve"> технологічна інно</w:t>
      </w:r>
      <w:r w:rsidRPr="00BE6028">
        <w:rPr>
          <w:sz w:val="28"/>
          <w:szCs w:val="28"/>
        </w:rPr>
        <w:softHyphen/>
      </w:r>
      <w:r w:rsidRPr="00BE6028">
        <w:rPr>
          <w:spacing w:val="5"/>
          <w:sz w:val="28"/>
          <w:szCs w:val="28"/>
        </w:rPr>
        <w:t>вація;</w:t>
      </w:r>
    </w:p>
    <w:p w:rsidR="002C4B7B" w:rsidRPr="00BE6028" w:rsidRDefault="002C4B7B" w:rsidP="00AE0438">
      <w:pPr>
        <w:pStyle w:val="a"/>
        <w:ind w:left="0" w:firstLine="284"/>
        <w:jc w:val="both"/>
        <w:rPr>
          <w:sz w:val="28"/>
          <w:szCs w:val="28"/>
        </w:rPr>
      </w:pPr>
      <w:r w:rsidRPr="00BE6028">
        <w:rPr>
          <w:spacing w:val="5"/>
          <w:sz w:val="28"/>
          <w:szCs w:val="28"/>
        </w:rPr>
        <w:t xml:space="preserve">б) </w:t>
      </w:r>
      <w:r w:rsidRPr="00BE6028">
        <w:rPr>
          <w:sz w:val="28"/>
          <w:szCs w:val="28"/>
        </w:rPr>
        <w:t>ринкова інновація;</w:t>
      </w:r>
    </w:p>
    <w:p w:rsidR="002C4B7B" w:rsidRPr="00BE6028" w:rsidRDefault="002C4B7B" w:rsidP="00AE0438">
      <w:pPr>
        <w:pStyle w:val="a"/>
        <w:ind w:left="0" w:firstLine="284"/>
        <w:jc w:val="both"/>
        <w:rPr>
          <w:sz w:val="28"/>
          <w:szCs w:val="28"/>
        </w:rPr>
      </w:pPr>
      <w:r w:rsidRPr="00BE6028">
        <w:rPr>
          <w:spacing w:val="-3"/>
          <w:sz w:val="28"/>
          <w:szCs w:val="28"/>
        </w:rPr>
        <w:t xml:space="preserve">в) </w:t>
      </w:r>
      <w:r w:rsidRPr="00BE6028">
        <w:rPr>
          <w:sz w:val="28"/>
          <w:szCs w:val="28"/>
        </w:rPr>
        <w:t>маркетингова інновація;</w:t>
      </w:r>
    </w:p>
    <w:p w:rsidR="002C4B7B" w:rsidRPr="00BE6028" w:rsidRDefault="002C4B7B" w:rsidP="00AE0438">
      <w:pPr>
        <w:pStyle w:val="a"/>
        <w:ind w:left="0" w:firstLine="284"/>
        <w:jc w:val="both"/>
        <w:rPr>
          <w:sz w:val="28"/>
          <w:szCs w:val="28"/>
        </w:rPr>
      </w:pPr>
      <w:r w:rsidRPr="00BE6028">
        <w:rPr>
          <w:spacing w:val="4"/>
          <w:sz w:val="28"/>
          <w:szCs w:val="28"/>
        </w:rPr>
        <w:t xml:space="preserve">г) </w:t>
      </w:r>
      <w:r w:rsidRPr="00BE6028">
        <w:rPr>
          <w:sz w:val="28"/>
          <w:szCs w:val="28"/>
        </w:rPr>
        <w:t>управлінська інновація.</w:t>
      </w:r>
    </w:p>
    <w:p w:rsidR="002C4B7B" w:rsidRPr="00BE6028" w:rsidRDefault="002C4B7B" w:rsidP="00AE0438">
      <w:pPr>
        <w:pStyle w:val="a"/>
        <w:ind w:left="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3.2</w:t>
      </w:r>
      <w:r w:rsidRPr="00BE6028">
        <w:rPr>
          <w:sz w:val="28"/>
          <w:szCs w:val="28"/>
        </w:rPr>
        <w:t>. Планування як функція інноваційного менеджменту полягає в:</w:t>
      </w:r>
    </w:p>
    <w:p w:rsidR="002C4B7B" w:rsidRPr="00BE6028" w:rsidRDefault="002C4B7B" w:rsidP="00AE0438">
      <w:pPr>
        <w:pStyle w:val="a"/>
        <w:ind w:left="0" w:firstLine="284"/>
        <w:jc w:val="both"/>
        <w:rPr>
          <w:sz w:val="28"/>
          <w:szCs w:val="28"/>
        </w:rPr>
      </w:pPr>
      <w:r w:rsidRPr="00BE6028">
        <w:rPr>
          <w:sz w:val="28"/>
          <w:szCs w:val="28"/>
        </w:rPr>
        <w:t>а) узгодженні діяльності всіх ланок системи управління, апарату управління підрозділів НДДКР і окремих спеціалістів;</w:t>
      </w:r>
    </w:p>
    <w:p w:rsidR="002C4B7B" w:rsidRPr="00BE6028" w:rsidRDefault="002C4B7B" w:rsidP="00AE0438">
      <w:pPr>
        <w:pStyle w:val="a"/>
        <w:ind w:left="0" w:firstLine="284"/>
        <w:jc w:val="both"/>
        <w:rPr>
          <w:sz w:val="28"/>
          <w:szCs w:val="28"/>
        </w:rPr>
      </w:pPr>
      <w:r w:rsidRPr="00BE6028">
        <w:rPr>
          <w:sz w:val="28"/>
          <w:szCs w:val="28"/>
        </w:rPr>
        <w:t>б) обґрунтуванні основних напрямів і пропорцій інноваційної діяльності відповідно до прийнятих прогнозів та цілей розвитку, можливостей ресурсного забезпечення, інноваційного потенціалу, попиту ринку;</w:t>
      </w:r>
    </w:p>
    <w:p w:rsidR="002C4B7B" w:rsidRPr="00BE6028" w:rsidRDefault="002C4B7B" w:rsidP="00AE0438">
      <w:pPr>
        <w:pStyle w:val="a"/>
        <w:ind w:left="0" w:firstLine="284"/>
        <w:jc w:val="both"/>
        <w:rPr>
          <w:sz w:val="28"/>
          <w:szCs w:val="28"/>
        </w:rPr>
      </w:pPr>
      <w:r w:rsidRPr="00BE6028">
        <w:rPr>
          <w:sz w:val="28"/>
          <w:szCs w:val="28"/>
        </w:rPr>
        <w:t>в) забезпеченні виконання планових завдань і об’єднання людей, які спільно реалізують інноваційні плани, програми, проекти на базі відповідних правил і процедур.</w:t>
      </w:r>
    </w:p>
    <w:p w:rsidR="002C4B7B" w:rsidRPr="00BE6028" w:rsidRDefault="002C4B7B" w:rsidP="00AE0438">
      <w:pPr>
        <w:jc w:val="both"/>
        <w:rPr>
          <w:szCs w:val="28"/>
        </w:rPr>
      </w:pPr>
      <w:r>
        <w:rPr>
          <w:szCs w:val="28"/>
        </w:rPr>
        <w:t xml:space="preserve">3.3. </w:t>
      </w:r>
      <w:r w:rsidRPr="00BE6028">
        <w:rPr>
          <w:szCs w:val="28"/>
        </w:rPr>
        <w:t>До яких методів державного регулювання міжнародної інноваційної діяльності відноситься   введення  експортно-імпортних квот:</w:t>
      </w:r>
    </w:p>
    <w:p w:rsidR="002C4B7B" w:rsidRPr="00BE6028" w:rsidRDefault="002C4B7B" w:rsidP="00AE0438">
      <w:pPr>
        <w:tabs>
          <w:tab w:val="left" w:pos="567"/>
        </w:tabs>
        <w:ind w:firstLine="284"/>
        <w:jc w:val="both"/>
        <w:rPr>
          <w:szCs w:val="28"/>
        </w:rPr>
      </w:pPr>
      <w:r w:rsidRPr="00BE6028">
        <w:rPr>
          <w:szCs w:val="28"/>
        </w:rPr>
        <w:t>а)</w:t>
      </w:r>
      <w:r w:rsidRPr="00BE6028">
        <w:rPr>
          <w:szCs w:val="28"/>
        </w:rPr>
        <w:tab/>
      </w:r>
      <w:r w:rsidRPr="00BE6028">
        <w:rPr>
          <w:spacing w:val="-7"/>
          <w:szCs w:val="28"/>
        </w:rPr>
        <w:t>прямого;</w:t>
      </w:r>
    </w:p>
    <w:p w:rsidR="002C4B7B" w:rsidRPr="00BE6028" w:rsidRDefault="002C4B7B" w:rsidP="00AE0438">
      <w:pPr>
        <w:tabs>
          <w:tab w:val="left" w:pos="567"/>
        </w:tabs>
        <w:ind w:firstLine="284"/>
        <w:jc w:val="both"/>
        <w:rPr>
          <w:szCs w:val="28"/>
        </w:rPr>
      </w:pPr>
      <w:r w:rsidRPr="00BE6028">
        <w:rPr>
          <w:szCs w:val="28"/>
        </w:rPr>
        <w:t>б)</w:t>
      </w:r>
      <w:r w:rsidRPr="00BE6028">
        <w:rPr>
          <w:szCs w:val="28"/>
        </w:rPr>
        <w:tab/>
      </w:r>
      <w:r w:rsidRPr="00BE6028">
        <w:rPr>
          <w:spacing w:val="-6"/>
          <w:szCs w:val="28"/>
        </w:rPr>
        <w:t>комбінованого;</w:t>
      </w:r>
    </w:p>
    <w:p w:rsidR="002C4B7B" w:rsidRPr="00BE6028" w:rsidRDefault="002C4B7B" w:rsidP="00AE0438">
      <w:pPr>
        <w:tabs>
          <w:tab w:val="left" w:pos="567"/>
        </w:tabs>
        <w:ind w:firstLine="284"/>
        <w:jc w:val="both"/>
        <w:rPr>
          <w:szCs w:val="28"/>
        </w:rPr>
      </w:pPr>
      <w:r w:rsidRPr="00BE6028">
        <w:rPr>
          <w:szCs w:val="28"/>
        </w:rPr>
        <w:t>в)</w:t>
      </w:r>
      <w:r w:rsidRPr="00BE6028">
        <w:rPr>
          <w:szCs w:val="28"/>
        </w:rPr>
        <w:tab/>
      </w:r>
      <w:r w:rsidRPr="00BE6028">
        <w:rPr>
          <w:spacing w:val="-6"/>
          <w:szCs w:val="28"/>
        </w:rPr>
        <w:t>непрямого;</w:t>
      </w:r>
    </w:p>
    <w:p w:rsidR="002C4B7B" w:rsidRPr="00BE6028" w:rsidRDefault="002C4B7B" w:rsidP="00AE0438">
      <w:pPr>
        <w:tabs>
          <w:tab w:val="left" w:pos="567"/>
        </w:tabs>
        <w:ind w:firstLine="284"/>
        <w:jc w:val="both"/>
        <w:rPr>
          <w:spacing w:val="-5"/>
          <w:szCs w:val="28"/>
        </w:rPr>
      </w:pPr>
      <w:r w:rsidRPr="00BE6028">
        <w:rPr>
          <w:szCs w:val="28"/>
        </w:rPr>
        <w:t>г)</w:t>
      </w:r>
      <w:r w:rsidRPr="00BE6028">
        <w:rPr>
          <w:szCs w:val="28"/>
        </w:rPr>
        <w:tab/>
      </w:r>
      <w:r w:rsidRPr="00BE6028">
        <w:rPr>
          <w:spacing w:val="-5"/>
          <w:szCs w:val="28"/>
        </w:rPr>
        <w:t>прямого та непрямого.</w:t>
      </w:r>
    </w:p>
    <w:p w:rsidR="002C4B7B" w:rsidRPr="00BE6028" w:rsidRDefault="002C4B7B" w:rsidP="00AE0438">
      <w:pPr>
        <w:jc w:val="both"/>
        <w:rPr>
          <w:szCs w:val="28"/>
        </w:rPr>
      </w:pPr>
      <w:r>
        <w:rPr>
          <w:szCs w:val="28"/>
        </w:rPr>
        <w:t>3.4</w:t>
      </w:r>
      <w:r w:rsidRPr="00BE6028">
        <w:rPr>
          <w:szCs w:val="28"/>
        </w:rPr>
        <w:t>. Яка із названих організацій (програм) не має на меті сприяння інноваційної активності:</w:t>
      </w:r>
    </w:p>
    <w:p w:rsidR="002C4B7B" w:rsidRPr="00BE6028" w:rsidRDefault="002C4B7B" w:rsidP="00AE0438">
      <w:pPr>
        <w:tabs>
          <w:tab w:val="left" w:pos="567"/>
        </w:tabs>
        <w:ind w:firstLine="284"/>
        <w:jc w:val="both"/>
        <w:rPr>
          <w:szCs w:val="28"/>
        </w:rPr>
      </w:pPr>
      <w:r w:rsidRPr="00BE6028">
        <w:rPr>
          <w:szCs w:val="28"/>
        </w:rPr>
        <w:t>а)</w:t>
      </w:r>
      <w:r w:rsidRPr="00BE6028">
        <w:rPr>
          <w:szCs w:val="28"/>
        </w:rPr>
        <w:tab/>
      </w:r>
      <w:r w:rsidRPr="00BE6028">
        <w:rPr>
          <w:spacing w:val="-10"/>
          <w:szCs w:val="28"/>
        </w:rPr>
        <w:t>ЮНЕСКО;</w:t>
      </w:r>
    </w:p>
    <w:p w:rsidR="002C4B7B" w:rsidRPr="00BE6028" w:rsidRDefault="002C4B7B" w:rsidP="00AE0438">
      <w:pPr>
        <w:tabs>
          <w:tab w:val="left" w:pos="567"/>
        </w:tabs>
        <w:ind w:firstLine="284"/>
        <w:rPr>
          <w:szCs w:val="28"/>
        </w:rPr>
      </w:pPr>
      <w:r w:rsidRPr="00BE6028">
        <w:rPr>
          <w:szCs w:val="28"/>
        </w:rPr>
        <w:t>б)</w:t>
      </w:r>
      <w:r w:rsidRPr="00BE6028">
        <w:rPr>
          <w:szCs w:val="28"/>
        </w:rPr>
        <w:tab/>
      </w:r>
      <w:r w:rsidRPr="00BE6028">
        <w:rPr>
          <w:spacing w:val="-8"/>
          <w:szCs w:val="28"/>
        </w:rPr>
        <w:t>ТЕМПУС;</w:t>
      </w:r>
    </w:p>
    <w:p w:rsidR="002C4B7B" w:rsidRPr="00BE6028" w:rsidRDefault="002C4B7B" w:rsidP="00AE0438">
      <w:pPr>
        <w:tabs>
          <w:tab w:val="left" w:pos="567"/>
        </w:tabs>
        <w:ind w:firstLine="284"/>
        <w:rPr>
          <w:szCs w:val="28"/>
        </w:rPr>
      </w:pPr>
      <w:r w:rsidRPr="00BE6028">
        <w:rPr>
          <w:szCs w:val="28"/>
        </w:rPr>
        <w:t>в)</w:t>
      </w:r>
      <w:r w:rsidRPr="00BE6028">
        <w:rPr>
          <w:szCs w:val="28"/>
        </w:rPr>
        <w:tab/>
      </w:r>
      <w:r w:rsidRPr="00BE6028">
        <w:rPr>
          <w:spacing w:val="-11"/>
          <w:szCs w:val="28"/>
        </w:rPr>
        <w:t>ООН.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C4B7B" w:rsidRPr="00C86632" w:rsidRDefault="002C4B7B" w:rsidP="00EE09EF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 w:rsidRPr="00C63BA7">
        <w:rPr>
          <w:sz w:val="24"/>
          <w:lang w:val="ru-RU"/>
        </w:rPr>
        <w:t>08</w:t>
      </w:r>
      <w:r>
        <w:rPr>
          <w:sz w:val="24"/>
        </w:rPr>
        <w:t>» ___</w:t>
      </w:r>
      <w:r w:rsidRPr="00C63BA7">
        <w:rPr>
          <w:sz w:val="24"/>
          <w:u w:val="single"/>
          <w:lang w:val="ru-RU"/>
        </w:rPr>
        <w:t>02</w:t>
      </w:r>
      <w:r>
        <w:rPr>
          <w:sz w:val="24"/>
        </w:rPr>
        <w:t>___ 201</w:t>
      </w:r>
      <w:r w:rsidRPr="00C63BA7">
        <w:rPr>
          <w:sz w:val="24"/>
          <w:lang w:val="ru-RU"/>
        </w:rPr>
        <w:t>6</w:t>
      </w:r>
      <w:r w:rsidRPr="00C86632">
        <w:rPr>
          <w:sz w:val="24"/>
        </w:rPr>
        <w:t xml:space="preserve"> р.</w:t>
      </w:r>
    </w:p>
    <w:p w:rsidR="002C4B7B" w:rsidRPr="00C86632" w:rsidRDefault="002C4B7B" w:rsidP="009C14AE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C4B7B" w:rsidRPr="00C86632" w:rsidRDefault="002C4B7B" w:rsidP="009C14AE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Спеціальність 7.03050301 «Міжнародна економіка»</w:t>
      </w:r>
    </w:p>
    <w:p w:rsidR="002C4B7B" w:rsidRPr="00C86632" w:rsidRDefault="002C4B7B" w:rsidP="009C14AE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інноваційний менеджмент</w:t>
      </w:r>
      <w:r w:rsidRPr="00C86632">
        <w:rPr>
          <w:sz w:val="24"/>
        </w:rPr>
        <w:t>»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Default="002C4B7B" w:rsidP="009C14AE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15</w:t>
      </w:r>
    </w:p>
    <w:p w:rsidR="002C4B7B" w:rsidRDefault="002C4B7B" w:rsidP="009C14AE">
      <w:pPr>
        <w:rPr>
          <w:szCs w:val="28"/>
        </w:rPr>
      </w:pPr>
    </w:p>
    <w:p w:rsidR="002C4B7B" w:rsidRPr="00BE6028" w:rsidRDefault="002C4B7B" w:rsidP="00AE0438">
      <w:pPr>
        <w:tabs>
          <w:tab w:val="left" w:pos="284"/>
        </w:tabs>
        <w:rPr>
          <w:szCs w:val="28"/>
        </w:rPr>
      </w:pPr>
      <w:r>
        <w:rPr>
          <w:szCs w:val="28"/>
        </w:rPr>
        <w:t>1. Визначте п</w:t>
      </w:r>
      <w:r w:rsidRPr="00BE6028">
        <w:rPr>
          <w:szCs w:val="28"/>
        </w:rPr>
        <w:t>редмет, завдання та мета інноваційного менеджменту.</w:t>
      </w:r>
    </w:p>
    <w:p w:rsidR="002C4B7B" w:rsidRDefault="002C4B7B" w:rsidP="00AE0438">
      <w:pPr>
        <w:tabs>
          <w:tab w:val="left" w:pos="284"/>
        </w:tabs>
        <w:rPr>
          <w:szCs w:val="28"/>
        </w:rPr>
      </w:pPr>
      <w:r>
        <w:rPr>
          <w:szCs w:val="28"/>
        </w:rPr>
        <w:t>2. Проаналізуйте д</w:t>
      </w:r>
      <w:r w:rsidRPr="00BE6028">
        <w:rPr>
          <w:szCs w:val="28"/>
        </w:rPr>
        <w:t>ержавне регулювання міжнародної інноваційної діяльності.</w:t>
      </w:r>
    </w:p>
    <w:p w:rsidR="002C4B7B" w:rsidRPr="00BE6028" w:rsidRDefault="002C4B7B" w:rsidP="00AE0438">
      <w:pPr>
        <w:tabs>
          <w:tab w:val="left" w:pos="284"/>
        </w:tabs>
        <w:rPr>
          <w:szCs w:val="28"/>
        </w:rPr>
      </w:pPr>
      <w:r>
        <w:rPr>
          <w:szCs w:val="28"/>
        </w:rPr>
        <w:t>3</w:t>
      </w:r>
      <w:r w:rsidRPr="00BE6028">
        <w:rPr>
          <w:szCs w:val="28"/>
        </w:rPr>
        <w:t xml:space="preserve">. </w:t>
      </w:r>
      <w:r>
        <w:rPr>
          <w:szCs w:val="28"/>
        </w:rPr>
        <w:t>Визначте правильну відповідь:</w:t>
      </w:r>
    </w:p>
    <w:p w:rsidR="002C4B7B" w:rsidRPr="00BE6028" w:rsidRDefault="002C4B7B" w:rsidP="00AE0438">
      <w:pPr>
        <w:jc w:val="both"/>
        <w:rPr>
          <w:color w:val="000000"/>
          <w:szCs w:val="28"/>
        </w:rPr>
      </w:pPr>
      <w:r>
        <w:rPr>
          <w:szCs w:val="28"/>
        </w:rPr>
        <w:t>3</w:t>
      </w:r>
      <w:r w:rsidRPr="00BE6028">
        <w:rPr>
          <w:szCs w:val="28"/>
        </w:rPr>
        <w:t xml:space="preserve">.1. </w:t>
      </w:r>
      <w:r w:rsidRPr="00BE6028">
        <w:rPr>
          <w:color w:val="000000"/>
          <w:spacing w:val="6"/>
          <w:szCs w:val="28"/>
        </w:rPr>
        <w:t>Наукомістке підприємство, пов'язане з університетом, науково-технологічним парком або інновацій</w:t>
      </w:r>
      <w:r w:rsidRPr="00BE6028">
        <w:rPr>
          <w:color w:val="000000"/>
          <w:spacing w:val="6"/>
          <w:szCs w:val="28"/>
        </w:rPr>
        <w:softHyphen/>
      </w:r>
      <w:r w:rsidRPr="00BE6028">
        <w:rPr>
          <w:color w:val="000000"/>
          <w:spacing w:val="4"/>
          <w:szCs w:val="28"/>
        </w:rPr>
        <w:t>ним центром, завданнями якого є обслуговування малих інновацій</w:t>
      </w:r>
      <w:r w:rsidRPr="00BE6028">
        <w:rPr>
          <w:color w:val="000000"/>
          <w:spacing w:val="4"/>
          <w:szCs w:val="28"/>
        </w:rPr>
        <w:softHyphen/>
      </w:r>
      <w:r w:rsidRPr="00BE6028">
        <w:rPr>
          <w:color w:val="000000"/>
          <w:spacing w:val="5"/>
          <w:szCs w:val="28"/>
        </w:rPr>
        <w:t>них підприємств, «вирощування» нових фірм, надання їм допо</w:t>
      </w:r>
      <w:r w:rsidRPr="00BE6028">
        <w:rPr>
          <w:color w:val="000000"/>
          <w:spacing w:val="5"/>
          <w:szCs w:val="28"/>
        </w:rPr>
        <w:softHyphen/>
      </w:r>
      <w:r w:rsidRPr="00BE6028">
        <w:rPr>
          <w:color w:val="000000"/>
          <w:szCs w:val="28"/>
        </w:rPr>
        <w:t>моги у виживанні та успішній діяльності на ранній стадії розвитку:</w:t>
      </w:r>
    </w:p>
    <w:p w:rsidR="002C4B7B" w:rsidRPr="00BE6028" w:rsidRDefault="002C4B7B" w:rsidP="00AE0438">
      <w:pPr>
        <w:ind w:firstLine="284"/>
        <w:jc w:val="both"/>
        <w:rPr>
          <w:color w:val="000000"/>
          <w:spacing w:val="5"/>
          <w:szCs w:val="28"/>
        </w:rPr>
      </w:pPr>
      <w:r w:rsidRPr="00BE6028">
        <w:rPr>
          <w:color w:val="000000"/>
          <w:szCs w:val="28"/>
        </w:rPr>
        <w:t xml:space="preserve">а) </w:t>
      </w:r>
      <w:r w:rsidRPr="00BE6028">
        <w:rPr>
          <w:color w:val="000000"/>
          <w:spacing w:val="5"/>
          <w:szCs w:val="28"/>
        </w:rPr>
        <w:t>венчурний акселератор;</w:t>
      </w:r>
    </w:p>
    <w:p w:rsidR="002C4B7B" w:rsidRPr="00BE6028" w:rsidRDefault="002C4B7B" w:rsidP="00AE0438">
      <w:pPr>
        <w:ind w:firstLine="284"/>
        <w:jc w:val="both"/>
        <w:rPr>
          <w:color w:val="000000"/>
          <w:spacing w:val="5"/>
          <w:szCs w:val="28"/>
        </w:rPr>
      </w:pPr>
      <w:r w:rsidRPr="00BE6028">
        <w:rPr>
          <w:color w:val="000000"/>
          <w:spacing w:val="5"/>
          <w:szCs w:val="28"/>
        </w:rPr>
        <w:t>б) мережний інкубатор;</w:t>
      </w:r>
    </w:p>
    <w:p w:rsidR="002C4B7B" w:rsidRPr="00BE6028" w:rsidRDefault="002C4B7B" w:rsidP="00AE0438">
      <w:pPr>
        <w:ind w:firstLine="284"/>
        <w:jc w:val="both"/>
        <w:rPr>
          <w:color w:val="000000"/>
          <w:spacing w:val="5"/>
          <w:szCs w:val="28"/>
        </w:rPr>
      </w:pPr>
      <w:r w:rsidRPr="00BE6028">
        <w:rPr>
          <w:color w:val="000000"/>
          <w:spacing w:val="5"/>
          <w:szCs w:val="28"/>
        </w:rPr>
        <w:t>в) інкубатор технологій.</w:t>
      </w:r>
    </w:p>
    <w:p w:rsidR="002C4B7B" w:rsidRPr="00BE6028" w:rsidRDefault="002C4B7B" w:rsidP="00AE0438">
      <w:pPr>
        <w:jc w:val="both"/>
        <w:rPr>
          <w:color w:val="000000"/>
          <w:spacing w:val="6"/>
          <w:szCs w:val="28"/>
        </w:rPr>
      </w:pPr>
      <w:r>
        <w:rPr>
          <w:color w:val="000000"/>
          <w:spacing w:val="6"/>
          <w:szCs w:val="28"/>
        </w:rPr>
        <w:t>3.2</w:t>
      </w:r>
      <w:r w:rsidRPr="00BE6028">
        <w:rPr>
          <w:color w:val="000000"/>
          <w:spacing w:val="6"/>
          <w:szCs w:val="28"/>
        </w:rPr>
        <w:t>. Інноваційним підприємством визнається підприємство (об'єднання підприємств) будь-якої форми власності, якщо:</w:t>
      </w:r>
    </w:p>
    <w:p w:rsidR="002C4B7B" w:rsidRPr="00BE6028" w:rsidRDefault="002C4B7B" w:rsidP="00AE0438">
      <w:pPr>
        <w:ind w:firstLine="284"/>
        <w:jc w:val="both"/>
        <w:rPr>
          <w:color w:val="000000"/>
          <w:spacing w:val="6"/>
          <w:szCs w:val="28"/>
        </w:rPr>
      </w:pPr>
      <w:r w:rsidRPr="00BE6028">
        <w:rPr>
          <w:color w:val="000000"/>
          <w:spacing w:val="6"/>
          <w:szCs w:val="28"/>
        </w:rPr>
        <w:t>а) біль</w:t>
      </w:r>
      <w:r w:rsidRPr="00BE6028">
        <w:rPr>
          <w:color w:val="000000"/>
          <w:spacing w:val="6"/>
          <w:szCs w:val="28"/>
        </w:rPr>
        <w:softHyphen/>
        <w:t>ше ніж 50% обсягу його продукції (у грошовому вимірі) за звітний податковий період є інноваційні продукти і (або) інно</w:t>
      </w:r>
      <w:r w:rsidRPr="00BE6028">
        <w:rPr>
          <w:color w:val="000000"/>
          <w:spacing w:val="6"/>
          <w:szCs w:val="28"/>
        </w:rPr>
        <w:softHyphen/>
        <w:t>ваційна продукція;</w:t>
      </w:r>
    </w:p>
    <w:p w:rsidR="002C4B7B" w:rsidRPr="00BE6028" w:rsidRDefault="002C4B7B" w:rsidP="00AE0438">
      <w:pPr>
        <w:ind w:firstLine="284"/>
        <w:jc w:val="both"/>
        <w:rPr>
          <w:color w:val="000000"/>
          <w:spacing w:val="6"/>
          <w:szCs w:val="28"/>
        </w:rPr>
      </w:pPr>
      <w:r w:rsidRPr="00BE6028">
        <w:rPr>
          <w:color w:val="000000"/>
          <w:spacing w:val="6"/>
          <w:szCs w:val="28"/>
        </w:rPr>
        <w:t>б) біль</w:t>
      </w:r>
      <w:r w:rsidRPr="00BE6028">
        <w:rPr>
          <w:color w:val="000000"/>
          <w:spacing w:val="6"/>
          <w:szCs w:val="28"/>
        </w:rPr>
        <w:softHyphen/>
        <w:t>ше ніж 70% обсягу його продукції (у грошовому вимірі) за звітний податковий період є інноваційні продукти і (або) інно</w:t>
      </w:r>
      <w:r w:rsidRPr="00BE6028">
        <w:rPr>
          <w:color w:val="000000"/>
          <w:spacing w:val="6"/>
          <w:szCs w:val="28"/>
        </w:rPr>
        <w:softHyphen/>
        <w:t>ваційна продукція;</w:t>
      </w:r>
    </w:p>
    <w:p w:rsidR="002C4B7B" w:rsidRPr="00BE6028" w:rsidRDefault="002C4B7B" w:rsidP="00AE0438">
      <w:pPr>
        <w:ind w:firstLine="284"/>
        <w:jc w:val="both"/>
        <w:rPr>
          <w:color w:val="000000"/>
          <w:spacing w:val="6"/>
          <w:szCs w:val="28"/>
        </w:rPr>
      </w:pPr>
      <w:r w:rsidRPr="00BE6028">
        <w:rPr>
          <w:color w:val="000000"/>
          <w:spacing w:val="6"/>
          <w:szCs w:val="28"/>
        </w:rPr>
        <w:t>в) біль</w:t>
      </w:r>
      <w:r w:rsidRPr="00BE6028">
        <w:rPr>
          <w:color w:val="000000"/>
          <w:spacing w:val="6"/>
          <w:szCs w:val="28"/>
        </w:rPr>
        <w:softHyphen/>
        <w:t>ше ніж 60% обсягу його продукції (у грошовому вимірі) за звітний податковий період є інноваційні продукти і (або) інно</w:t>
      </w:r>
      <w:r w:rsidRPr="00BE6028">
        <w:rPr>
          <w:color w:val="000000"/>
          <w:spacing w:val="6"/>
          <w:szCs w:val="28"/>
        </w:rPr>
        <w:softHyphen/>
        <w:t>ваційна продукція.</w:t>
      </w:r>
    </w:p>
    <w:p w:rsidR="002C4B7B" w:rsidRPr="00BE6028" w:rsidRDefault="002C4B7B" w:rsidP="00AE0438">
      <w:pPr>
        <w:jc w:val="both"/>
        <w:rPr>
          <w:color w:val="000000"/>
          <w:spacing w:val="5"/>
          <w:szCs w:val="28"/>
        </w:rPr>
      </w:pPr>
      <w:r>
        <w:rPr>
          <w:color w:val="000000"/>
          <w:spacing w:val="5"/>
          <w:szCs w:val="28"/>
        </w:rPr>
        <w:t xml:space="preserve">3.3. </w:t>
      </w:r>
      <w:r w:rsidRPr="00BE6028">
        <w:rPr>
          <w:color w:val="000000"/>
          <w:spacing w:val="5"/>
          <w:szCs w:val="28"/>
        </w:rPr>
        <w:t>Ціллю мотивації створення і продажу інновації явля</w:t>
      </w:r>
      <w:r w:rsidRPr="00BE6028">
        <w:rPr>
          <w:color w:val="000000"/>
          <w:spacing w:val="5"/>
          <w:szCs w:val="28"/>
        </w:rPr>
        <w:softHyphen/>
        <w:t>ється:</w:t>
      </w:r>
    </w:p>
    <w:p w:rsidR="002C4B7B" w:rsidRPr="00BE6028" w:rsidRDefault="002C4B7B" w:rsidP="00AE0438">
      <w:pPr>
        <w:ind w:firstLine="284"/>
        <w:jc w:val="both"/>
        <w:rPr>
          <w:color w:val="000000"/>
          <w:spacing w:val="5"/>
          <w:szCs w:val="28"/>
        </w:rPr>
      </w:pPr>
      <w:r w:rsidRPr="00BE6028">
        <w:rPr>
          <w:color w:val="000000"/>
          <w:spacing w:val="5"/>
          <w:szCs w:val="28"/>
        </w:rPr>
        <w:t>а) одержання господарюючим суб'єктом грошей від продажу нових продуктів (операцій) негайно, з тим щоб вкласти ці гроші в прибуткові сфери підприємництва, підняти свій імідж на ринку, підвищити свою конкурентоспроможність;</w:t>
      </w:r>
    </w:p>
    <w:p w:rsidR="002C4B7B" w:rsidRPr="00BE6028" w:rsidRDefault="002C4B7B" w:rsidP="00AE0438">
      <w:pPr>
        <w:ind w:firstLine="284"/>
        <w:jc w:val="both"/>
        <w:rPr>
          <w:color w:val="000000"/>
          <w:spacing w:val="5"/>
          <w:szCs w:val="28"/>
        </w:rPr>
      </w:pPr>
      <w:r w:rsidRPr="00BE6028">
        <w:rPr>
          <w:color w:val="000000"/>
          <w:spacing w:val="5"/>
          <w:szCs w:val="28"/>
        </w:rPr>
        <w:t>б) одержання господарюю</w:t>
      </w:r>
      <w:r w:rsidRPr="00BE6028">
        <w:rPr>
          <w:color w:val="000000"/>
          <w:spacing w:val="5"/>
          <w:szCs w:val="28"/>
        </w:rPr>
        <w:softHyphen/>
        <w:t>чим суб'єктом грошових засобів в майбутньому за рахунок реалі</w:t>
      </w:r>
      <w:r w:rsidRPr="00BE6028">
        <w:rPr>
          <w:color w:val="000000"/>
          <w:spacing w:val="5"/>
          <w:szCs w:val="28"/>
        </w:rPr>
        <w:softHyphen/>
        <w:t>зації ним нових продуктів або технологій, куплених сьогодні.</w:t>
      </w:r>
    </w:p>
    <w:p w:rsidR="002C4B7B" w:rsidRPr="00BE6028" w:rsidRDefault="002C4B7B" w:rsidP="00AE0438">
      <w:pPr>
        <w:jc w:val="both"/>
        <w:rPr>
          <w:color w:val="000000"/>
          <w:spacing w:val="5"/>
          <w:szCs w:val="28"/>
        </w:rPr>
      </w:pPr>
      <w:r>
        <w:rPr>
          <w:color w:val="000000"/>
          <w:spacing w:val="5"/>
          <w:szCs w:val="28"/>
        </w:rPr>
        <w:t>3.4</w:t>
      </w:r>
      <w:r w:rsidRPr="00BE6028">
        <w:rPr>
          <w:color w:val="000000"/>
          <w:spacing w:val="5"/>
          <w:szCs w:val="28"/>
        </w:rPr>
        <w:t>. До властивостей інформаційного продукту відносять:</w:t>
      </w:r>
    </w:p>
    <w:p w:rsidR="002C4B7B" w:rsidRPr="00BE6028" w:rsidRDefault="002C4B7B" w:rsidP="00AE0438">
      <w:pPr>
        <w:ind w:firstLine="284"/>
        <w:jc w:val="both"/>
        <w:rPr>
          <w:color w:val="000000"/>
          <w:spacing w:val="5"/>
          <w:szCs w:val="28"/>
        </w:rPr>
      </w:pPr>
      <w:r w:rsidRPr="00BE6028">
        <w:rPr>
          <w:color w:val="000000"/>
          <w:spacing w:val="5"/>
          <w:szCs w:val="28"/>
        </w:rPr>
        <w:t>а) інформаційний продукт несе в собі два види зносу: фізичний і моральний;</w:t>
      </w:r>
    </w:p>
    <w:p w:rsidR="002C4B7B" w:rsidRPr="00BE6028" w:rsidRDefault="002C4B7B" w:rsidP="00AE0438">
      <w:pPr>
        <w:ind w:firstLine="284"/>
        <w:jc w:val="both"/>
        <w:rPr>
          <w:color w:val="000000"/>
          <w:spacing w:val="5"/>
          <w:szCs w:val="28"/>
        </w:rPr>
      </w:pPr>
      <w:r w:rsidRPr="00BE6028">
        <w:rPr>
          <w:color w:val="000000"/>
          <w:spacing w:val="5"/>
          <w:szCs w:val="28"/>
        </w:rPr>
        <w:t>б) інформаційний  продукт може використовуватись декількома людьми одно</w:t>
      </w:r>
      <w:r w:rsidRPr="00BE6028">
        <w:rPr>
          <w:color w:val="000000"/>
          <w:spacing w:val="5"/>
          <w:szCs w:val="28"/>
        </w:rPr>
        <w:softHyphen/>
        <w:t>часно  в різних  підприємствах  або  в різних господарських процесах;</w:t>
      </w:r>
    </w:p>
    <w:p w:rsidR="002C4B7B" w:rsidRDefault="002C4B7B" w:rsidP="00AE0438">
      <w:pPr>
        <w:ind w:firstLine="284"/>
        <w:jc w:val="both"/>
        <w:rPr>
          <w:color w:val="000000"/>
          <w:spacing w:val="5"/>
          <w:szCs w:val="28"/>
        </w:rPr>
      </w:pPr>
      <w:r w:rsidRPr="00BE6028">
        <w:rPr>
          <w:color w:val="000000"/>
          <w:spacing w:val="5"/>
          <w:szCs w:val="28"/>
        </w:rPr>
        <w:t>в) витрати на дифузію першого екземпляра інформаційного продукту не пе</w:t>
      </w:r>
      <w:r w:rsidRPr="00BE6028">
        <w:rPr>
          <w:color w:val="000000"/>
          <w:spacing w:val="5"/>
          <w:szCs w:val="28"/>
        </w:rPr>
        <w:softHyphen/>
        <w:t>ревищують витрати на виробництво.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C4B7B" w:rsidRPr="00C86632" w:rsidRDefault="002C4B7B" w:rsidP="00EE09EF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 w:rsidRPr="00C63BA7">
        <w:rPr>
          <w:sz w:val="24"/>
          <w:lang w:val="ru-RU"/>
        </w:rPr>
        <w:t>08</w:t>
      </w:r>
      <w:r>
        <w:rPr>
          <w:sz w:val="24"/>
        </w:rPr>
        <w:t>» ___</w:t>
      </w:r>
      <w:r w:rsidRPr="00C63BA7">
        <w:rPr>
          <w:sz w:val="24"/>
          <w:u w:val="single"/>
          <w:lang w:val="ru-RU"/>
        </w:rPr>
        <w:t>02</w:t>
      </w:r>
      <w:r>
        <w:rPr>
          <w:sz w:val="24"/>
        </w:rPr>
        <w:t>___ 201</w:t>
      </w:r>
      <w:r w:rsidRPr="00C63BA7">
        <w:rPr>
          <w:sz w:val="24"/>
          <w:lang w:val="ru-RU"/>
        </w:rPr>
        <w:t>6</w:t>
      </w:r>
      <w:r w:rsidRPr="00C86632">
        <w:rPr>
          <w:sz w:val="24"/>
        </w:rPr>
        <w:t xml:space="preserve"> р.</w:t>
      </w:r>
    </w:p>
    <w:p w:rsidR="002C4B7B" w:rsidRPr="00C86632" w:rsidRDefault="002C4B7B" w:rsidP="009C14AE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C4B7B" w:rsidRPr="00C86632" w:rsidRDefault="002C4B7B" w:rsidP="009C14AE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Спеціальність 7.03050301 «Міжнародна економіка»</w:t>
      </w:r>
    </w:p>
    <w:p w:rsidR="002C4B7B" w:rsidRPr="00C86632" w:rsidRDefault="002C4B7B" w:rsidP="009C14AE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інноваційний менеджмент</w:t>
      </w:r>
      <w:r w:rsidRPr="00C86632">
        <w:rPr>
          <w:sz w:val="24"/>
        </w:rPr>
        <w:t>»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Default="002C4B7B" w:rsidP="009C14AE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16</w:t>
      </w:r>
    </w:p>
    <w:p w:rsidR="002C4B7B" w:rsidRDefault="002C4B7B" w:rsidP="009C14AE">
      <w:pPr>
        <w:spacing w:line="360" w:lineRule="auto"/>
        <w:rPr>
          <w:szCs w:val="28"/>
        </w:rPr>
      </w:pPr>
    </w:p>
    <w:p w:rsidR="002C4B7B" w:rsidRPr="0033369B" w:rsidRDefault="002C4B7B" w:rsidP="00AE0438">
      <w:pPr>
        <w:jc w:val="both"/>
        <w:rPr>
          <w:szCs w:val="28"/>
        </w:rPr>
      </w:pPr>
      <w:r>
        <w:rPr>
          <w:szCs w:val="28"/>
        </w:rPr>
        <w:t>1. Проаналізуйте с</w:t>
      </w:r>
      <w:r w:rsidRPr="0033369B">
        <w:rPr>
          <w:szCs w:val="28"/>
        </w:rPr>
        <w:t>утність та мет</w:t>
      </w:r>
      <w:r>
        <w:rPr>
          <w:szCs w:val="28"/>
        </w:rPr>
        <w:t>у</w:t>
      </w:r>
      <w:r w:rsidRPr="0033369B">
        <w:rPr>
          <w:szCs w:val="28"/>
        </w:rPr>
        <w:t xml:space="preserve"> інновацій</w:t>
      </w:r>
      <w:r>
        <w:rPr>
          <w:szCs w:val="28"/>
        </w:rPr>
        <w:t>, о</w:t>
      </w:r>
      <w:r w:rsidRPr="0033369B">
        <w:rPr>
          <w:szCs w:val="28"/>
        </w:rPr>
        <w:t>сновні фази життєвого циклу інновації.</w:t>
      </w:r>
    </w:p>
    <w:p w:rsidR="002C4B7B" w:rsidRPr="00FF0F79" w:rsidRDefault="002C4B7B" w:rsidP="00AE0438">
      <w:pPr>
        <w:jc w:val="both"/>
        <w:rPr>
          <w:szCs w:val="28"/>
        </w:rPr>
      </w:pPr>
      <w:r w:rsidRPr="0033369B">
        <w:rPr>
          <w:szCs w:val="28"/>
        </w:rPr>
        <w:t xml:space="preserve">2. </w:t>
      </w:r>
      <w:r>
        <w:rPr>
          <w:szCs w:val="28"/>
        </w:rPr>
        <w:t>Обґрунтуйте особливості</w:t>
      </w:r>
      <w:r w:rsidRPr="0033369B">
        <w:rPr>
          <w:szCs w:val="28"/>
        </w:rPr>
        <w:t xml:space="preserve"> мотивації інновацій</w:t>
      </w:r>
      <w:r>
        <w:rPr>
          <w:szCs w:val="28"/>
        </w:rPr>
        <w:t>: м</w:t>
      </w:r>
      <w:r w:rsidRPr="0033369B">
        <w:rPr>
          <w:szCs w:val="28"/>
        </w:rPr>
        <w:t>отивація створення та продажу інновацій.</w:t>
      </w:r>
    </w:p>
    <w:p w:rsidR="002C4B7B" w:rsidRDefault="002C4B7B" w:rsidP="00AE0438">
      <w:pPr>
        <w:jc w:val="both"/>
        <w:rPr>
          <w:szCs w:val="28"/>
        </w:rPr>
      </w:pPr>
      <w:r>
        <w:rPr>
          <w:szCs w:val="28"/>
        </w:rPr>
        <w:t>3. Визначте правильну відповідь:</w:t>
      </w:r>
    </w:p>
    <w:p w:rsidR="002C4B7B" w:rsidRPr="0033369B" w:rsidRDefault="002C4B7B" w:rsidP="00AE0438">
      <w:pPr>
        <w:jc w:val="both"/>
        <w:rPr>
          <w:szCs w:val="28"/>
        </w:rPr>
      </w:pPr>
      <w:r>
        <w:rPr>
          <w:szCs w:val="28"/>
        </w:rPr>
        <w:t>3.1</w:t>
      </w:r>
      <w:r w:rsidRPr="0033369B">
        <w:rPr>
          <w:szCs w:val="28"/>
        </w:rPr>
        <w:t>. Право власності на винахід засвідчує:</w:t>
      </w:r>
    </w:p>
    <w:p w:rsidR="002C4B7B" w:rsidRPr="0033369B" w:rsidRDefault="002C4B7B" w:rsidP="00AE0438">
      <w:pPr>
        <w:ind w:firstLine="284"/>
        <w:jc w:val="both"/>
        <w:rPr>
          <w:szCs w:val="28"/>
        </w:rPr>
      </w:pPr>
      <w:r w:rsidRPr="0033369B">
        <w:rPr>
          <w:szCs w:val="28"/>
        </w:rPr>
        <w:t>а) ліцензія;</w:t>
      </w:r>
    </w:p>
    <w:p w:rsidR="002C4B7B" w:rsidRPr="0033369B" w:rsidRDefault="002C4B7B" w:rsidP="00AE0438">
      <w:pPr>
        <w:ind w:firstLine="284"/>
        <w:jc w:val="both"/>
        <w:rPr>
          <w:szCs w:val="28"/>
        </w:rPr>
      </w:pPr>
      <w:r w:rsidRPr="0033369B">
        <w:rPr>
          <w:szCs w:val="28"/>
        </w:rPr>
        <w:t>б) патент;</w:t>
      </w:r>
    </w:p>
    <w:p w:rsidR="002C4B7B" w:rsidRPr="0033369B" w:rsidRDefault="002C4B7B" w:rsidP="00AE0438">
      <w:pPr>
        <w:ind w:firstLine="284"/>
        <w:jc w:val="both"/>
        <w:rPr>
          <w:szCs w:val="28"/>
        </w:rPr>
      </w:pPr>
      <w:r w:rsidRPr="0033369B">
        <w:rPr>
          <w:szCs w:val="28"/>
        </w:rPr>
        <w:t>в) свідоцтво.</w:t>
      </w:r>
    </w:p>
    <w:p w:rsidR="002C4B7B" w:rsidRPr="0033369B" w:rsidRDefault="002C4B7B" w:rsidP="00AE0438">
      <w:pPr>
        <w:jc w:val="both"/>
        <w:rPr>
          <w:color w:val="000000"/>
          <w:spacing w:val="-4"/>
          <w:szCs w:val="28"/>
        </w:rPr>
      </w:pPr>
      <w:r>
        <w:rPr>
          <w:color w:val="000000"/>
          <w:spacing w:val="-4"/>
          <w:szCs w:val="28"/>
        </w:rPr>
        <w:t xml:space="preserve">3.2. </w:t>
      </w:r>
      <w:r w:rsidRPr="0033369B">
        <w:rPr>
          <w:color w:val="000000"/>
          <w:spacing w:val="-4"/>
          <w:szCs w:val="28"/>
        </w:rPr>
        <w:t>Розвитком не конкретного товару, а незалежного господарюючого суб'єкта займаються:</w:t>
      </w:r>
    </w:p>
    <w:p w:rsidR="002C4B7B" w:rsidRPr="0033369B" w:rsidRDefault="002C4B7B" w:rsidP="00AE0438">
      <w:pPr>
        <w:ind w:firstLine="284"/>
        <w:jc w:val="both"/>
        <w:rPr>
          <w:color w:val="000000"/>
          <w:spacing w:val="-2"/>
          <w:szCs w:val="28"/>
        </w:rPr>
      </w:pPr>
      <w:r w:rsidRPr="0033369B">
        <w:rPr>
          <w:color w:val="000000"/>
          <w:spacing w:val="-2"/>
          <w:szCs w:val="28"/>
        </w:rPr>
        <w:t xml:space="preserve">а) технополіси; </w:t>
      </w:r>
    </w:p>
    <w:p w:rsidR="002C4B7B" w:rsidRPr="0033369B" w:rsidRDefault="002C4B7B" w:rsidP="00AE0438">
      <w:pPr>
        <w:ind w:firstLine="284"/>
        <w:jc w:val="both"/>
        <w:rPr>
          <w:color w:val="000000"/>
          <w:spacing w:val="-2"/>
          <w:szCs w:val="28"/>
        </w:rPr>
      </w:pPr>
      <w:r w:rsidRPr="0033369B">
        <w:rPr>
          <w:color w:val="000000"/>
          <w:spacing w:val="-2"/>
          <w:szCs w:val="28"/>
        </w:rPr>
        <w:t>б) технопарки;</w:t>
      </w:r>
    </w:p>
    <w:p w:rsidR="002C4B7B" w:rsidRPr="0033369B" w:rsidRDefault="002C4B7B" w:rsidP="00AE0438">
      <w:pPr>
        <w:ind w:firstLine="284"/>
        <w:jc w:val="both"/>
        <w:rPr>
          <w:color w:val="000000"/>
          <w:spacing w:val="-2"/>
          <w:szCs w:val="28"/>
        </w:rPr>
      </w:pPr>
      <w:r w:rsidRPr="0033369B">
        <w:rPr>
          <w:color w:val="000000"/>
          <w:spacing w:val="-2"/>
          <w:szCs w:val="28"/>
        </w:rPr>
        <w:t>в) бізнес-інкубатори.</w:t>
      </w:r>
    </w:p>
    <w:p w:rsidR="002C4B7B" w:rsidRPr="0033369B" w:rsidRDefault="002C4B7B" w:rsidP="00AE0438">
      <w:pPr>
        <w:jc w:val="both"/>
        <w:rPr>
          <w:color w:val="000000"/>
          <w:spacing w:val="5"/>
          <w:szCs w:val="28"/>
        </w:rPr>
      </w:pPr>
      <w:r>
        <w:rPr>
          <w:color w:val="000000"/>
          <w:spacing w:val="5"/>
          <w:szCs w:val="28"/>
        </w:rPr>
        <w:t xml:space="preserve">3.3. </w:t>
      </w:r>
      <w:r w:rsidRPr="0033369B">
        <w:rPr>
          <w:color w:val="000000"/>
          <w:spacing w:val="5"/>
          <w:szCs w:val="28"/>
        </w:rPr>
        <w:t>Піонерськими називають:</w:t>
      </w:r>
    </w:p>
    <w:p w:rsidR="002C4B7B" w:rsidRPr="0033369B" w:rsidRDefault="002C4B7B" w:rsidP="00AE0438">
      <w:pPr>
        <w:ind w:firstLine="284"/>
        <w:jc w:val="both"/>
        <w:rPr>
          <w:iCs/>
          <w:color w:val="000000"/>
          <w:spacing w:val="5"/>
          <w:szCs w:val="28"/>
        </w:rPr>
      </w:pPr>
      <w:r w:rsidRPr="0033369B">
        <w:rPr>
          <w:color w:val="000000"/>
          <w:spacing w:val="4"/>
          <w:szCs w:val="28"/>
        </w:rPr>
        <w:t xml:space="preserve">а) </w:t>
      </w:r>
      <w:r w:rsidRPr="0033369B">
        <w:rPr>
          <w:iCs/>
          <w:color w:val="000000"/>
          <w:spacing w:val="5"/>
          <w:szCs w:val="28"/>
        </w:rPr>
        <w:t>фірми-патієнти;</w:t>
      </w:r>
    </w:p>
    <w:p w:rsidR="002C4B7B" w:rsidRPr="0033369B" w:rsidRDefault="002C4B7B" w:rsidP="00AE0438">
      <w:pPr>
        <w:ind w:firstLine="284"/>
        <w:jc w:val="both"/>
        <w:rPr>
          <w:color w:val="000000"/>
          <w:spacing w:val="4"/>
          <w:szCs w:val="28"/>
        </w:rPr>
      </w:pPr>
      <w:r w:rsidRPr="0033369B">
        <w:rPr>
          <w:color w:val="000000"/>
          <w:spacing w:val="6"/>
          <w:szCs w:val="28"/>
        </w:rPr>
        <w:t xml:space="preserve">б) </w:t>
      </w:r>
      <w:r w:rsidRPr="0033369B">
        <w:rPr>
          <w:color w:val="000000"/>
          <w:spacing w:val="4"/>
          <w:szCs w:val="28"/>
        </w:rPr>
        <w:t>фірми-експлеренти;</w:t>
      </w:r>
    </w:p>
    <w:p w:rsidR="002C4B7B" w:rsidRPr="0033369B" w:rsidRDefault="002C4B7B" w:rsidP="00AE0438">
      <w:pPr>
        <w:ind w:firstLine="284"/>
        <w:jc w:val="both"/>
        <w:rPr>
          <w:iCs/>
          <w:color w:val="000000"/>
          <w:spacing w:val="6"/>
          <w:szCs w:val="28"/>
        </w:rPr>
      </w:pPr>
      <w:r w:rsidRPr="0033369B">
        <w:rPr>
          <w:iCs/>
          <w:color w:val="000000"/>
          <w:spacing w:val="8"/>
          <w:szCs w:val="28"/>
        </w:rPr>
        <w:t>в) фірми-віолен</w:t>
      </w:r>
      <w:r w:rsidRPr="0033369B">
        <w:rPr>
          <w:iCs/>
          <w:color w:val="000000"/>
          <w:spacing w:val="6"/>
          <w:szCs w:val="28"/>
        </w:rPr>
        <w:t>ти;</w:t>
      </w:r>
    </w:p>
    <w:p w:rsidR="002C4B7B" w:rsidRPr="0033369B" w:rsidRDefault="002C4B7B" w:rsidP="00AE0438">
      <w:pPr>
        <w:ind w:firstLine="284"/>
        <w:jc w:val="both"/>
        <w:rPr>
          <w:iCs/>
          <w:color w:val="000000"/>
          <w:spacing w:val="4"/>
          <w:szCs w:val="28"/>
        </w:rPr>
      </w:pPr>
      <w:r w:rsidRPr="0033369B">
        <w:rPr>
          <w:iCs/>
          <w:color w:val="000000"/>
          <w:spacing w:val="6"/>
          <w:szCs w:val="28"/>
        </w:rPr>
        <w:t xml:space="preserve">г) </w:t>
      </w:r>
      <w:r w:rsidRPr="0033369B">
        <w:rPr>
          <w:iCs/>
          <w:color w:val="000000"/>
          <w:spacing w:val="4"/>
          <w:szCs w:val="28"/>
        </w:rPr>
        <w:t>фірми-комутанти.</w:t>
      </w:r>
    </w:p>
    <w:p w:rsidR="002C4B7B" w:rsidRPr="0033369B" w:rsidRDefault="002C4B7B" w:rsidP="00AE0438">
      <w:pPr>
        <w:jc w:val="both"/>
        <w:rPr>
          <w:color w:val="000000"/>
          <w:spacing w:val="5"/>
          <w:szCs w:val="28"/>
        </w:rPr>
      </w:pPr>
      <w:r>
        <w:rPr>
          <w:color w:val="000000"/>
          <w:spacing w:val="5"/>
          <w:szCs w:val="28"/>
        </w:rPr>
        <w:t xml:space="preserve">3.4. </w:t>
      </w:r>
      <w:r w:rsidRPr="0033369B">
        <w:rPr>
          <w:color w:val="000000"/>
          <w:spacing w:val="5"/>
          <w:szCs w:val="28"/>
        </w:rPr>
        <w:t>До властивостей інформаційного продукту не відносять:</w:t>
      </w:r>
    </w:p>
    <w:p w:rsidR="002C4B7B" w:rsidRPr="0033369B" w:rsidRDefault="002C4B7B" w:rsidP="00AE0438">
      <w:pPr>
        <w:ind w:firstLine="284"/>
        <w:jc w:val="both"/>
        <w:rPr>
          <w:color w:val="000000"/>
          <w:spacing w:val="5"/>
          <w:szCs w:val="28"/>
        </w:rPr>
      </w:pPr>
      <w:r w:rsidRPr="0033369B">
        <w:rPr>
          <w:color w:val="000000"/>
          <w:spacing w:val="5"/>
          <w:szCs w:val="28"/>
        </w:rPr>
        <w:t>а) інформаційний продукт несе в собі тільки один вид зно</w:t>
      </w:r>
      <w:r w:rsidRPr="0033369B">
        <w:rPr>
          <w:color w:val="000000"/>
          <w:spacing w:val="5"/>
          <w:szCs w:val="28"/>
        </w:rPr>
        <w:softHyphen/>
        <w:t>су –  моральний;</w:t>
      </w:r>
    </w:p>
    <w:p w:rsidR="002C4B7B" w:rsidRPr="0033369B" w:rsidRDefault="002C4B7B" w:rsidP="00AE0438">
      <w:pPr>
        <w:ind w:firstLine="284"/>
        <w:jc w:val="both"/>
        <w:rPr>
          <w:color w:val="000000"/>
          <w:spacing w:val="5"/>
          <w:szCs w:val="28"/>
        </w:rPr>
      </w:pPr>
      <w:r w:rsidRPr="0033369B">
        <w:rPr>
          <w:color w:val="000000"/>
          <w:spacing w:val="5"/>
          <w:szCs w:val="28"/>
        </w:rPr>
        <w:t>б) інформаційний  продукт може використовуватись декількома людьми одно</w:t>
      </w:r>
      <w:r w:rsidRPr="0033369B">
        <w:rPr>
          <w:color w:val="000000"/>
          <w:spacing w:val="5"/>
          <w:szCs w:val="28"/>
        </w:rPr>
        <w:softHyphen/>
        <w:t>часно  в різних  підприємствах  або  в різних господарських процесах;</w:t>
      </w:r>
    </w:p>
    <w:p w:rsidR="002C4B7B" w:rsidRDefault="002C4B7B" w:rsidP="00AE0438">
      <w:pPr>
        <w:rPr>
          <w:color w:val="000000"/>
          <w:spacing w:val="5"/>
          <w:szCs w:val="28"/>
        </w:rPr>
      </w:pPr>
      <w:r w:rsidRPr="0033369B">
        <w:rPr>
          <w:color w:val="000000"/>
          <w:spacing w:val="5"/>
          <w:szCs w:val="28"/>
        </w:rPr>
        <w:t>в) інформаційний продукт може довго збе</w:t>
      </w:r>
      <w:r w:rsidRPr="0033369B">
        <w:rPr>
          <w:color w:val="000000"/>
          <w:spacing w:val="5"/>
          <w:szCs w:val="28"/>
        </w:rPr>
        <w:softHyphen/>
        <w:t>рігатися.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C4B7B" w:rsidRPr="00C86632" w:rsidRDefault="002C4B7B" w:rsidP="00EE09EF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 w:rsidRPr="00C63BA7">
        <w:rPr>
          <w:sz w:val="24"/>
          <w:lang w:val="ru-RU"/>
        </w:rPr>
        <w:t>08</w:t>
      </w:r>
      <w:r>
        <w:rPr>
          <w:sz w:val="24"/>
        </w:rPr>
        <w:t>» ___</w:t>
      </w:r>
      <w:r w:rsidRPr="00C63BA7">
        <w:rPr>
          <w:sz w:val="24"/>
          <w:u w:val="single"/>
          <w:lang w:val="ru-RU"/>
        </w:rPr>
        <w:t>02</w:t>
      </w:r>
      <w:r>
        <w:rPr>
          <w:sz w:val="24"/>
        </w:rPr>
        <w:t>___ 201</w:t>
      </w:r>
      <w:r w:rsidRPr="00C63BA7">
        <w:rPr>
          <w:sz w:val="24"/>
          <w:lang w:val="ru-RU"/>
        </w:rPr>
        <w:t>6</w:t>
      </w:r>
      <w:r w:rsidRPr="00C86632">
        <w:rPr>
          <w:sz w:val="24"/>
        </w:rPr>
        <w:t xml:space="preserve"> р.</w:t>
      </w:r>
    </w:p>
    <w:p w:rsidR="002C4B7B" w:rsidRPr="00C86632" w:rsidRDefault="002C4B7B" w:rsidP="009C14AE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C4B7B" w:rsidRPr="00C86632" w:rsidRDefault="002C4B7B" w:rsidP="009C14AE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Спеціальність 7.03050301 «Міжнародна економіка»</w:t>
      </w:r>
    </w:p>
    <w:p w:rsidR="002C4B7B" w:rsidRPr="00C86632" w:rsidRDefault="002C4B7B" w:rsidP="009C14AE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інноваційний менеджмент</w:t>
      </w:r>
      <w:r w:rsidRPr="00C86632">
        <w:rPr>
          <w:sz w:val="24"/>
        </w:rPr>
        <w:t>»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Default="002C4B7B" w:rsidP="009C14AE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17</w:t>
      </w:r>
    </w:p>
    <w:p w:rsidR="002C4B7B" w:rsidRDefault="002C4B7B" w:rsidP="009C14AE">
      <w:pPr>
        <w:rPr>
          <w:szCs w:val="28"/>
        </w:rPr>
      </w:pPr>
    </w:p>
    <w:p w:rsidR="002C4B7B" w:rsidRPr="0033369B" w:rsidRDefault="002C4B7B" w:rsidP="00AE0438">
      <w:pPr>
        <w:tabs>
          <w:tab w:val="left" w:pos="284"/>
        </w:tabs>
        <w:rPr>
          <w:szCs w:val="28"/>
        </w:rPr>
      </w:pPr>
      <w:r>
        <w:rPr>
          <w:szCs w:val="28"/>
        </w:rPr>
        <w:t>1. Проаналізуйте с</w:t>
      </w:r>
      <w:r w:rsidRPr="0033369B">
        <w:rPr>
          <w:szCs w:val="28"/>
        </w:rPr>
        <w:t>утність, функції та типологі</w:t>
      </w:r>
      <w:r>
        <w:rPr>
          <w:szCs w:val="28"/>
        </w:rPr>
        <w:t>ю</w:t>
      </w:r>
      <w:r w:rsidRPr="0033369B">
        <w:rPr>
          <w:szCs w:val="28"/>
        </w:rPr>
        <w:t xml:space="preserve"> інновацій.</w:t>
      </w:r>
    </w:p>
    <w:p w:rsidR="002C4B7B" w:rsidRPr="0033369B" w:rsidRDefault="002C4B7B" w:rsidP="00AE0438">
      <w:pPr>
        <w:tabs>
          <w:tab w:val="left" w:pos="284"/>
        </w:tabs>
        <w:jc w:val="both"/>
        <w:rPr>
          <w:szCs w:val="28"/>
        </w:rPr>
      </w:pPr>
      <w:r>
        <w:rPr>
          <w:szCs w:val="28"/>
        </w:rPr>
        <w:t>2. Обґрунтуйте</w:t>
      </w:r>
      <w:r w:rsidRPr="0033369B">
        <w:rPr>
          <w:szCs w:val="28"/>
        </w:rPr>
        <w:t xml:space="preserve"> мотивації інновацій</w:t>
      </w:r>
      <w:r>
        <w:rPr>
          <w:szCs w:val="28"/>
        </w:rPr>
        <w:t>: м</w:t>
      </w:r>
      <w:r w:rsidRPr="0033369B">
        <w:rPr>
          <w:szCs w:val="28"/>
        </w:rPr>
        <w:t>отивація купівлі інновації.</w:t>
      </w:r>
    </w:p>
    <w:p w:rsidR="002C4B7B" w:rsidRDefault="002C4B7B" w:rsidP="00AE0438">
      <w:pPr>
        <w:tabs>
          <w:tab w:val="left" w:pos="284"/>
        </w:tabs>
        <w:jc w:val="both"/>
        <w:rPr>
          <w:color w:val="000000"/>
          <w:spacing w:val="5"/>
          <w:szCs w:val="28"/>
        </w:rPr>
      </w:pPr>
      <w:r>
        <w:rPr>
          <w:color w:val="000000"/>
          <w:spacing w:val="5"/>
          <w:szCs w:val="28"/>
        </w:rPr>
        <w:t xml:space="preserve">3. </w:t>
      </w:r>
      <w:r>
        <w:rPr>
          <w:szCs w:val="28"/>
        </w:rPr>
        <w:t>Визначте правильну відповідь:</w:t>
      </w:r>
    </w:p>
    <w:p w:rsidR="002C4B7B" w:rsidRPr="0033369B" w:rsidRDefault="002C4B7B" w:rsidP="00AE0438">
      <w:pPr>
        <w:tabs>
          <w:tab w:val="left" w:pos="284"/>
        </w:tabs>
        <w:jc w:val="both"/>
        <w:rPr>
          <w:color w:val="000000"/>
          <w:spacing w:val="5"/>
          <w:szCs w:val="28"/>
        </w:rPr>
      </w:pPr>
      <w:r>
        <w:rPr>
          <w:color w:val="000000"/>
          <w:spacing w:val="5"/>
          <w:szCs w:val="28"/>
        </w:rPr>
        <w:t xml:space="preserve">3.1. </w:t>
      </w:r>
      <w:r w:rsidRPr="0033369B">
        <w:rPr>
          <w:color w:val="000000"/>
          <w:spacing w:val="5"/>
          <w:szCs w:val="28"/>
        </w:rPr>
        <w:t>Під директивністю як однієї з вимог управлінських рішень розуміють:</w:t>
      </w:r>
    </w:p>
    <w:p w:rsidR="002C4B7B" w:rsidRPr="0033369B" w:rsidRDefault="002C4B7B" w:rsidP="00AE0438">
      <w:pPr>
        <w:tabs>
          <w:tab w:val="left" w:pos="284"/>
        </w:tabs>
        <w:ind w:firstLine="284"/>
        <w:jc w:val="both"/>
        <w:rPr>
          <w:color w:val="000000"/>
          <w:spacing w:val="-4"/>
          <w:szCs w:val="28"/>
        </w:rPr>
      </w:pPr>
      <w:r w:rsidRPr="0033369B">
        <w:rPr>
          <w:color w:val="000000"/>
          <w:spacing w:val="5"/>
          <w:szCs w:val="28"/>
        </w:rPr>
        <w:t xml:space="preserve">а) </w:t>
      </w:r>
      <w:r w:rsidRPr="00FF0F79">
        <w:rPr>
          <w:color w:val="000000"/>
          <w:spacing w:val="-3"/>
          <w:szCs w:val="28"/>
        </w:rPr>
        <w:t>рішення мають бути обов'язковими для ви</w:t>
      </w:r>
      <w:r w:rsidRPr="00FF0F79">
        <w:rPr>
          <w:color w:val="000000"/>
          <w:spacing w:val="-4"/>
          <w:szCs w:val="28"/>
        </w:rPr>
        <w:t>конавців і мати плановий характер</w:t>
      </w:r>
      <w:r w:rsidRPr="0033369B">
        <w:rPr>
          <w:color w:val="000000"/>
          <w:spacing w:val="-4"/>
          <w:szCs w:val="28"/>
        </w:rPr>
        <w:t>;</w:t>
      </w:r>
    </w:p>
    <w:p w:rsidR="002C4B7B" w:rsidRPr="0033369B" w:rsidRDefault="002C4B7B" w:rsidP="00AE0438">
      <w:pPr>
        <w:tabs>
          <w:tab w:val="left" w:pos="284"/>
        </w:tabs>
        <w:ind w:firstLine="284"/>
        <w:jc w:val="both"/>
        <w:rPr>
          <w:color w:val="000000"/>
          <w:spacing w:val="-5"/>
          <w:szCs w:val="28"/>
        </w:rPr>
      </w:pPr>
      <w:r w:rsidRPr="0033369B">
        <w:rPr>
          <w:color w:val="000000"/>
          <w:spacing w:val="-4"/>
          <w:szCs w:val="28"/>
        </w:rPr>
        <w:t xml:space="preserve">б) </w:t>
      </w:r>
      <w:r w:rsidRPr="00FF0F79">
        <w:rPr>
          <w:color w:val="000000"/>
          <w:spacing w:val="-4"/>
          <w:szCs w:val="28"/>
        </w:rPr>
        <w:t>рішення менеджера мають відпо</w:t>
      </w:r>
      <w:r w:rsidRPr="00FF0F79">
        <w:rPr>
          <w:color w:val="000000"/>
          <w:spacing w:val="-5"/>
          <w:szCs w:val="28"/>
        </w:rPr>
        <w:t>відати делегов</w:t>
      </w:r>
      <w:r w:rsidRPr="0033369B">
        <w:rPr>
          <w:color w:val="000000"/>
          <w:spacing w:val="-5"/>
          <w:szCs w:val="28"/>
        </w:rPr>
        <w:t>аним йому повноваженням;</w:t>
      </w:r>
    </w:p>
    <w:p w:rsidR="002C4B7B" w:rsidRPr="0033369B" w:rsidRDefault="002C4B7B" w:rsidP="00AE0438">
      <w:pPr>
        <w:tabs>
          <w:tab w:val="left" w:pos="284"/>
        </w:tabs>
        <w:ind w:firstLine="284"/>
        <w:jc w:val="both"/>
        <w:rPr>
          <w:color w:val="000000"/>
          <w:spacing w:val="-5"/>
          <w:szCs w:val="28"/>
        </w:rPr>
      </w:pPr>
      <w:r w:rsidRPr="0033369B">
        <w:rPr>
          <w:color w:val="000000"/>
          <w:spacing w:val="-5"/>
          <w:szCs w:val="28"/>
        </w:rPr>
        <w:t xml:space="preserve">в) </w:t>
      </w:r>
      <w:r w:rsidRPr="0033369B">
        <w:rPr>
          <w:color w:val="000000"/>
          <w:spacing w:val="-2"/>
          <w:szCs w:val="28"/>
        </w:rPr>
        <w:t>рішення мають передбачати необхідні ре</w:t>
      </w:r>
      <w:r w:rsidRPr="0033369B">
        <w:rPr>
          <w:color w:val="000000"/>
          <w:spacing w:val="-5"/>
          <w:szCs w:val="28"/>
        </w:rPr>
        <w:t>сурси і встановлювати витоки їх одержання.</w:t>
      </w:r>
    </w:p>
    <w:p w:rsidR="002C4B7B" w:rsidRPr="0033369B" w:rsidRDefault="002C4B7B" w:rsidP="00AE0438">
      <w:pPr>
        <w:tabs>
          <w:tab w:val="left" w:pos="284"/>
        </w:tabs>
        <w:jc w:val="both"/>
        <w:rPr>
          <w:color w:val="000000"/>
          <w:spacing w:val="5"/>
          <w:szCs w:val="28"/>
        </w:rPr>
      </w:pPr>
      <w:r>
        <w:rPr>
          <w:color w:val="000000"/>
          <w:spacing w:val="5"/>
          <w:szCs w:val="28"/>
        </w:rPr>
        <w:t>3.2</w:t>
      </w:r>
      <w:r w:rsidRPr="0033369B">
        <w:rPr>
          <w:color w:val="000000"/>
          <w:spacing w:val="5"/>
          <w:szCs w:val="28"/>
        </w:rPr>
        <w:t xml:space="preserve">. Дійсними, тобто повноправними членами </w:t>
      </w:r>
      <w:r w:rsidRPr="0033369B">
        <w:rPr>
          <w:szCs w:val="28"/>
        </w:rPr>
        <w:t>Всесвітньої Асоціації Технополісів</w:t>
      </w:r>
      <w:r w:rsidRPr="0033369B">
        <w:rPr>
          <w:color w:val="000000"/>
          <w:spacing w:val="5"/>
          <w:szCs w:val="28"/>
        </w:rPr>
        <w:t xml:space="preserve"> є:</w:t>
      </w:r>
    </w:p>
    <w:p w:rsidR="002C4B7B" w:rsidRPr="0033369B" w:rsidRDefault="002C4B7B" w:rsidP="00AE0438">
      <w:pPr>
        <w:tabs>
          <w:tab w:val="left" w:pos="284"/>
        </w:tabs>
        <w:ind w:firstLine="284"/>
        <w:jc w:val="both"/>
        <w:rPr>
          <w:color w:val="000000"/>
          <w:spacing w:val="5"/>
          <w:szCs w:val="28"/>
        </w:rPr>
      </w:pPr>
      <w:r w:rsidRPr="0033369B">
        <w:rPr>
          <w:color w:val="000000"/>
          <w:spacing w:val="5"/>
          <w:szCs w:val="28"/>
        </w:rPr>
        <w:t>а) органи місцевої влади (муніципалітети міст), яких представляють мери міст, де розташовані технополіси, університети і виробничі структури, пов’язані з передовою наукою;</w:t>
      </w:r>
    </w:p>
    <w:p w:rsidR="002C4B7B" w:rsidRPr="0033369B" w:rsidRDefault="002C4B7B" w:rsidP="00AE0438">
      <w:pPr>
        <w:tabs>
          <w:tab w:val="left" w:pos="284"/>
        </w:tabs>
        <w:ind w:firstLine="284"/>
        <w:jc w:val="both"/>
        <w:rPr>
          <w:color w:val="000000"/>
          <w:spacing w:val="5"/>
          <w:szCs w:val="28"/>
        </w:rPr>
      </w:pPr>
      <w:r w:rsidRPr="0033369B">
        <w:rPr>
          <w:color w:val="000000"/>
          <w:spacing w:val="5"/>
          <w:szCs w:val="28"/>
        </w:rPr>
        <w:t xml:space="preserve">б) дослідні інститути, університети та фірми (розташовані в межах території дійсних членів  </w:t>
      </w:r>
      <w:r w:rsidRPr="0033369B">
        <w:rPr>
          <w:szCs w:val="28"/>
        </w:rPr>
        <w:t>Всесвітньої Асоціації Технополісів</w:t>
      </w:r>
      <w:r w:rsidRPr="0033369B">
        <w:rPr>
          <w:color w:val="000000"/>
          <w:spacing w:val="5"/>
          <w:szCs w:val="28"/>
        </w:rPr>
        <w:t>), фахівці яких працюють у сфері передової науки та технології.</w:t>
      </w:r>
    </w:p>
    <w:p w:rsidR="002C4B7B" w:rsidRPr="0033369B" w:rsidRDefault="002C4B7B" w:rsidP="00AE0438">
      <w:pPr>
        <w:tabs>
          <w:tab w:val="left" w:pos="284"/>
        </w:tabs>
        <w:jc w:val="both"/>
        <w:rPr>
          <w:color w:val="000000"/>
          <w:spacing w:val="6"/>
          <w:szCs w:val="28"/>
        </w:rPr>
      </w:pPr>
      <w:r>
        <w:rPr>
          <w:color w:val="000000"/>
          <w:spacing w:val="4"/>
          <w:szCs w:val="28"/>
        </w:rPr>
        <w:t>3.3</w:t>
      </w:r>
      <w:r w:rsidRPr="0033369B">
        <w:rPr>
          <w:color w:val="000000"/>
          <w:spacing w:val="4"/>
          <w:szCs w:val="28"/>
        </w:rPr>
        <w:t>. Задовольняють споживачів за рахунок індиві</w:t>
      </w:r>
      <w:r w:rsidRPr="0033369B">
        <w:rPr>
          <w:color w:val="000000"/>
          <w:spacing w:val="4"/>
          <w:szCs w:val="28"/>
        </w:rPr>
        <w:softHyphen/>
        <w:t xml:space="preserve">дуалізації послуг: </w:t>
      </w:r>
    </w:p>
    <w:p w:rsidR="002C4B7B" w:rsidRPr="0033369B" w:rsidRDefault="002C4B7B" w:rsidP="00AE0438">
      <w:pPr>
        <w:tabs>
          <w:tab w:val="left" w:pos="284"/>
        </w:tabs>
        <w:ind w:firstLine="284"/>
        <w:jc w:val="both"/>
        <w:rPr>
          <w:iCs/>
          <w:color w:val="000000"/>
          <w:spacing w:val="5"/>
          <w:szCs w:val="28"/>
        </w:rPr>
      </w:pPr>
      <w:r w:rsidRPr="0033369B">
        <w:rPr>
          <w:color w:val="000000"/>
          <w:spacing w:val="4"/>
          <w:szCs w:val="28"/>
        </w:rPr>
        <w:t xml:space="preserve">а) </w:t>
      </w:r>
      <w:r w:rsidRPr="0033369B">
        <w:rPr>
          <w:iCs/>
          <w:color w:val="000000"/>
          <w:spacing w:val="5"/>
          <w:szCs w:val="28"/>
        </w:rPr>
        <w:t>фірми-патієнти;</w:t>
      </w:r>
    </w:p>
    <w:p w:rsidR="002C4B7B" w:rsidRPr="0033369B" w:rsidRDefault="002C4B7B" w:rsidP="00AE0438">
      <w:pPr>
        <w:tabs>
          <w:tab w:val="left" w:pos="284"/>
        </w:tabs>
        <w:ind w:firstLine="284"/>
        <w:jc w:val="both"/>
        <w:rPr>
          <w:color w:val="000000"/>
          <w:spacing w:val="4"/>
          <w:szCs w:val="28"/>
        </w:rPr>
      </w:pPr>
      <w:r w:rsidRPr="0033369B">
        <w:rPr>
          <w:color w:val="000000"/>
          <w:spacing w:val="6"/>
          <w:szCs w:val="28"/>
        </w:rPr>
        <w:t xml:space="preserve">б) </w:t>
      </w:r>
      <w:r w:rsidRPr="0033369B">
        <w:rPr>
          <w:color w:val="000000"/>
          <w:spacing w:val="4"/>
          <w:szCs w:val="28"/>
        </w:rPr>
        <w:t>фірми-експлеренти;</w:t>
      </w:r>
    </w:p>
    <w:p w:rsidR="002C4B7B" w:rsidRPr="0033369B" w:rsidRDefault="002C4B7B" w:rsidP="00AE0438">
      <w:pPr>
        <w:tabs>
          <w:tab w:val="left" w:pos="284"/>
        </w:tabs>
        <w:ind w:firstLine="284"/>
        <w:jc w:val="both"/>
        <w:rPr>
          <w:iCs/>
          <w:color w:val="000000"/>
          <w:spacing w:val="6"/>
          <w:szCs w:val="28"/>
        </w:rPr>
      </w:pPr>
      <w:r w:rsidRPr="0033369B">
        <w:rPr>
          <w:iCs/>
          <w:color w:val="000000"/>
          <w:spacing w:val="8"/>
          <w:szCs w:val="28"/>
        </w:rPr>
        <w:t>в) фірми-віолен</w:t>
      </w:r>
      <w:r w:rsidRPr="0033369B">
        <w:rPr>
          <w:iCs/>
          <w:color w:val="000000"/>
          <w:spacing w:val="6"/>
          <w:szCs w:val="28"/>
        </w:rPr>
        <w:t>ти;</w:t>
      </w:r>
    </w:p>
    <w:p w:rsidR="002C4B7B" w:rsidRPr="0033369B" w:rsidRDefault="002C4B7B" w:rsidP="00AE0438">
      <w:pPr>
        <w:tabs>
          <w:tab w:val="left" w:pos="284"/>
        </w:tabs>
        <w:ind w:firstLine="284"/>
        <w:jc w:val="both"/>
        <w:rPr>
          <w:iCs/>
          <w:color w:val="000000"/>
          <w:spacing w:val="4"/>
          <w:szCs w:val="28"/>
        </w:rPr>
      </w:pPr>
      <w:r w:rsidRPr="0033369B">
        <w:rPr>
          <w:iCs/>
          <w:color w:val="000000"/>
          <w:spacing w:val="6"/>
          <w:szCs w:val="28"/>
        </w:rPr>
        <w:t xml:space="preserve">г) </w:t>
      </w:r>
      <w:r w:rsidRPr="0033369B">
        <w:rPr>
          <w:iCs/>
          <w:color w:val="000000"/>
          <w:spacing w:val="4"/>
          <w:szCs w:val="28"/>
        </w:rPr>
        <w:t>фірми-комутанти.</w:t>
      </w:r>
    </w:p>
    <w:p w:rsidR="002C4B7B" w:rsidRPr="0033369B" w:rsidRDefault="002C4B7B" w:rsidP="00AE0438">
      <w:pPr>
        <w:tabs>
          <w:tab w:val="left" w:pos="284"/>
        </w:tabs>
        <w:jc w:val="both"/>
        <w:rPr>
          <w:color w:val="000000"/>
          <w:spacing w:val="5"/>
          <w:szCs w:val="28"/>
        </w:rPr>
      </w:pPr>
      <w:r>
        <w:rPr>
          <w:color w:val="000000"/>
          <w:spacing w:val="5"/>
          <w:szCs w:val="28"/>
        </w:rPr>
        <w:t>3.4</w:t>
      </w:r>
      <w:r w:rsidRPr="0033369B">
        <w:rPr>
          <w:color w:val="000000"/>
          <w:spacing w:val="5"/>
          <w:szCs w:val="28"/>
        </w:rPr>
        <w:t>. Венчурне фінансування:</w:t>
      </w:r>
    </w:p>
    <w:p w:rsidR="002C4B7B" w:rsidRPr="0033369B" w:rsidRDefault="002C4B7B" w:rsidP="00AE0438">
      <w:pPr>
        <w:tabs>
          <w:tab w:val="left" w:pos="284"/>
        </w:tabs>
        <w:ind w:firstLine="284"/>
        <w:jc w:val="both"/>
        <w:rPr>
          <w:color w:val="000000"/>
          <w:spacing w:val="5"/>
          <w:szCs w:val="28"/>
        </w:rPr>
      </w:pPr>
      <w:r w:rsidRPr="0033369B">
        <w:rPr>
          <w:color w:val="000000"/>
          <w:spacing w:val="5"/>
          <w:szCs w:val="28"/>
        </w:rPr>
        <w:t>а) торкається всіх елементів інно</w:t>
      </w:r>
      <w:r w:rsidRPr="0033369B">
        <w:rPr>
          <w:color w:val="000000"/>
          <w:spacing w:val="5"/>
          <w:szCs w:val="28"/>
        </w:rPr>
        <w:softHyphen/>
        <w:t>ваційного ланцюга;</w:t>
      </w:r>
    </w:p>
    <w:p w:rsidR="002C4B7B" w:rsidRPr="0033369B" w:rsidRDefault="002C4B7B" w:rsidP="00AE0438">
      <w:pPr>
        <w:tabs>
          <w:tab w:val="left" w:pos="284"/>
        </w:tabs>
        <w:ind w:firstLine="284"/>
        <w:jc w:val="both"/>
        <w:rPr>
          <w:color w:val="000000"/>
          <w:spacing w:val="5"/>
          <w:szCs w:val="28"/>
        </w:rPr>
      </w:pPr>
      <w:r w:rsidRPr="0033369B">
        <w:rPr>
          <w:color w:val="000000"/>
          <w:spacing w:val="5"/>
          <w:szCs w:val="28"/>
        </w:rPr>
        <w:t>б) починається, як правило, з дослідного виробництва й розробок і закінчується фундаментальними дослідженнями, торкаючись питаннями подальшого розвитку виробництва та реалізації продукції;</w:t>
      </w:r>
    </w:p>
    <w:p w:rsidR="002C4B7B" w:rsidRDefault="002C4B7B" w:rsidP="00AE0438">
      <w:pPr>
        <w:spacing w:after="200" w:line="276" w:lineRule="auto"/>
        <w:rPr>
          <w:color w:val="000000"/>
          <w:spacing w:val="5"/>
          <w:szCs w:val="28"/>
        </w:rPr>
      </w:pPr>
      <w:r>
        <w:rPr>
          <w:color w:val="000000"/>
          <w:spacing w:val="5"/>
          <w:szCs w:val="28"/>
        </w:rPr>
        <w:t>в</w:t>
      </w:r>
      <w:r w:rsidRPr="0033369B">
        <w:rPr>
          <w:color w:val="000000"/>
          <w:spacing w:val="5"/>
          <w:szCs w:val="28"/>
        </w:rPr>
        <w:t>) не торкається всіх елементів інно</w:t>
      </w:r>
      <w:r w:rsidRPr="0033369B">
        <w:rPr>
          <w:color w:val="000000"/>
          <w:spacing w:val="5"/>
          <w:szCs w:val="28"/>
        </w:rPr>
        <w:softHyphen/>
        <w:t>ваційного ланцюга, воно починається, як правило, з дослідного виробництва й розробок і закінчується виходом інноваційного товару на ринок, не торкаючись фундаментальних досліджень і питання подальшого розвитку виробництва та реалізації продукції.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C4B7B" w:rsidRPr="00C86632" w:rsidRDefault="002C4B7B" w:rsidP="00EE09EF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 w:rsidRPr="00DB2DB6">
        <w:rPr>
          <w:sz w:val="24"/>
          <w:lang w:val="ru-RU"/>
        </w:rPr>
        <w:t>08</w:t>
      </w:r>
      <w:r>
        <w:rPr>
          <w:sz w:val="24"/>
        </w:rPr>
        <w:t>» ___</w:t>
      </w:r>
      <w:r w:rsidRPr="00DB2DB6">
        <w:rPr>
          <w:sz w:val="24"/>
          <w:u w:val="single"/>
          <w:lang w:val="ru-RU"/>
        </w:rPr>
        <w:t>02</w:t>
      </w:r>
      <w:r>
        <w:rPr>
          <w:sz w:val="24"/>
        </w:rPr>
        <w:t>___ 201</w:t>
      </w:r>
      <w:r w:rsidRPr="00DB2DB6">
        <w:rPr>
          <w:sz w:val="24"/>
          <w:lang w:val="ru-RU"/>
        </w:rPr>
        <w:t>6</w:t>
      </w:r>
      <w:r w:rsidRPr="00C86632">
        <w:rPr>
          <w:sz w:val="24"/>
        </w:rPr>
        <w:t xml:space="preserve"> р.</w:t>
      </w:r>
    </w:p>
    <w:p w:rsidR="002C4B7B" w:rsidRPr="00C86632" w:rsidRDefault="002C4B7B" w:rsidP="009C14AE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C4B7B" w:rsidRPr="00C86632" w:rsidRDefault="002C4B7B" w:rsidP="009C14AE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Спеціальність 7.03050301 «Міжнародна економіка»</w:t>
      </w:r>
    </w:p>
    <w:p w:rsidR="002C4B7B" w:rsidRPr="00C86632" w:rsidRDefault="002C4B7B" w:rsidP="009C14AE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інноваційний менеджмент</w:t>
      </w:r>
      <w:r w:rsidRPr="00C86632">
        <w:rPr>
          <w:sz w:val="24"/>
        </w:rPr>
        <w:t>»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Default="002C4B7B" w:rsidP="009C14AE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18</w:t>
      </w:r>
    </w:p>
    <w:p w:rsidR="002C4B7B" w:rsidRDefault="002C4B7B" w:rsidP="009C14AE">
      <w:pPr>
        <w:rPr>
          <w:szCs w:val="28"/>
        </w:rPr>
      </w:pPr>
    </w:p>
    <w:p w:rsidR="002C4B7B" w:rsidRPr="00FF0F79" w:rsidRDefault="002C4B7B" w:rsidP="00AE0438">
      <w:pPr>
        <w:jc w:val="both"/>
        <w:rPr>
          <w:szCs w:val="28"/>
        </w:rPr>
      </w:pPr>
      <w:r>
        <w:rPr>
          <w:szCs w:val="28"/>
        </w:rPr>
        <w:t>1. Проаналізуйте с</w:t>
      </w:r>
      <w:r w:rsidRPr="00FF0F79">
        <w:rPr>
          <w:szCs w:val="28"/>
        </w:rPr>
        <w:t>утність, роль та класифікаці</w:t>
      </w:r>
      <w:r>
        <w:rPr>
          <w:szCs w:val="28"/>
        </w:rPr>
        <w:t>ю</w:t>
      </w:r>
      <w:r w:rsidRPr="00FF0F79">
        <w:rPr>
          <w:szCs w:val="28"/>
        </w:rPr>
        <w:t xml:space="preserve"> управлінських інновацій.</w:t>
      </w:r>
    </w:p>
    <w:p w:rsidR="002C4B7B" w:rsidRPr="00FF0F79" w:rsidRDefault="002C4B7B" w:rsidP="00AE0438">
      <w:pPr>
        <w:jc w:val="both"/>
        <w:rPr>
          <w:szCs w:val="28"/>
        </w:rPr>
      </w:pPr>
      <w:r>
        <w:rPr>
          <w:szCs w:val="28"/>
        </w:rPr>
        <w:t>2. Дайте оцінку р</w:t>
      </w:r>
      <w:r w:rsidRPr="00FF0F79">
        <w:rPr>
          <w:szCs w:val="28"/>
        </w:rPr>
        <w:t>еалізаці</w:t>
      </w:r>
      <w:r>
        <w:rPr>
          <w:szCs w:val="28"/>
        </w:rPr>
        <w:t>ї</w:t>
      </w:r>
      <w:r w:rsidRPr="00FF0F79">
        <w:rPr>
          <w:szCs w:val="28"/>
        </w:rPr>
        <w:t xml:space="preserve"> інновацій</w:t>
      </w:r>
      <w:r>
        <w:rPr>
          <w:szCs w:val="28"/>
        </w:rPr>
        <w:t>, о</w:t>
      </w:r>
      <w:r w:rsidRPr="00FF0F79">
        <w:rPr>
          <w:szCs w:val="28"/>
        </w:rPr>
        <w:t>сновн</w:t>
      </w:r>
      <w:r>
        <w:rPr>
          <w:szCs w:val="28"/>
        </w:rPr>
        <w:t>их</w:t>
      </w:r>
      <w:r w:rsidRPr="00FF0F79">
        <w:rPr>
          <w:szCs w:val="28"/>
        </w:rPr>
        <w:t xml:space="preserve"> метод</w:t>
      </w:r>
      <w:r>
        <w:rPr>
          <w:szCs w:val="28"/>
        </w:rPr>
        <w:t>ів</w:t>
      </w:r>
      <w:r w:rsidRPr="00FF0F79">
        <w:rPr>
          <w:szCs w:val="28"/>
        </w:rPr>
        <w:t xml:space="preserve"> продажу.</w:t>
      </w:r>
    </w:p>
    <w:p w:rsidR="002C4B7B" w:rsidRPr="00FF2E58" w:rsidRDefault="002C4B7B" w:rsidP="00AE0438">
      <w:pPr>
        <w:pStyle w:val="BodyText"/>
        <w:jc w:val="both"/>
        <w:rPr>
          <w:b w:val="0"/>
          <w:szCs w:val="28"/>
        </w:rPr>
      </w:pPr>
      <w:r w:rsidRPr="00FF2E58">
        <w:rPr>
          <w:b w:val="0"/>
          <w:szCs w:val="28"/>
        </w:rPr>
        <w:t xml:space="preserve">3. </w:t>
      </w:r>
      <w:r w:rsidRPr="00C63BA7">
        <w:rPr>
          <w:b w:val="0"/>
          <w:szCs w:val="28"/>
        </w:rPr>
        <w:t>Визначте правильну відповідь:</w:t>
      </w:r>
    </w:p>
    <w:p w:rsidR="002C4B7B" w:rsidRPr="00FF0F79" w:rsidRDefault="002C4B7B" w:rsidP="00AE0438">
      <w:pPr>
        <w:tabs>
          <w:tab w:val="num" w:pos="284"/>
        </w:tabs>
        <w:jc w:val="both"/>
        <w:rPr>
          <w:szCs w:val="28"/>
        </w:rPr>
      </w:pPr>
      <w:r>
        <w:rPr>
          <w:szCs w:val="28"/>
        </w:rPr>
        <w:t xml:space="preserve">3.1. </w:t>
      </w:r>
      <w:r w:rsidRPr="00FF0F79">
        <w:rPr>
          <w:szCs w:val="28"/>
        </w:rPr>
        <w:t>Поняття нововведень запропоноване:</w:t>
      </w:r>
    </w:p>
    <w:p w:rsidR="002C4B7B" w:rsidRPr="00FF0F79" w:rsidRDefault="002C4B7B" w:rsidP="00AE0438">
      <w:pPr>
        <w:tabs>
          <w:tab w:val="num" w:pos="284"/>
        </w:tabs>
        <w:ind w:firstLine="284"/>
        <w:jc w:val="both"/>
        <w:rPr>
          <w:szCs w:val="28"/>
        </w:rPr>
      </w:pPr>
      <w:r w:rsidRPr="00FF0F79">
        <w:rPr>
          <w:szCs w:val="28"/>
        </w:rPr>
        <w:t>а) Т. Кемпом;</w:t>
      </w:r>
    </w:p>
    <w:p w:rsidR="002C4B7B" w:rsidRPr="00FF0F79" w:rsidRDefault="002C4B7B" w:rsidP="00AE0438">
      <w:pPr>
        <w:tabs>
          <w:tab w:val="num" w:pos="284"/>
        </w:tabs>
        <w:ind w:firstLine="284"/>
        <w:jc w:val="both"/>
        <w:rPr>
          <w:szCs w:val="28"/>
        </w:rPr>
      </w:pPr>
      <w:r w:rsidRPr="00FF0F79">
        <w:rPr>
          <w:szCs w:val="28"/>
        </w:rPr>
        <w:t>б) К. Джонсоном;</w:t>
      </w:r>
    </w:p>
    <w:p w:rsidR="002C4B7B" w:rsidRPr="00FF0F79" w:rsidRDefault="002C4B7B" w:rsidP="00AE0438">
      <w:pPr>
        <w:tabs>
          <w:tab w:val="num" w:pos="284"/>
        </w:tabs>
        <w:ind w:firstLine="284"/>
        <w:jc w:val="both"/>
        <w:rPr>
          <w:szCs w:val="28"/>
        </w:rPr>
      </w:pPr>
      <w:r w:rsidRPr="00FF0F79">
        <w:rPr>
          <w:szCs w:val="28"/>
        </w:rPr>
        <w:t>в) Й. Шумпетером;</w:t>
      </w:r>
    </w:p>
    <w:p w:rsidR="002C4B7B" w:rsidRPr="00FF0F79" w:rsidRDefault="002C4B7B" w:rsidP="00AE0438">
      <w:pPr>
        <w:tabs>
          <w:tab w:val="num" w:pos="284"/>
        </w:tabs>
        <w:ind w:firstLine="284"/>
        <w:jc w:val="both"/>
        <w:rPr>
          <w:szCs w:val="28"/>
        </w:rPr>
      </w:pPr>
      <w:r w:rsidRPr="00FF0F79">
        <w:rPr>
          <w:szCs w:val="28"/>
        </w:rPr>
        <w:t>г) А. Смітом.</w:t>
      </w:r>
    </w:p>
    <w:p w:rsidR="002C4B7B" w:rsidRPr="00FF0F79" w:rsidRDefault="002C4B7B" w:rsidP="00AE0438">
      <w:pPr>
        <w:tabs>
          <w:tab w:val="num" w:pos="284"/>
        </w:tabs>
        <w:jc w:val="both"/>
        <w:rPr>
          <w:szCs w:val="28"/>
        </w:rPr>
      </w:pPr>
      <w:r>
        <w:rPr>
          <w:szCs w:val="28"/>
        </w:rPr>
        <w:t xml:space="preserve">3.2. </w:t>
      </w:r>
      <w:r w:rsidRPr="00FF0F79">
        <w:rPr>
          <w:szCs w:val="28"/>
        </w:rPr>
        <w:t>Кінцевий результат інноваційної діяльності, що отримав втілення у виведеному на ринок новому чи вдосконаленому продукті, новому чи вдосконаленому технологічному процесі, що використовується у практичній діяльності або новому підході до соціальних послуг, — це:</w:t>
      </w:r>
    </w:p>
    <w:p w:rsidR="002C4B7B" w:rsidRPr="00FF0F79" w:rsidRDefault="002C4B7B" w:rsidP="00AE0438">
      <w:pPr>
        <w:tabs>
          <w:tab w:val="num" w:pos="284"/>
        </w:tabs>
        <w:ind w:firstLine="284"/>
        <w:jc w:val="both"/>
        <w:rPr>
          <w:szCs w:val="28"/>
        </w:rPr>
      </w:pPr>
      <w:r w:rsidRPr="00FF0F79">
        <w:rPr>
          <w:szCs w:val="28"/>
        </w:rPr>
        <w:t>а) новація;</w:t>
      </w:r>
    </w:p>
    <w:p w:rsidR="002C4B7B" w:rsidRPr="00FF0F79" w:rsidRDefault="002C4B7B" w:rsidP="00AE0438">
      <w:pPr>
        <w:tabs>
          <w:tab w:val="num" w:pos="284"/>
        </w:tabs>
        <w:ind w:firstLine="284"/>
        <w:jc w:val="both"/>
        <w:rPr>
          <w:szCs w:val="28"/>
        </w:rPr>
      </w:pPr>
      <w:r w:rsidRPr="00FF0F79">
        <w:rPr>
          <w:szCs w:val="28"/>
        </w:rPr>
        <w:t>б) нововведення;</w:t>
      </w:r>
    </w:p>
    <w:p w:rsidR="002C4B7B" w:rsidRPr="00FF0F79" w:rsidRDefault="002C4B7B" w:rsidP="00AE0438">
      <w:pPr>
        <w:tabs>
          <w:tab w:val="num" w:pos="284"/>
        </w:tabs>
        <w:ind w:firstLine="284"/>
        <w:jc w:val="both"/>
        <w:rPr>
          <w:szCs w:val="28"/>
        </w:rPr>
      </w:pPr>
      <w:r w:rsidRPr="00FF0F79">
        <w:rPr>
          <w:szCs w:val="28"/>
        </w:rPr>
        <w:t>в) інновація;</w:t>
      </w:r>
    </w:p>
    <w:p w:rsidR="002C4B7B" w:rsidRPr="00FF0F79" w:rsidRDefault="002C4B7B" w:rsidP="00AE0438">
      <w:pPr>
        <w:tabs>
          <w:tab w:val="num" w:pos="284"/>
        </w:tabs>
        <w:ind w:firstLine="284"/>
        <w:jc w:val="both"/>
        <w:rPr>
          <w:szCs w:val="28"/>
        </w:rPr>
      </w:pPr>
      <w:r w:rsidRPr="00FF0F79">
        <w:rPr>
          <w:szCs w:val="28"/>
        </w:rPr>
        <w:t>г) правильні відповіді б) і в);</w:t>
      </w:r>
    </w:p>
    <w:p w:rsidR="002C4B7B" w:rsidRPr="00FF0F79" w:rsidRDefault="002C4B7B" w:rsidP="00AE0438">
      <w:pPr>
        <w:tabs>
          <w:tab w:val="num" w:pos="284"/>
        </w:tabs>
        <w:ind w:firstLine="284"/>
        <w:jc w:val="both"/>
        <w:rPr>
          <w:szCs w:val="28"/>
        </w:rPr>
      </w:pPr>
      <w:r w:rsidRPr="00FF0F79">
        <w:rPr>
          <w:szCs w:val="28"/>
        </w:rPr>
        <w:t>д) правильні відповіді а), б) і в).</w:t>
      </w:r>
    </w:p>
    <w:p w:rsidR="002C4B7B" w:rsidRPr="00FF0F79" w:rsidRDefault="002C4B7B" w:rsidP="00AE0438">
      <w:pPr>
        <w:tabs>
          <w:tab w:val="num" w:pos="284"/>
        </w:tabs>
        <w:jc w:val="both"/>
        <w:rPr>
          <w:szCs w:val="28"/>
        </w:rPr>
      </w:pPr>
      <w:r>
        <w:rPr>
          <w:szCs w:val="28"/>
        </w:rPr>
        <w:t xml:space="preserve">3.3. </w:t>
      </w:r>
      <w:r w:rsidRPr="00FF0F79">
        <w:rPr>
          <w:szCs w:val="28"/>
        </w:rPr>
        <w:t>Зарахуванню до Державного бюджету України підлягають кошти у розмірі 50 відсотків ПДВ та податку на прибуток, що залишаються у розпорядженні платника податків не використані протягом:</w:t>
      </w:r>
    </w:p>
    <w:p w:rsidR="002C4B7B" w:rsidRPr="00FF0F79" w:rsidRDefault="002C4B7B" w:rsidP="00AE0438">
      <w:pPr>
        <w:tabs>
          <w:tab w:val="num" w:pos="284"/>
        </w:tabs>
        <w:ind w:firstLine="284"/>
        <w:jc w:val="both"/>
        <w:rPr>
          <w:szCs w:val="28"/>
        </w:rPr>
      </w:pPr>
      <w:r w:rsidRPr="00FF0F79">
        <w:rPr>
          <w:szCs w:val="28"/>
        </w:rPr>
        <w:t>а) строку пільгового оподаткування і 6 місяців після ньо</w:t>
      </w:r>
      <w:r w:rsidRPr="00FF0F79">
        <w:rPr>
          <w:szCs w:val="28"/>
        </w:rPr>
        <w:softHyphen/>
        <w:t>го;</w:t>
      </w:r>
    </w:p>
    <w:p w:rsidR="002C4B7B" w:rsidRPr="00FF0F79" w:rsidRDefault="002C4B7B" w:rsidP="00AE0438">
      <w:pPr>
        <w:tabs>
          <w:tab w:val="num" w:pos="284"/>
        </w:tabs>
        <w:ind w:firstLine="284"/>
        <w:jc w:val="both"/>
        <w:rPr>
          <w:szCs w:val="28"/>
        </w:rPr>
      </w:pPr>
      <w:r w:rsidRPr="00FF0F79">
        <w:rPr>
          <w:szCs w:val="28"/>
        </w:rPr>
        <w:t>б) строку пільгового оподаткування і 24 місяці після ньо</w:t>
      </w:r>
      <w:r w:rsidRPr="00FF0F79">
        <w:rPr>
          <w:szCs w:val="28"/>
        </w:rPr>
        <w:softHyphen/>
        <w:t>го;</w:t>
      </w:r>
    </w:p>
    <w:p w:rsidR="002C4B7B" w:rsidRPr="00FF0F79" w:rsidRDefault="002C4B7B" w:rsidP="00AE0438">
      <w:pPr>
        <w:tabs>
          <w:tab w:val="num" w:pos="284"/>
        </w:tabs>
        <w:ind w:firstLine="284"/>
        <w:jc w:val="both"/>
        <w:rPr>
          <w:szCs w:val="28"/>
        </w:rPr>
      </w:pPr>
      <w:r w:rsidRPr="00FF0F79">
        <w:rPr>
          <w:szCs w:val="28"/>
        </w:rPr>
        <w:t>в) строку пільгового оподаткування і 12 місяців після ньо</w:t>
      </w:r>
      <w:r w:rsidRPr="00FF0F79">
        <w:rPr>
          <w:szCs w:val="28"/>
        </w:rPr>
        <w:softHyphen/>
        <w:t>го.</w:t>
      </w:r>
    </w:p>
    <w:p w:rsidR="002C4B7B" w:rsidRPr="00FF0F79" w:rsidRDefault="002C4B7B" w:rsidP="00AE0438">
      <w:pPr>
        <w:tabs>
          <w:tab w:val="num" w:pos="284"/>
        </w:tabs>
        <w:jc w:val="both"/>
        <w:rPr>
          <w:szCs w:val="28"/>
        </w:rPr>
      </w:pPr>
      <w:r>
        <w:rPr>
          <w:szCs w:val="28"/>
        </w:rPr>
        <w:t xml:space="preserve">3.4. </w:t>
      </w:r>
      <w:r w:rsidRPr="00FF0F79">
        <w:rPr>
          <w:szCs w:val="28"/>
        </w:rPr>
        <w:t>Група людей, яка об'єднана спіль</w:t>
      </w:r>
      <w:r w:rsidRPr="00FF0F79">
        <w:rPr>
          <w:szCs w:val="28"/>
        </w:rPr>
        <w:softHyphen/>
        <w:t>ним завданням розширеним відтворенням людського капіталу, місцем проживання, бюджетом та сімейно-родинними відноси</w:t>
      </w:r>
      <w:r w:rsidRPr="00FF0F79">
        <w:rPr>
          <w:szCs w:val="28"/>
        </w:rPr>
        <w:softHyphen/>
        <w:t>нами:</w:t>
      </w:r>
    </w:p>
    <w:p w:rsidR="002C4B7B" w:rsidRPr="00FF0F79" w:rsidRDefault="002C4B7B" w:rsidP="00AE0438">
      <w:pPr>
        <w:tabs>
          <w:tab w:val="num" w:pos="284"/>
        </w:tabs>
        <w:ind w:firstLine="284"/>
        <w:rPr>
          <w:szCs w:val="28"/>
        </w:rPr>
      </w:pPr>
      <w:r w:rsidRPr="00FF0F79">
        <w:rPr>
          <w:szCs w:val="28"/>
        </w:rPr>
        <w:t>а) держава;</w:t>
      </w:r>
    </w:p>
    <w:p w:rsidR="002C4B7B" w:rsidRPr="00FF0F79" w:rsidRDefault="002C4B7B" w:rsidP="00AE0438">
      <w:pPr>
        <w:tabs>
          <w:tab w:val="num" w:pos="284"/>
        </w:tabs>
        <w:ind w:firstLine="284"/>
        <w:rPr>
          <w:szCs w:val="28"/>
        </w:rPr>
      </w:pPr>
      <w:r w:rsidRPr="00FF0F79">
        <w:rPr>
          <w:szCs w:val="28"/>
        </w:rPr>
        <w:t>б) організація;</w:t>
      </w:r>
    </w:p>
    <w:p w:rsidR="002C4B7B" w:rsidRPr="00FF0F79" w:rsidRDefault="002C4B7B" w:rsidP="00AE0438">
      <w:pPr>
        <w:tabs>
          <w:tab w:val="num" w:pos="284"/>
        </w:tabs>
        <w:ind w:firstLine="284"/>
        <w:rPr>
          <w:szCs w:val="28"/>
        </w:rPr>
      </w:pPr>
      <w:r w:rsidRPr="00FF0F79">
        <w:rPr>
          <w:szCs w:val="28"/>
        </w:rPr>
        <w:t>в) домашнє господарство.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C4B7B" w:rsidRPr="00C86632" w:rsidRDefault="002C4B7B" w:rsidP="00EE09EF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 w:rsidRPr="00C63BA7">
        <w:rPr>
          <w:sz w:val="24"/>
          <w:lang w:val="ru-RU"/>
        </w:rPr>
        <w:t>08</w:t>
      </w:r>
      <w:r>
        <w:rPr>
          <w:sz w:val="24"/>
        </w:rPr>
        <w:t>» ___</w:t>
      </w:r>
      <w:r w:rsidRPr="00C63BA7">
        <w:rPr>
          <w:sz w:val="24"/>
          <w:u w:val="single"/>
          <w:lang w:val="ru-RU"/>
        </w:rPr>
        <w:t>02</w:t>
      </w:r>
      <w:r>
        <w:rPr>
          <w:sz w:val="24"/>
        </w:rPr>
        <w:t>___ 201</w:t>
      </w:r>
      <w:r w:rsidRPr="00C63BA7">
        <w:rPr>
          <w:sz w:val="24"/>
          <w:lang w:val="ru-RU"/>
        </w:rPr>
        <w:t>6</w:t>
      </w:r>
      <w:r w:rsidRPr="00C86632">
        <w:rPr>
          <w:sz w:val="24"/>
        </w:rPr>
        <w:t xml:space="preserve"> р.</w:t>
      </w:r>
    </w:p>
    <w:p w:rsidR="002C4B7B" w:rsidRPr="00C86632" w:rsidRDefault="002C4B7B" w:rsidP="009C14AE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C4B7B" w:rsidRPr="00C86632" w:rsidRDefault="002C4B7B" w:rsidP="009C14AE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Спеціальність 7.03050301 «Міжнародна економіка»</w:t>
      </w:r>
    </w:p>
    <w:p w:rsidR="002C4B7B" w:rsidRPr="00C86632" w:rsidRDefault="002C4B7B" w:rsidP="009C14AE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інноваційний менеджмент</w:t>
      </w:r>
      <w:r w:rsidRPr="00C86632">
        <w:rPr>
          <w:sz w:val="24"/>
        </w:rPr>
        <w:t>»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Default="002C4B7B" w:rsidP="009C14AE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19</w:t>
      </w:r>
    </w:p>
    <w:p w:rsidR="002C4B7B" w:rsidRDefault="002C4B7B" w:rsidP="009C14AE">
      <w:pPr>
        <w:rPr>
          <w:szCs w:val="28"/>
        </w:rPr>
      </w:pPr>
    </w:p>
    <w:p w:rsidR="002C4B7B" w:rsidRPr="00FF0F79" w:rsidRDefault="002C4B7B" w:rsidP="003E06A1">
      <w:pPr>
        <w:ind w:firstLine="284"/>
        <w:jc w:val="both"/>
        <w:rPr>
          <w:szCs w:val="28"/>
        </w:rPr>
      </w:pPr>
      <w:r>
        <w:rPr>
          <w:szCs w:val="28"/>
        </w:rPr>
        <w:t>1. Визначте о</w:t>
      </w:r>
      <w:r w:rsidRPr="00FF0F79">
        <w:rPr>
          <w:szCs w:val="28"/>
        </w:rPr>
        <w:t>собливості управління персоналом при здійсненні інноваційної діяльності.</w:t>
      </w:r>
    </w:p>
    <w:p w:rsidR="002C4B7B" w:rsidRPr="00FF0F79" w:rsidRDefault="002C4B7B" w:rsidP="003E06A1">
      <w:pPr>
        <w:ind w:firstLine="284"/>
        <w:jc w:val="both"/>
        <w:rPr>
          <w:szCs w:val="28"/>
        </w:rPr>
      </w:pPr>
      <w:r>
        <w:rPr>
          <w:szCs w:val="28"/>
        </w:rPr>
        <w:t>2. Проаналізуйте сутність і</w:t>
      </w:r>
      <w:r w:rsidRPr="00FF0F79">
        <w:rPr>
          <w:szCs w:val="28"/>
        </w:rPr>
        <w:t>нформаційн</w:t>
      </w:r>
      <w:r>
        <w:rPr>
          <w:szCs w:val="28"/>
        </w:rPr>
        <w:t>ого</w:t>
      </w:r>
      <w:r w:rsidRPr="00FF0F79">
        <w:rPr>
          <w:szCs w:val="28"/>
        </w:rPr>
        <w:t xml:space="preserve"> продукт</w:t>
      </w:r>
      <w:r>
        <w:rPr>
          <w:szCs w:val="28"/>
        </w:rPr>
        <w:t xml:space="preserve">у </w:t>
      </w:r>
      <w:r w:rsidRPr="00FF0F79">
        <w:rPr>
          <w:szCs w:val="28"/>
        </w:rPr>
        <w:t xml:space="preserve"> його властивост</w:t>
      </w:r>
      <w:r>
        <w:rPr>
          <w:szCs w:val="28"/>
        </w:rPr>
        <w:t>ей</w:t>
      </w:r>
      <w:r w:rsidRPr="00FF0F79">
        <w:rPr>
          <w:szCs w:val="28"/>
        </w:rPr>
        <w:t xml:space="preserve"> та фактор</w:t>
      </w:r>
      <w:r>
        <w:rPr>
          <w:szCs w:val="28"/>
        </w:rPr>
        <w:t>ів</w:t>
      </w:r>
      <w:r w:rsidRPr="00FF0F79">
        <w:rPr>
          <w:szCs w:val="28"/>
        </w:rPr>
        <w:t xml:space="preserve"> якості.</w:t>
      </w:r>
    </w:p>
    <w:p w:rsidR="002C4B7B" w:rsidRDefault="002C4B7B" w:rsidP="003E06A1">
      <w:pPr>
        <w:tabs>
          <w:tab w:val="num" w:pos="284"/>
        </w:tabs>
        <w:ind w:firstLine="284"/>
        <w:jc w:val="both"/>
        <w:rPr>
          <w:szCs w:val="28"/>
        </w:rPr>
      </w:pPr>
      <w:r>
        <w:rPr>
          <w:szCs w:val="28"/>
        </w:rPr>
        <w:t>3. Визначте правильну відповідь:</w:t>
      </w:r>
    </w:p>
    <w:p w:rsidR="002C4B7B" w:rsidRPr="00FF0F79" w:rsidRDefault="002C4B7B" w:rsidP="003E06A1">
      <w:pPr>
        <w:tabs>
          <w:tab w:val="num" w:pos="284"/>
        </w:tabs>
        <w:ind w:firstLine="284"/>
        <w:jc w:val="both"/>
        <w:rPr>
          <w:szCs w:val="28"/>
        </w:rPr>
      </w:pPr>
      <w:r>
        <w:rPr>
          <w:szCs w:val="28"/>
        </w:rPr>
        <w:t xml:space="preserve">3.1. </w:t>
      </w:r>
      <w:r w:rsidRPr="00FF0F79">
        <w:rPr>
          <w:szCs w:val="28"/>
        </w:rPr>
        <w:t>Країни з високим інноваційним коефіцієнтом, які орієнту</w:t>
      </w:r>
      <w:r w:rsidRPr="00FF0F79">
        <w:rPr>
          <w:szCs w:val="28"/>
        </w:rPr>
        <w:softHyphen/>
        <w:t>ються на лідерство в наукових дослідженнях, реорганізацію ве</w:t>
      </w:r>
      <w:r w:rsidRPr="00FF0F79">
        <w:rPr>
          <w:szCs w:val="28"/>
        </w:rPr>
        <w:softHyphen/>
        <w:t>ликомасштабних цільових проектів, що охоплюють усі стадії ін</w:t>
      </w:r>
      <w:r w:rsidRPr="00FF0F79">
        <w:rPr>
          <w:szCs w:val="28"/>
        </w:rPr>
        <w:softHyphen/>
        <w:t>новаційного процесу:</w:t>
      </w:r>
    </w:p>
    <w:p w:rsidR="002C4B7B" w:rsidRPr="00FF0F79" w:rsidRDefault="002C4B7B" w:rsidP="003E06A1">
      <w:pPr>
        <w:tabs>
          <w:tab w:val="num" w:pos="284"/>
        </w:tabs>
        <w:ind w:firstLine="284"/>
        <w:jc w:val="both"/>
        <w:rPr>
          <w:szCs w:val="28"/>
        </w:rPr>
      </w:pPr>
      <w:r w:rsidRPr="00FF0F79">
        <w:rPr>
          <w:szCs w:val="28"/>
        </w:rPr>
        <w:t>а) Великобританія, Франція;</w:t>
      </w:r>
    </w:p>
    <w:p w:rsidR="002C4B7B" w:rsidRPr="00FF0F79" w:rsidRDefault="002C4B7B" w:rsidP="003E06A1">
      <w:pPr>
        <w:tabs>
          <w:tab w:val="num" w:pos="284"/>
        </w:tabs>
        <w:ind w:firstLine="284"/>
        <w:jc w:val="both"/>
        <w:rPr>
          <w:szCs w:val="28"/>
        </w:rPr>
      </w:pPr>
      <w:r w:rsidRPr="00FF0F79">
        <w:rPr>
          <w:szCs w:val="28"/>
        </w:rPr>
        <w:t>б) Японія, Південна Корея;</w:t>
      </w:r>
    </w:p>
    <w:p w:rsidR="002C4B7B" w:rsidRPr="00FF0F79" w:rsidRDefault="002C4B7B" w:rsidP="003E06A1">
      <w:pPr>
        <w:tabs>
          <w:tab w:val="num" w:pos="284"/>
        </w:tabs>
        <w:ind w:firstLine="284"/>
        <w:jc w:val="both"/>
        <w:rPr>
          <w:szCs w:val="28"/>
        </w:rPr>
      </w:pPr>
      <w:r w:rsidRPr="00FF0F79">
        <w:rPr>
          <w:szCs w:val="28"/>
        </w:rPr>
        <w:t>в) Швеція, Швейцарія.</w:t>
      </w:r>
    </w:p>
    <w:p w:rsidR="002C4B7B" w:rsidRPr="00FF0F79" w:rsidRDefault="002C4B7B" w:rsidP="003E06A1">
      <w:pPr>
        <w:tabs>
          <w:tab w:val="num" w:pos="284"/>
        </w:tabs>
        <w:ind w:firstLine="284"/>
        <w:jc w:val="both"/>
        <w:rPr>
          <w:szCs w:val="28"/>
        </w:rPr>
      </w:pPr>
      <w:r>
        <w:rPr>
          <w:szCs w:val="28"/>
        </w:rPr>
        <w:t>3.2.</w:t>
      </w:r>
      <w:r w:rsidRPr="00FF0F79">
        <w:rPr>
          <w:szCs w:val="28"/>
        </w:rPr>
        <w:t xml:space="preserve"> Законодавчу базу для сфери інноваційної діяльності створює:</w:t>
      </w:r>
    </w:p>
    <w:p w:rsidR="002C4B7B" w:rsidRPr="00FF0F79" w:rsidRDefault="002C4B7B" w:rsidP="003E06A1">
      <w:pPr>
        <w:tabs>
          <w:tab w:val="num" w:pos="284"/>
        </w:tabs>
        <w:ind w:firstLine="284"/>
        <w:jc w:val="both"/>
        <w:rPr>
          <w:szCs w:val="28"/>
        </w:rPr>
      </w:pPr>
      <w:r w:rsidRPr="00FF0F79">
        <w:rPr>
          <w:szCs w:val="28"/>
        </w:rPr>
        <w:t>а) Кабінет Міністрів України;</w:t>
      </w:r>
    </w:p>
    <w:p w:rsidR="002C4B7B" w:rsidRPr="00FF0F79" w:rsidRDefault="002C4B7B" w:rsidP="003E06A1">
      <w:pPr>
        <w:tabs>
          <w:tab w:val="num" w:pos="284"/>
        </w:tabs>
        <w:ind w:firstLine="284"/>
        <w:jc w:val="both"/>
        <w:rPr>
          <w:szCs w:val="28"/>
        </w:rPr>
      </w:pPr>
      <w:r w:rsidRPr="00FF0F79">
        <w:rPr>
          <w:szCs w:val="28"/>
        </w:rPr>
        <w:t>б) Верховна Рада України;</w:t>
      </w:r>
    </w:p>
    <w:p w:rsidR="002C4B7B" w:rsidRPr="00FF0F79" w:rsidRDefault="002C4B7B" w:rsidP="003E06A1">
      <w:pPr>
        <w:tabs>
          <w:tab w:val="num" w:pos="284"/>
        </w:tabs>
        <w:ind w:firstLine="284"/>
        <w:jc w:val="both"/>
        <w:rPr>
          <w:szCs w:val="28"/>
        </w:rPr>
      </w:pPr>
      <w:r w:rsidRPr="00FF0F79">
        <w:rPr>
          <w:szCs w:val="28"/>
        </w:rPr>
        <w:t>в) спеціальний уповноважений центральний орган виконавчої влади у сфері інноваційної діяльності.</w:t>
      </w:r>
    </w:p>
    <w:p w:rsidR="002C4B7B" w:rsidRPr="00FF0F79" w:rsidRDefault="002C4B7B" w:rsidP="003E06A1">
      <w:pPr>
        <w:tabs>
          <w:tab w:val="num" w:pos="284"/>
        </w:tabs>
        <w:ind w:firstLine="284"/>
        <w:jc w:val="both"/>
        <w:rPr>
          <w:szCs w:val="28"/>
        </w:rPr>
      </w:pPr>
      <w:r>
        <w:rPr>
          <w:szCs w:val="28"/>
        </w:rPr>
        <w:t xml:space="preserve">3.3. </w:t>
      </w:r>
      <w:r w:rsidRPr="00FF0F79">
        <w:rPr>
          <w:szCs w:val="28"/>
        </w:rPr>
        <w:t>Патент в інноваціях — це:</w:t>
      </w:r>
    </w:p>
    <w:p w:rsidR="002C4B7B" w:rsidRPr="00FF0F79" w:rsidRDefault="002C4B7B" w:rsidP="003E06A1">
      <w:pPr>
        <w:tabs>
          <w:tab w:val="num" w:pos="284"/>
        </w:tabs>
        <w:ind w:firstLine="284"/>
        <w:jc w:val="both"/>
        <w:rPr>
          <w:szCs w:val="28"/>
        </w:rPr>
      </w:pPr>
      <w:r w:rsidRPr="00FF0F79">
        <w:rPr>
          <w:szCs w:val="28"/>
        </w:rPr>
        <w:t>а) документ, авторське посвідчення на винахід;</w:t>
      </w:r>
    </w:p>
    <w:p w:rsidR="002C4B7B" w:rsidRPr="00FF0F79" w:rsidRDefault="002C4B7B" w:rsidP="003E06A1">
      <w:pPr>
        <w:tabs>
          <w:tab w:val="num" w:pos="284"/>
        </w:tabs>
        <w:ind w:firstLine="284"/>
        <w:jc w:val="both"/>
        <w:rPr>
          <w:szCs w:val="28"/>
        </w:rPr>
      </w:pPr>
      <w:r w:rsidRPr="00FF0F79">
        <w:rPr>
          <w:szCs w:val="28"/>
        </w:rPr>
        <w:t>б) документ, що свідчить про право винахідника на його винахід, про його пріоритет;</w:t>
      </w:r>
    </w:p>
    <w:p w:rsidR="002C4B7B" w:rsidRPr="00FF0F79" w:rsidRDefault="002C4B7B" w:rsidP="003E06A1">
      <w:pPr>
        <w:tabs>
          <w:tab w:val="num" w:pos="284"/>
        </w:tabs>
        <w:ind w:firstLine="284"/>
        <w:jc w:val="both"/>
        <w:rPr>
          <w:szCs w:val="28"/>
        </w:rPr>
      </w:pPr>
      <w:r w:rsidRPr="00FF0F79">
        <w:rPr>
          <w:szCs w:val="28"/>
        </w:rPr>
        <w:t>в) документ, що засвідчує право власності на що-небудь.</w:t>
      </w:r>
    </w:p>
    <w:p w:rsidR="002C4B7B" w:rsidRPr="00FF0F79" w:rsidRDefault="002C4B7B" w:rsidP="003E06A1">
      <w:pPr>
        <w:tabs>
          <w:tab w:val="num" w:pos="284"/>
        </w:tabs>
        <w:ind w:firstLine="284"/>
        <w:jc w:val="both"/>
        <w:rPr>
          <w:szCs w:val="28"/>
        </w:rPr>
      </w:pPr>
      <w:r>
        <w:rPr>
          <w:szCs w:val="28"/>
        </w:rPr>
        <w:t>3.4.</w:t>
      </w:r>
      <w:r w:rsidRPr="00FF0F79">
        <w:rPr>
          <w:szCs w:val="28"/>
        </w:rPr>
        <w:t xml:space="preserve"> Характерними ознаками інновації є:</w:t>
      </w:r>
    </w:p>
    <w:p w:rsidR="002C4B7B" w:rsidRPr="00FF0F79" w:rsidRDefault="002C4B7B" w:rsidP="003E06A1">
      <w:pPr>
        <w:tabs>
          <w:tab w:val="num" w:pos="284"/>
        </w:tabs>
        <w:ind w:firstLine="284"/>
        <w:jc w:val="both"/>
        <w:rPr>
          <w:szCs w:val="28"/>
        </w:rPr>
      </w:pPr>
      <w:r w:rsidRPr="00FF0F79">
        <w:rPr>
          <w:rFonts w:eastAsia="TimesNewRomanPSMT"/>
          <w:szCs w:val="28"/>
        </w:rPr>
        <w:t xml:space="preserve">а) </w:t>
      </w:r>
      <w:r w:rsidRPr="00FF0F79">
        <w:rPr>
          <w:szCs w:val="28"/>
        </w:rPr>
        <w:t xml:space="preserve">може бути зроблено винахідником-одиночкою; </w:t>
      </w:r>
    </w:p>
    <w:p w:rsidR="002C4B7B" w:rsidRPr="00FF0F79" w:rsidRDefault="002C4B7B" w:rsidP="003E06A1">
      <w:pPr>
        <w:tabs>
          <w:tab w:val="num" w:pos="284"/>
        </w:tabs>
        <w:ind w:firstLine="284"/>
        <w:jc w:val="both"/>
        <w:rPr>
          <w:spacing w:val="4"/>
          <w:szCs w:val="28"/>
        </w:rPr>
      </w:pPr>
      <w:r w:rsidRPr="00FF0F79">
        <w:rPr>
          <w:spacing w:val="3"/>
          <w:szCs w:val="28"/>
        </w:rPr>
        <w:t xml:space="preserve">б) </w:t>
      </w:r>
      <w:r w:rsidRPr="00FF0F79">
        <w:rPr>
          <w:szCs w:val="28"/>
        </w:rPr>
        <w:t xml:space="preserve">розробляється колективами (лабораторіями, відділами, </w:t>
      </w:r>
      <w:r w:rsidRPr="00FF0F79">
        <w:rPr>
          <w:spacing w:val="4"/>
          <w:szCs w:val="28"/>
        </w:rPr>
        <w:t>інститутами) і впроваджується в формі інноваційного проекту;</w:t>
      </w:r>
    </w:p>
    <w:p w:rsidR="002C4B7B" w:rsidRPr="00FF0F79" w:rsidRDefault="002C4B7B" w:rsidP="003E06A1">
      <w:pPr>
        <w:tabs>
          <w:tab w:val="num" w:pos="284"/>
        </w:tabs>
        <w:ind w:firstLine="284"/>
        <w:jc w:val="both"/>
        <w:rPr>
          <w:szCs w:val="28"/>
        </w:rPr>
      </w:pPr>
      <w:r w:rsidRPr="00FF0F79">
        <w:rPr>
          <w:spacing w:val="4"/>
          <w:szCs w:val="28"/>
        </w:rPr>
        <w:t xml:space="preserve">в) </w:t>
      </w:r>
      <w:r w:rsidRPr="00FF0F79">
        <w:rPr>
          <w:szCs w:val="28"/>
        </w:rPr>
        <w:t>може відбутися випадково;</w:t>
      </w:r>
    </w:p>
    <w:p w:rsidR="002C4B7B" w:rsidRPr="00FF0F79" w:rsidRDefault="002C4B7B" w:rsidP="003E06A1">
      <w:pPr>
        <w:tabs>
          <w:tab w:val="num" w:pos="284"/>
        </w:tabs>
        <w:ind w:firstLine="284"/>
        <w:rPr>
          <w:szCs w:val="28"/>
        </w:rPr>
      </w:pPr>
      <w:r w:rsidRPr="00FF0F79">
        <w:rPr>
          <w:spacing w:val="7"/>
          <w:szCs w:val="28"/>
        </w:rPr>
        <w:t xml:space="preserve">г) завжди є </w:t>
      </w:r>
      <w:r w:rsidRPr="00FF0F79">
        <w:rPr>
          <w:szCs w:val="28"/>
        </w:rPr>
        <w:t>результатом пошуку;</w:t>
      </w:r>
    </w:p>
    <w:p w:rsidR="002C4B7B" w:rsidRPr="00FF0F79" w:rsidRDefault="002C4B7B" w:rsidP="003E06A1">
      <w:pPr>
        <w:tabs>
          <w:tab w:val="num" w:pos="284"/>
        </w:tabs>
        <w:ind w:firstLine="284"/>
        <w:rPr>
          <w:szCs w:val="28"/>
        </w:rPr>
      </w:pPr>
      <w:r w:rsidRPr="00FF0F79">
        <w:rPr>
          <w:szCs w:val="28"/>
        </w:rPr>
        <w:t>д) правильні відповіді б та г;</w:t>
      </w:r>
    </w:p>
    <w:p w:rsidR="002C4B7B" w:rsidRDefault="002C4B7B" w:rsidP="003E06A1">
      <w:pPr>
        <w:tabs>
          <w:tab w:val="num" w:pos="284"/>
        </w:tabs>
        <w:ind w:firstLine="284"/>
        <w:rPr>
          <w:szCs w:val="28"/>
        </w:rPr>
      </w:pPr>
      <w:r w:rsidRPr="00FF0F79">
        <w:rPr>
          <w:szCs w:val="28"/>
        </w:rPr>
        <w:t>е) правильні відповіді б та в.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C4B7B" w:rsidRPr="00C86632" w:rsidRDefault="002C4B7B" w:rsidP="00EE09EF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 w:rsidRPr="00DB2DB6">
        <w:rPr>
          <w:sz w:val="24"/>
          <w:lang w:val="ru-RU"/>
        </w:rPr>
        <w:t>08</w:t>
      </w:r>
      <w:r>
        <w:rPr>
          <w:sz w:val="24"/>
        </w:rPr>
        <w:t>» ___</w:t>
      </w:r>
      <w:r w:rsidRPr="00DB2DB6">
        <w:rPr>
          <w:sz w:val="24"/>
          <w:u w:val="single"/>
          <w:lang w:val="ru-RU"/>
        </w:rPr>
        <w:t>02</w:t>
      </w:r>
      <w:r>
        <w:rPr>
          <w:sz w:val="24"/>
        </w:rPr>
        <w:t>___ 201</w:t>
      </w:r>
      <w:r w:rsidRPr="00DB2DB6">
        <w:rPr>
          <w:sz w:val="24"/>
          <w:lang w:val="ru-RU"/>
        </w:rPr>
        <w:t>6</w:t>
      </w:r>
      <w:r w:rsidRPr="00C86632">
        <w:rPr>
          <w:sz w:val="24"/>
        </w:rPr>
        <w:t xml:space="preserve"> р.</w:t>
      </w:r>
    </w:p>
    <w:p w:rsidR="002C4B7B" w:rsidRPr="00C86632" w:rsidRDefault="002C4B7B" w:rsidP="009C14AE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C4B7B" w:rsidRPr="00C86632" w:rsidRDefault="002C4B7B" w:rsidP="009C14AE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Спеціальність 7.03050301 «Міжнародна економіка»</w:t>
      </w:r>
    </w:p>
    <w:p w:rsidR="002C4B7B" w:rsidRPr="00C86632" w:rsidRDefault="002C4B7B" w:rsidP="009C14AE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інноваційний менеджмент</w:t>
      </w:r>
      <w:r w:rsidRPr="00C86632">
        <w:rPr>
          <w:sz w:val="24"/>
        </w:rPr>
        <w:t>»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Default="002C4B7B" w:rsidP="009C14AE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20</w:t>
      </w:r>
    </w:p>
    <w:p w:rsidR="002C4B7B" w:rsidRDefault="002C4B7B" w:rsidP="009C14AE">
      <w:pPr>
        <w:rPr>
          <w:szCs w:val="28"/>
        </w:rPr>
      </w:pPr>
    </w:p>
    <w:p w:rsidR="002C4B7B" w:rsidRPr="005279AB" w:rsidRDefault="002C4B7B" w:rsidP="003E06A1">
      <w:pPr>
        <w:tabs>
          <w:tab w:val="left" w:pos="284"/>
        </w:tabs>
        <w:ind w:firstLine="284"/>
        <w:jc w:val="both"/>
        <w:rPr>
          <w:szCs w:val="28"/>
        </w:rPr>
      </w:pPr>
      <w:r>
        <w:rPr>
          <w:szCs w:val="28"/>
        </w:rPr>
        <w:t>1. Обґрунтуйте н</w:t>
      </w:r>
      <w:r w:rsidRPr="005279AB">
        <w:rPr>
          <w:szCs w:val="28"/>
        </w:rPr>
        <w:t>еобхідність державного регулювання інноваційної діяльності.</w:t>
      </w:r>
    </w:p>
    <w:p w:rsidR="002C4B7B" w:rsidRDefault="002C4B7B" w:rsidP="003E06A1">
      <w:pPr>
        <w:tabs>
          <w:tab w:val="left" w:pos="284"/>
        </w:tabs>
        <w:ind w:firstLine="284"/>
        <w:jc w:val="both"/>
        <w:rPr>
          <w:szCs w:val="28"/>
        </w:rPr>
      </w:pPr>
      <w:r>
        <w:rPr>
          <w:szCs w:val="28"/>
        </w:rPr>
        <w:t>2. Проаналізуйте</w:t>
      </w:r>
      <w:r w:rsidRPr="005279AB">
        <w:rPr>
          <w:szCs w:val="28"/>
        </w:rPr>
        <w:t xml:space="preserve"> процес прийняття та реалізації рішень в інноваційному менеджменті.</w:t>
      </w:r>
    </w:p>
    <w:p w:rsidR="002C4B7B" w:rsidRPr="005279AB" w:rsidRDefault="002C4B7B" w:rsidP="003E06A1">
      <w:pPr>
        <w:ind w:firstLine="284"/>
        <w:jc w:val="both"/>
        <w:rPr>
          <w:szCs w:val="28"/>
        </w:rPr>
      </w:pPr>
      <w:r>
        <w:rPr>
          <w:szCs w:val="28"/>
        </w:rPr>
        <w:t>3</w:t>
      </w:r>
      <w:r w:rsidRPr="005279AB">
        <w:rPr>
          <w:szCs w:val="28"/>
        </w:rPr>
        <w:t xml:space="preserve">. </w:t>
      </w:r>
      <w:r>
        <w:rPr>
          <w:szCs w:val="28"/>
        </w:rPr>
        <w:t>Визначте правильну відповідь:</w:t>
      </w:r>
    </w:p>
    <w:p w:rsidR="002C4B7B" w:rsidRPr="005279AB" w:rsidRDefault="002C4B7B" w:rsidP="003E06A1">
      <w:pPr>
        <w:ind w:firstLine="284"/>
        <w:jc w:val="both"/>
        <w:rPr>
          <w:szCs w:val="28"/>
        </w:rPr>
      </w:pPr>
      <w:r>
        <w:rPr>
          <w:szCs w:val="28"/>
        </w:rPr>
        <w:t>3</w:t>
      </w:r>
      <w:r w:rsidRPr="005279AB">
        <w:rPr>
          <w:szCs w:val="28"/>
        </w:rPr>
        <w:t>.1. Перший в світі патент був виданий в:</w:t>
      </w:r>
    </w:p>
    <w:p w:rsidR="002C4B7B" w:rsidRPr="005279AB" w:rsidRDefault="002C4B7B" w:rsidP="003E06A1">
      <w:pPr>
        <w:ind w:firstLine="284"/>
        <w:jc w:val="both"/>
        <w:rPr>
          <w:szCs w:val="28"/>
        </w:rPr>
      </w:pPr>
      <w:r w:rsidRPr="005279AB">
        <w:rPr>
          <w:szCs w:val="28"/>
        </w:rPr>
        <w:t>а) США;</w:t>
      </w:r>
    </w:p>
    <w:p w:rsidR="002C4B7B" w:rsidRPr="005279AB" w:rsidRDefault="002C4B7B" w:rsidP="003E06A1">
      <w:pPr>
        <w:ind w:firstLine="284"/>
        <w:jc w:val="both"/>
        <w:rPr>
          <w:szCs w:val="28"/>
        </w:rPr>
      </w:pPr>
      <w:r w:rsidRPr="005279AB">
        <w:rPr>
          <w:szCs w:val="28"/>
        </w:rPr>
        <w:t>б) Франції;</w:t>
      </w:r>
    </w:p>
    <w:p w:rsidR="002C4B7B" w:rsidRPr="005279AB" w:rsidRDefault="002C4B7B" w:rsidP="003E06A1">
      <w:pPr>
        <w:ind w:firstLine="284"/>
        <w:jc w:val="both"/>
        <w:rPr>
          <w:szCs w:val="28"/>
        </w:rPr>
      </w:pPr>
      <w:r w:rsidRPr="005279AB">
        <w:rPr>
          <w:szCs w:val="28"/>
        </w:rPr>
        <w:t>в) Великобританії.</w:t>
      </w:r>
    </w:p>
    <w:p w:rsidR="002C4B7B" w:rsidRPr="005279AB" w:rsidRDefault="002C4B7B" w:rsidP="003E06A1">
      <w:pPr>
        <w:ind w:firstLine="284"/>
        <w:jc w:val="both"/>
        <w:rPr>
          <w:szCs w:val="28"/>
        </w:rPr>
      </w:pPr>
      <w:r>
        <w:rPr>
          <w:szCs w:val="28"/>
        </w:rPr>
        <w:t>3.2</w:t>
      </w:r>
      <w:r w:rsidRPr="005279AB">
        <w:rPr>
          <w:szCs w:val="28"/>
        </w:rPr>
        <w:t>. Зовнішній вигляд товару відображають:</w:t>
      </w:r>
    </w:p>
    <w:p w:rsidR="002C4B7B" w:rsidRPr="005279AB" w:rsidRDefault="002C4B7B" w:rsidP="003E06A1">
      <w:pPr>
        <w:ind w:firstLine="284"/>
        <w:jc w:val="both"/>
        <w:rPr>
          <w:szCs w:val="28"/>
        </w:rPr>
      </w:pPr>
      <w:r w:rsidRPr="005279AB">
        <w:rPr>
          <w:szCs w:val="28"/>
        </w:rPr>
        <w:t>а) корисні моделі;</w:t>
      </w:r>
    </w:p>
    <w:p w:rsidR="002C4B7B" w:rsidRPr="005279AB" w:rsidRDefault="002C4B7B" w:rsidP="003E06A1">
      <w:pPr>
        <w:ind w:firstLine="284"/>
        <w:jc w:val="both"/>
        <w:rPr>
          <w:szCs w:val="28"/>
        </w:rPr>
      </w:pPr>
      <w:r w:rsidRPr="005279AB">
        <w:rPr>
          <w:szCs w:val="28"/>
        </w:rPr>
        <w:t>б) вказівки про походження;</w:t>
      </w:r>
    </w:p>
    <w:p w:rsidR="002C4B7B" w:rsidRPr="005279AB" w:rsidRDefault="002C4B7B" w:rsidP="003E06A1">
      <w:pPr>
        <w:ind w:firstLine="284"/>
        <w:jc w:val="both"/>
        <w:rPr>
          <w:szCs w:val="28"/>
        </w:rPr>
      </w:pPr>
      <w:r w:rsidRPr="005279AB">
        <w:rPr>
          <w:szCs w:val="28"/>
        </w:rPr>
        <w:t>в) промислові взірці (зразки).</w:t>
      </w:r>
    </w:p>
    <w:p w:rsidR="002C4B7B" w:rsidRPr="005279AB" w:rsidRDefault="002C4B7B" w:rsidP="003E06A1">
      <w:pPr>
        <w:ind w:firstLine="284"/>
        <w:jc w:val="both"/>
        <w:rPr>
          <w:color w:val="000000"/>
          <w:spacing w:val="5"/>
          <w:szCs w:val="28"/>
        </w:rPr>
      </w:pPr>
      <w:r>
        <w:rPr>
          <w:color w:val="000000"/>
          <w:spacing w:val="4"/>
          <w:szCs w:val="28"/>
        </w:rPr>
        <w:t xml:space="preserve">3.3. </w:t>
      </w:r>
      <w:r w:rsidRPr="005279AB">
        <w:rPr>
          <w:color w:val="000000"/>
          <w:spacing w:val="4"/>
          <w:szCs w:val="28"/>
        </w:rPr>
        <w:t>Метою мотивації купівлі інновацій</w:t>
      </w:r>
      <w:r w:rsidRPr="005279AB">
        <w:rPr>
          <w:color w:val="000000"/>
          <w:spacing w:val="5"/>
          <w:szCs w:val="28"/>
        </w:rPr>
        <w:t xml:space="preserve"> явля</w:t>
      </w:r>
      <w:r w:rsidRPr="005279AB">
        <w:rPr>
          <w:color w:val="000000"/>
          <w:spacing w:val="5"/>
          <w:szCs w:val="28"/>
        </w:rPr>
        <w:softHyphen/>
        <w:t>ється:</w:t>
      </w:r>
    </w:p>
    <w:p w:rsidR="002C4B7B" w:rsidRPr="005279AB" w:rsidRDefault="002C4B7B" w:rsidP="003E06A1">
      <w:pPr>
        <w:ind w:firstLine="284"/>
        <w:jc w:val="both"/>
        <w:rPr>
          <w:color w:val="000000"/>
          <w:spacing w:val="5"/>
          <w:szCs w:val="28"/>
        </w:rPr>
      </w:pPr>
      <w:r w:rsidRPr="005279AB">
        <w:rPr>
          <w:color w:val="000000"/>
          <w:spacing w:val="5"/>
          <w:szCs w:val="28"/>
        </w:rPr>
        <w:t>а) одержання господарюючим суб'єктом грошей від продажу нових продуктів (операцій) негайно, з тим щоб вкласти ці гроші в прибуткові сфери підприємництва, підняти свій імідж на ринку, підвищити свою конкурентоспроможність;</w:t>
      </w:r>
    </w:p>
    <w:p w:rsidR="002C4B7B" w:rsidRPr="005279AB" w:rsidRDefault="002C4B7B" w:rsidP="003E06A1">
      <w:pPr>
        <w:ind w:firstLine="284"/>
        <w:jc w:val="both"/>
        <w:rPr>
          <w:color w:val="000000"/>
          <w:spacing w:val="5"/>
          <w:szCs w:val="28"/>
        </w:rPr>
      </w:pPr>
      <w:r w:rsidRPr="005279AB">
        <w:rPr>
          <w:color w:val="000000"/>
          <w:spacing w:val="5"/>
          <w:szCs w:val="28"/>
        </w:rPr>
        <w:t>б) одержання господарюю</w:t>
      </w:r>
      <w:r w:rsidRPr="005279AB">
        <w:rPr>
          <w:color w:val="000000"/>
          <w:spacing w:val="5"/>
          <w:szCs w:val="28"/>
        </w:rPr>
        <w:softHyphen/>
        <w:t>чим суб'єктом грошових засобів в майбутньому за рахунок реалі</w:t>
      </w:r>
      <w:r w:rsidRPr="005279AB">
        <w:rPr>
          <w:color w:val="000000"/>
          <w:spacing w:val="5"/>
          <w:szCs w:val="28"/>
        </w:rPr>
        <w:softHyphen/>
        <w:t>зації ним нових продуктів або технологій, куплених сьогодні.</w:t>
      </w:r>
    </w:p>
    <w:p w:rsidR="002C4B7B" w:rsidRPr="005279AB" w:rsidRDefault="002C4B7B" w:rsidP="003E06A1">
      <w:pPr>
        <w:ind w:firstLine="284"/>
        <w:jc w:val="both"/>
        <w:rPr>
          <w:color w:val="000000"/>
          <w:spacing w:val="5"/>
          <w:szCs w:val="28"/>
        </w:rPr>
      </w:pPr>
      <w:r>
        <w:rPr>
          <w:color w:val="000000"/>
          <w:spacing w:val="4"/>
          <w:szCs w:val="28"/>
        </w:rPr>
        <w:t xml:space="preserve">3.4. </w:t>
      </w:r>
      <w:r w:rsidRPr="005279AB">
        <w:rPr>
          <w:color w:val="000000"/>
          <w:spacing w:val="4"/>
          <w:szCs w:val="28"/>
        </w:rPr>
        <w:t>Сервісна компанія, що надає почи</w:t>
      </w:r>
      <w:r w:rsidRPr="005279AB">
        <w:rPr>
          <w:color w:val="000000"/>
          <w:spacing w:val="4"/>
          <w:szCs w:val="28"/>
        </w:rPr>
        <w:softHyphen/>
      </w:r>
      <w:r w:rsidRPr="005279AB">
        <w:rPr>
          <w:color w:val="000000"/>
          <w:spacing w:val="5"/>
          <w:szCs w:val="28"/>
        </w:rPr>
        <w:t>наючим підприємцям консультаційні послуги з підготовки біз</w:t>
      </w:r>
      <w:r w:rsidRPr="005279AB">
        <w:rPr>
          <w:color w:val="000000"/>
          <w:spacing w:val="5"/>
          <w:szCs w:val="28"/>
        </w:rPr>
        <w:softHyphen/>
      </w:r>
      <w:r w:rsidRPr="005279AB">
        <w:rPr>
          <w:color w:val="000000"/>
          <w:spacing w:val="2"/>
          <w:szCs w:val="28"/>
        </w:rPr>
        <w:t>нес-плану, маркетингу і позиціюванню проекту, виведенню на ри</w:t>
      </w:r>
      <w:r w:rsidRPr="005279AB">
        <w:rPr>
          <w:color w:val="000000"/>
          <w:spacing w:val="2"/>
          <w:szCs w:val="28"/>
        </w:rPr>
        <w:softHyphen/>
      </w:r>
      <w:r w:rsidRPr="005279AB">
        <w:rPr>
          <w:color w:val="000000"/>
          <w:spacing w:val="5"/>
          <w:szCs w:val="28"/>
        </w:rPr>
        <w:t>нок, сервісні послуги, необхідні починаючі компанії – це:</w:t>
      </w:r>
    </w:p>
    <w:p w:rsidR="002C4B7B" w:rsidRPr="005279AB" w:rsidRDefault="002C4B7B" w:rsidP="003E06A1">
      <w:pPr>
        <w:ind w:firstLine="284"/>
        <w:jc w:val="both"/>
        <w:rPr>
          <w:color w:val="000000"/>
          <w:spacing w:val="5"/>
          <w:szCs w:val="28"/>
        </w:rPr>
      </w:pPr>
      <w:r w:rsidRPr="005279AB">
        <w:rPr>
          <w:color w:val="000000"/>
          <w:spacing w:val="5"/>
          <w:szCs w:val="28"/>
        </w:rPr>
        <w:t>а) венчурний акселератор;</w:t>
      </w:r>
    </w:p>
    <w:p w:rsidR="002C4B7B" w:rsidRPr="005279AB" w:rsidRDefault="002C4B7B" w:rsidP="003E06A1">
      <w:pPr>
        <w:ind w:firstLine="284"/>
        <w:jc w:val="both"/>
        <w:rPr>
          <w:color w:val="000000"/>
          <w:spacing w:val="5"/>
          <w:szCs w:val="28"/>
        </w:rPr>
      </w:pPr>
      <w:r w:rsidRPr="005279AB">
        <w:rPr>
          <w:color w:val="000000"/>
          <w:spacing w:val="5"/>
          <w:szCs w:val="28"/>
        </w:rPr>
        <w:t>б) мережний інкубатор;</w:t>
      </w:r>
    </w:p>
    <w:p w:rsidR="002C4B7B" w:rsidRPr="005279AB" w:rsidRDefault="002C4B7B" w:rsidP="003E06A1">
      <w:pPr>
        <w:ind w:firstLine="284"/>
        <w:jc w:val="both"/>
        <w:rPr>
          <w:color w:val="000000"/>
          <w:spacing w:val="5"/>
          <w:szCs w:val="28"/>
        </w:rPr>
      </w:pPr>
      <w:r w:rsidRPr="005279AB">
        <w:rPr>
          <w:color w:val="000000"/>
          <w:spacing w:val="5"/>
          <w:szCs w:val="28"/>
        </w:rPr>
        <w:t>в) вертикальний інкубатор.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C4B7B" w:rsidRPr="00C86632" w:rsidRDefault="002C4B7B" w:rsidP="00EE09EF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 w:rsidRPr="00C63BA7">
        <w:rPr>
          <w:sz w:val="24"/>
          <w:lang w:val="ru-RU"/>
        </w:rPr>
        <w:t>08</w:t>
      </w:r>
      <w:r>
        <w:rPr>
          <w:sz w:val="24"/>
        </w:rPr>
        <w:t>» ___</w:t>
      </w:r>
      <w:r w:rsidRPr="00C63BA7">
        <w:rPr>
          <w:sz w:val="24"/>
          <w:u w:val="single"/>
          <w:lang w:val="ru-RU"/>
        </w:rPr>
        <w:t>02</w:t>
      </w:r>
      <w:r>
        <w:rPr>
          <w:sz w:val="24"/>
        </w:rPr>
        <w:t>___ 201</w:t>
      </w:r>
      <w:r w:rsidRPr="00C63BA7">
        <w:rPr>
          <w:sz w:val="24"/>
          <w:lang w:val="ru-RU"/>
        </w:rPr>
        <w:t>6</w:t>
      </w:r>
      <w:r w:rsidRPr="00C86632">
        <w:rPr>
          <w:sz w:val="24"/>
        </w:rPr>
        <w:t xml:space="preserve"> р.</w:t>
      </w:r>
    </w:p>
    <w:p w:rsidR="002C4B7B" w:rsidRPr="00C86632" w:rsidRDefault="002C4B7B" w:rsidP="009C14AE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C4B7B" w:rsidRPr="00C86632" w:rsidRDefault="002C4B7B" w:rsidP="009C14AE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Спеціальність 7.03050301 «Міжнародна економіка»</w:t>
      </w:r>
    </w:p>
    <w:p w:rsidR="002C4B7B" w:rsidRPr="00C86632" w:rsidRDefault="002C4B7B" w:rsidP="009C14AE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інноваційний менеджмент</w:t>
      </w:r>
      <w:r w:rsidRPr="00C86632">
        <w:rPr>
          <w:sz w:val="24"/>
        </w:rPr>
        <w:t>»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Default="002C4B7B" w:rsidP="009C14AE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21</w:t>
      </w:r>
    </w:p>
    <w:p w:rsidR="002C4B7B" w:rsidRDefault="002C4B7B" w:rsidP="009C14AE">
      <w:pPr>
        <w:rPr>
          <w:szCs w:val="28"/>
        </w:rPr>
      </w:pPr>
    </w:p>
    <w:p w:rsidR="002C4B7B" w:rsidRPr="005279AB" w:rsidRDefault="002C4B7B" w:rsidP="003E06A1">
      <w:pPr>
        <w:ind w:firstLine="284"/>
        <w:jc w:val="both"/>
        <w:rPr>
          <w:szCs w:val="28"/>
        </w:rPr>
      </w:pPr>
      <w:r>
        <w:rPr>
          <w:szCs w:val="28"/>
        </w:rPr>
        <w:t>1. Проаналізуйте діяльність т</w:t>
      </w:r>
      <w:r w:rsidRPr="005279AB">
        <w:rPr>
          <w:szCs w:val="28"/>
        </w:rPr>
        <w:t>ехнополіс</w:t>
      </w:r>
      <w:r>
        <w:rPr>
          <w:szCs w:val="28"/>
        </w:rPr>
        <w:t>ів</w:t>
      </w:r>
      <w:r w:rsidRPr="005279AB">
        <w:rPr>
          <w:szCs w:val="28"/>
        </w:rPr>
        <w:t xml:space="preserve"> як економічни</w:t>
      </w:r>
      <w:r>
        <w:rPr>
          <w:szCs w:val="28"/>
        </w:rPr>
        <w:t>х</w:t>
      </w:r>
      <w:r w:rsidRPr="005279AB">
        <w:rPr>
          <w:szCs w:val="28"/>
        </w:rPr>
        <w:t xml:space="preserve"> зас</w:t>
      </w:r>
      <w:r>
        <w:rPr>
          <w:szCs w:val="28"/>
        </w:rPr>
        <w:t>о</w:t>
      </w:r>
      <w:r w:rsidRPr="005279AB">
        <w:rPr>
          <w:szCs w:val="28"/>
        </w:rPr>
        <w:t>б</w:t>
      </w:r>
      <w:r>
        <w:rPr>
          <w:szCs w:val="28"/>
        </w:rPr>
        <w:t>ів</w:t>
      </w:r>
      <w:r w:rsidRPr="005279AB">
        <w:rPr>
          <w:szCs w:val="28"/>
        </w:rPr>
        <w:t xml:space="preserve"> впровадження інновацій.</w:t>
      </w:r>
    </w:p>
    <w:p w:rsidR="002C4B7B" w:rsidRDefault="002C4B7B" w:rsidP="003E06A1">
      <w:pPr>
        <w:ind w:firstLine="284"/>
        <w:jc w:val="both"/>
        <w:rPr>
          <w:szCs w:val="28"/>
        </w:rPr>
      </w:pPr>
      <w:r>
        <w:rPr>
          <w:szCs w:val="28"/>
        </w:rPr>
        <w:t>2. Дайте оцінку рівню в</w:t>
      </w:r>
      <w:r w:rsidRPr="005279AB">
        <w:rPr>
          <w:szCs w:val="28"/>
        </w:rPr>
        <w:t>ідповідальн</w:t>
      </w:r>
      <w:r>
        <w:rPr>
          <w:szCs w:val="28"/>
        </w:rPr>
        <w:t>о</w:t>
      </w:r>
      <w:r w:rsidRPr="005279AB">
        <w:rPr>
          <w:szCs w:val="28"/>
        </w:rPr>
        <w:t>ст</w:t>
      </w:r>
      <w:r>
        <w:rPr>
          <w:szCs w:val="28"/>
        </w:rPr>
        <w:t>і</w:t>
      </w:r>
      <w:r w:rsidRPr="005279AB">
        <w:rPr>
          <w:szCs w:val="28"/>
        </w:rPr>
        <w:t xml:space="preserve"> за порушення патентних прав.</w:t>
      </w:r>
    </w:p>
    <w:p w:rsidR="002C4B7B" w:rsidRDefault="002C4B7B" w:rsidP="003E06A1">
      <w:pPr>
        <w:ind w:firstLine="284"/>
        <w:jc w:val="both"/>
        <w:rPr>
          <w:szCs w:val="28"/>
        </w:rPr>
      </w:pPr>
      <w:r>
        <w:rPr>
          <w:szCs w:val="28"/>
        </w:rPr>
        <w:t>3. Визначте правильну відповідь:</w:t>
      </w:r>
    </w:p>
    <w:p w:rsidR="002C4B7B" w:rsidRPr="005279AB" w:rsidRDefault="002C4B7B" w:rsidP="003E06A1">
      <w:pPr>
        <w:ind w:firstLine="284"/>
        <w:jc w:val="both"/>
        <w:rPr>
          <w:color w:val="000000"/>
          <w:spacing w:val="-4"/>
          <w:szCs w:val="28"/>
        </w:rPr>
      </w:pPr>
      <w:r>
        <w:rPr>
          <w:szCs w:val="28"/>
        </w:rPr>
        <w:t>3</w:t>
      </w:r>
      <w:r w:rsidRPr="005279AB">
        <w:rPr>
          <w:szCs w:val="28"/>
        </w:rPr>
        <w:t xml:space="preserve">.1. </w:t>
      </w:r>
      <w:r w:rsidRPr="005279AB">
        <w:rPr>
          <w:color w:val="000000"/>
          <w:spacing w:val="-1"/>
          <w:szCs w:val="28"/>
        </w:rPr>
        <w:t xml:space="preserve">Приблизне (неточне) відтворення товарного </w:t>
      </w:r>
      <w:r w:rsidRPr="005279AB">
        <w:rPr>
          <w:color w:val="000000"/>
          <w:spacing w:val="-5"/>
          <w:szCs w:val="28"/>
        </w:rPr>
        <w:t xml:space="preserve">знаку, здатне викликати небезпеку змішування між оригінальним </w:t>
      </w:r>
      <w:r w:rsidRPr="005279AB">
        <w:rPr>
          <w:color w:val="000000"/>
          <w:spacing w:val="-4"/>
          <w:szCs w:val="28"/>
        </w:rPr>
        <w:t>та імітованим знаками – це:</w:t>
      </w:r>
    </w:p>
    <w:p w:rsidR="002C4B7B" w:rsidRPr="005279AB" w:rsidRDefault="002C4B7B" w:rsidP="003E06A1">
      <w:pPr>
        <w:ind w:firstLine="284"/>
        <w:jc w:val="both"/>
        <w:rPr>
          <w:color w:val="000000"/>
          <w:spacing w:val="-3"/>
          <w:szCs w:val="28"/>
        </w:rPr>
      </w:pPr>
      <w:r w:rsidRPr="005279AB">
        <w:rPr>
          <w:color w:val="000000"/>
          <w:spacing w:val="-3"/>
          <w:szCs w:val="28"/>
        </w:rPr>
        <w:t>а) контрафакція;</w:t>
      </w:r>
    </w:p>
    <w:p w:rsidR="002C4B7B" w:rsidRPr="005279AB" w:rsidRDefault="002C4B7B" w:rsidP="003E06A1">
      <w:pPr>
        <w:ind w:firstLine="284"/>
        <w:jc w:val="both"/>
        <w:rPr>
          <w:color w:val="000000"/>
          <w:spacing w:val="6"/>
          <w:szCs w:val="28"/>
        </w:rPr>
      </w:pPr>
      <w:r w:rsidRPr="005279AB">
        <w:rPr>
          <w:color w:val="000000"/>
          <w:spacing w:val="-3"/>
          <w:szCs w:val="28"/>
        </w:rPr>
        <w:t>б) обманна імітація.</w:t>
      </w:r>
    </w:p>
    <w:p w:rsidR="002C4B7B" w:rsidRPr="005279AB" w:rsidRDefault="002C4B7B" w:rsidP="003E06A1">
      <w:pPr>
        <w:ind w:firstLine="284"/>
        <w:jc w:val="both"/>
        <w:rPr>
          <w:szCs w:val="28"/>
        </w:rPr>
      </w:pPr>
      <w:r>
        <w:rPr>
          <w:szCs w:val="28"/>
        </w:rPr>
        <w:t xml:space="preserve">3.2. </w:t>
      </w:r>
      <w:r w:rsidRPr="005279AB">
        <w:rPr>
          <w:szCs w:val="28"/>
        </w:rPr>
        <w:t xml:space="preserve">Реалізацію державної політики у сфері охорони винаходів в Україні забезпечує: </w:t>
      </w:r>
    </w:p>
    <w:p w:rsidR="002C4B7B" w:rsidRPr="005279AB" w:rsidRDefault="002C4B7B" w:rsidP="003E06A1">
      <w:pPr>
        <w:ind w:firstLine="284"/>
        <w:jc w:val="both"/>
        <w:rPr>
          <w:color w:val="000000"/>
          <w:spacing w:val="-5"/>
          <w:szCs w:val="28"/>
        </w:rPr>
      </w:pPr>
      <w:r w:rsidRPr="005279AB">
        <w:rPr>
          <w:szCs w:val="28"/>
        </w:rPr>
        <w:t xml:space="preserve">а) </w:t>
      </w:r>
      <w:r w:rsidRPr="005279AB">
        <w:rPr>
          <w:color w:val="000000"/>
          <w:spacing w:val="-5"/>
          <w:szCs w:val="28"/>
        </w:rPr>
        <w:t>Державний департамент інтелектуальної власності Міністерства освіти і науки;</w:t>
      </w:r>
    </w:p>
    <w:p w:rsidR="002C4B7B" w:rsidRPr="005279AB" w:rsidRDefault="002C4B7B" w:rsidP="003E06A1">
      <w:pPr>
        <w:ind w:firstLine="284"/>
        <w:jc w:val="both"/>
        <w:rPr>
          <w:color w:val="000000"/>
          <w:spacing w:val="-3"/>
          <w:szCs w:val="28"/>
        </w:rPr>
      </w:pPr>
      <w:r w:rsidRPr="005279AB">
        <w:rPr>
          <w:color w:val="000000"/>
          <w:spacing w:val="-5"/>
          <w:szCs w:val="28"/>
        </w:rPr>
        <w:t>б) Державне агентство України з авторських та су</w:t>
      </w:r>
      <w:r w:rsidRPr="005279AB">
        <w:rPr>
          <w:color w:val="000000"/>
          <w:spacing w:val="-5"/>
          <w:szCs w:val="28"/>
        </w:rPr>
        <w:softHyphen/>
      </w:r>
      <w:r w:rsidRPr="005279AB">
        <w:rPr>
          <w:color w:val="000000"/>
          <w:spacing w:val="-3"/>
          <w:szCs w:val="28"/>
        </w:rPr>
        <w:t>міжних прав;</w:t>
      </w:r>
    </w:p>
    <w:p w:rsidR="002C4B7B" w:rsidRPr="005279AB" w:rsidRDefault="002C4B7B" w:rsidP="003E06A1">
      <w:pPr>
        <w:ind w:firstLine="284"/>
        <w:jc w:val="both"/>
        <w:rPr>
          <w:szCs w:val="28"/>
        </w:rPr>
      </w:pPr>
      <w:r w:rsidRPr="005279AB">
        <w:rPr>
          <w:color w:val="000000"/>
          <w:spacing w:val="-3"/>
          <w:szCs w:val="28"/>
        </w:rPr>
        <w:t xml:space="preserve">в) </w:t>
      </w:r>
      <w:r w:rsidRPr="005279AB">
        <w:rPr>
          <w:color w:val="000000"/>
          <w:spacing w:val="-5"/>
          <w:szCs w:val="28"/>
        </w:rPr>
        <w:t>Державне патен</w:t>
      </w:r>
      <w:r w:rsidRPr="005279AB">
        <w:rPr>
          <w:color w:val="000000"/>
          <w:spacing w:val="-5"/>
          <w:szCs w:val="28"/>
        </w:rPr>
        <w:softHyphen/>
        <w:t>тне відомство.</w:t>
      </w:r>
    </w:p>
    <w:p w:rsidR="002C4B7B" w:rsidRPr="005279AB" w:rsidRDefault="002C4B7B" w:rsidP="003E06A1">
      <w:pPr>
        <w:ind w:firstLine="284"/>
        <w:jc w:val="both"/>
        <w:rPr>
          <w:szCs w:val="28"/>
        </w:rPr>
      </w:pPr>
      <w:r>
        <w:rPr>
          <w:szCs w:val="28"/>
        </w:rPr>
        <w:t xml:space="preserve">3.3. </w:t>
      </w:r>
      <w:r w:rsidRPr="005279AB">
        <w:rPr>
          <w:szCs w:val="28"/>
        </w:rPr>
        <w:t>Основними складовими інноваційної сфери є:</w:t>
      </w:r>
    </w:p>
    <w:p w:rsidR="002C4B7B" w:rsidRPr="005279AB" w:rsidRDefault="002C4B7B" w:rsidP="003E06A1">
      <w:pPr>
        <w:ind w:firstLine="284"/>
        <w:jc w:val="both"/>
        <w:rPr>
          <w:szCs w:val="28"/>
        </w:rPr>
      </w:pPr>
      <w:r w:rsidRPr="005279AB">
        <w:rPr>
          <w:szCs w:val="28"/>
        </w:rPr>
        <w:t>а) ринок нововведень;</w:t>
      </w:r>
    </w:p>
    <w:p w:rsidR="002C4B7B" w:rsidRPr="005279AB" w:rsidRDefault="002C4B7B" w:rsidP="003E06A1">
      <w:pPr>
        <w:ind w:firstLine="284"/>
        <w:jc w:val="both"/>
        <w:rPr>
          <w:szCs w:val="28"/>
        </w:rPr>
      </w:pPr>
      <w:r w:rsidRPr="005279AB">
        <w:rPr>
          <w:szCs w:val="28"/>
        </w:rPr>
        <w:t>б) ринок чистої конкуренції;</w:t>
      </w:r>
    </w:p>
    <w:p w:rsidR="002C4B7B" w:rsidRPr="005279AB" w:rsidRDefault="002C4B7B" w:rsidP="003E06A1">
      <w:pPr>
        <w:ind w:firstLine="284"/>
        <w:jc w:val="both"/>
        <w:rPr>
          <w:szCs w:val="28"/>
        </w:rPr>
      </w:pPr>
      <w:r w:rsidRPr="005279AB">
        <w:rPr>
          <w:szCs w:val="28"/>
        </w:rPr>
        <w:t>в) ринок капіталу;</w:t>
      </w:r>
    </w:p>
    <w:p w:rsidR="002C4B7B" w:rsidRPr="005279AB" w:rsidRDefault="002C4B7B" w:rsidP="003E06A1">
      <w:pPr>
        <w:ind w:firstLine="284"/>
        <w:jc w:val="both"/>
        <w:rPr>
          <w:szCs w:val="28"/>
        </w:rPr>
      </w:pPr>
      <w:r w:rsidRPr="005279AB">
        <w:rPr>
          <w:szCs w:val="28"/>
        </w:rPr>
        <w:t>г) всі відповіді правильні;</w:t>
      </w:r>
    </w:p>
    <w:p w:rsidR="002C4B7B" w:rsidRPr="005279AB" w:rsidRDefault="002C4B7B" w:rsidP="003E06A1">
      <w:pPr>
        <w:ind w:firstLine="284"/>
        <w:jc w:val="both"/>
        <w:rPr>
          <w:szCs w:val="28"/>
        </w:rPr>
      </w:pPr>
      <w:r w:rsidRPr="005279AB">
        <w:rPr>
          <w:szCs w:val="28"/>
        </w:rPr>
        <w:t>д) правильні відповіді а, в.</w:t>
      </w:r>
    </w:p>
    <w:p w:rsidR="002C4B7B" w:rsidRPr="005279AB" w:rsidRDefault="002C4B7B" w:rsidP="003E06A1">
      <w:pPr>
        <w:ind w:firstLine="284"/>
        <w:jc w:val="both"/>
        <w:rPr>
          <w:szCs w:val="28"/>
        </w:rPr>
      </w:pPr>
      <w:r>
        <w:rPr>
          <w:szCs w:val="28"/>
        </w:rPr>
        <w:t xml:space="preserve">3.4. </w:t>
      </w:r>
      <w:r w:rsidRPr="005279AB">
        <w:rPr>
          <w:szCs w:val="28"/>
        </w:rPr>
        <w:t>За змістом цілі інноваційного менеджменту поділяють на:</w:t>
      </w:r>
    </w:p>
    <w:p w:rsidR="002C4B7B" w:rsidRPr="005279AB" w:rsidRDefault="002C4B7B" w:rsidP="003E06A1">
      <w:pPr>
        <w:ind w:firstLine="284"/>
        <w:jc w:val="both"/>
        <w:rPr>
          <w:szCs w:val="28"/>
        </w:rPr>
      </w:pPr>
      <w:r w:rsidRPr="005279AB">
        <w:rPr>
          <w:spacing w:val="2"/>
          <w:szCs w:val="28"/>
        </w:rPr>
        <w:t>а)</w:t>
      </w:r>
      <w:r w:rsidRPr="005279AB">
        <w:rPr>
          <w:szCs w:val="28"/>
        </w:rPr>
        <w:t xml:space="preserve"> наукові, технічні, економічні;</w:t>
      </w:r>
    </w:p>
    <w:p w:rsidR="002C4B7B" w:rsidRPr="005279AB" w:rsidRDefault="002C4B7B" w:rsidP="003E06A1">
      <w:pPr>
        <w:ind w:firstLine="284"/>
        <w:jc w:val="both"/>
        <w:rPr>
          <w:szCs w:val="28"/>
        </w:rPr>
      </w:pPr>
      <w:r w:rsidRPr="005279AB">
        <w:rPr>
          <w:szCs w:val="28"/>
        </w:rPr>
        <w:t>б) наукові, стратегічні, економічні;</w:t>
      </w:r>
    </w:p>
    <w:p w:rsidR="002C4B7B" w:rsidRDefault="002C4B7B" w:rsidP="003E06A1">
      <w:pPr>
        <w:ind w:firstLine="284"/>
        <w:jc w:val="both"/>
        <w:rPr>
          <w:szCs w:val="28"/>
        </w:rPr>
      </w:pPr>
      <w:r w:rsidRPr="005279AB">
        <w:rPr>
          <w:szCs w:val="28"/>
        </w:rPr>
        <w:t>в) наукові, тактичні, економічні.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C4B7B" w:rsidRPr="00C86632" w:rsidRDefault="002C4B7B" w:rsidP="00EE09EF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 w:rsidRPr="00C63BA7">
        <w:rPr>
          <w:sz w:val="24"/>
          <w:lang w:val="ru-RU"/>
        </w:rPr>
        <w:t>08</w:t>
      </w:r>
      <w:r>
        <w:rPr>
          <w:sz w:val="24"/>
        </w:rPr>
        <w:t>» ___</w:t>
      </w:r>
      <w:r w:rsidRPr="00C63BA7">
        <w:rPr>
          <w:sz w:val="24"/>
          <w:u w:val="single"/>
          <w:lang w:val="ru-RU"/>
        </w:rPr>
        <w:t>02</w:t>
      </w:r>
      <w:r>
        <w:rPr>
          <w:sz w:val="24"/>
        </w:rPr>
        <w:t>___ 201</w:t>
      </w:r>
      <w:r w:rsidRPr="00C63BA7">
        <w:rPr>
          <w:sz w:val="24"/>
          <w:lang w:val="ru-RU"/>
        </w:rPr>
        <w:t>6</w:t>
      </w:r>
      <w:r w:rsidRPr="00C86632">
        <w:rPr>
          <w:sz w:val="24"/>
        </w:rPr>
        <w:t xml:space="preserve"> р.</w:t>
      </w:r>
    </w:p>
    <w:p w:rsidR="002C4B7B" w:rsidRPr="00C86632" w:rsidRDefault="002C4B7B" w:rsidP="009C14AE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C4B7B" w:rsidRPr="00C86632" w:rsidRDefault="002C4B7B" w:rsidP="009C14AE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Спеціальність 7.03050301 «Міжнародна економіка»</w:t>
      </w:r>
    </w:p>
    <w:p w:rsidR="002C4B7B" w:rsidRPr="00C86632" w:rsidRDefault="002C4B7B" w:rsidP="009C14AE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інноваційний менеджмент</w:t>
      </w:r>
      <w:r w:rsidRPr="00C86632">
        <w:rPr>
          <w:sz w:val="24"/>
        </w:rPr>
        <w:t>»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Default="002C4B7B" w:rsidP="009C14AE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22</w:t>
      </w:r>
    </w:p>
    <w:p w:rsidR="002C4B7B" w:rsidRDefault="002C4B7B" w:rsidP="009C14AE">
      <w:pPr>
        <w:spacing w:line="360" w:lineRule="auto"/>
        <w:rPr>
          <w:szCs w:val="28"/>
        </w:rPr>
      </w:pPr>
    </w:p>
    <w:p w:rsidR="002C4B7B" w:rsidRPr="005279AB" w:rsidRDefault="002C4B7B" w:rsidP="003E06A1">
      <w:pPr>
        <w:ind w:firstLine="284"/>
        <w:jc w:val="both"/>
        <w:rPr>
          <w:szCs w:val="28"/>
        </w:rPr>
      </w:pPr>
      <w:r>
        <w:rPr>
          <w:szCs w:val="28"/>
        </w:rPr>
        <w:t>1. Обґрунтуйте і</w:t>
      </w:r>
      <w:r w:rsidRPr="005279AB">
        <w:rPr>
          <w:szCs w:val="28"/>
        </w:rPr>
        <w:t>нноваційн</w:t>
      </w:r>
      <w:r>
        <w:rPr>
          <w:szCs w:val="28"/>
        </w:rPr>
        <w:t>у</w:t>
      </w:r>
      <w:r w:rsidRPr="005279AB">
        <w:rPr>
          <w:szCs w:val="28"/>
        </w:rPr>
        <w:t xml:space="preserve"> сутність технопаркових структур та принципи їх створення.</w:t>
      </w:r>
    </w:p>
    <w:p w:rsidR="002C4B7B" w:rsidRPr="005279AB" w:rsidRDefault="002C4B7B" w:rsidP="003E06A1">
      <w:pPr>
        <w:ind w:firstLine="284"/>
        <w:jc w:val="both"/>
        <w:rPr>
          <w:szCs w:val="28"/>
        </w:rPr>
      </w:pPr>
      <w:r>
        <w:rPr>
          <w:szCs w:val="28"/>
        </w:rPr>
        <w:t>2. Дайте оцінку п</w:t>
      </w:r>
      <w:r w:rsidRPr="005279AB">
        <w:rPr>
          <w:szCs w:val="28"/>
        </w:rPr>
        <w:t>равов</w:t>
      </w:r>
      <w:r>
        <w:rPr>
          <w:szCs w:val="28"/>
        </w:rPr>
        <w:t>ої</w:t>
      </w:r>
      <w:r w:rsidRPr="005279AB">
        <w:rPr>
          <w:szCs w:val="28"/>
        </w:rPr>
        <w:t xml:space="preserve"> баз</w:t>
      </w:r>
      <w:r>
        <w:rPr>
          <w:szCs w:val="28"/>
        </w:rPr>
        <w:t>и</w:t>
      </w:r>
      <w:r w:rsidRPr="005279AB">
        <w:rPr>
          <w:szCs w:val="28"/>
        </w:rPr>
        <w:t xml:space="preserve"> національної патентної системи.</w:t>
      </w:r>
    </w:p>
    <w:p w:rsidR="002C4B7B" w:rsidRDefault="002C4B7B" w:rsidP="003E06A1">
      <w:pPr>
        <w:ind w:firstLine="284"/>
        <w:jc w:val="both"/>
        <w:rPr>
          <w:szCs w:val="28"/>
        </w:rPr>
      </w:pPr>
      <w:r>
        <w:rPr>
          <w:szCs w:val="28"/>
        </w:rPr>
        <w:t>3. Визначте правильну відповідь:</w:t>
      </w:r>
    </w:p>
    <w:p w:rsidR="002C4B7B" w:rsidRPr="0072384A" w:rsidRDefault="002C4B7B" w:rsidP="003E06A1">
      <w:pPr>
        <w:ind w:firstLine="284"/>
        <w:jc w:val="both"/>
        <w:rPr>
          <w:szCs w:val="28"/>
        </w:rPr>
      </w:pPr>
      <w:r>
        <w:rPr>
          <w:szCs w:val="28"/>
        </w:rPr>
        <w:t>3</w:t>
      </w:r>
      <w:r w:rsidRPr="0072384A">
        <w:rPr>
          <w:szCs w:val="28"/>
        </w:rPr>
        <w:t>.1. Освоєння нового джерела постачання сировини чи напівфа</w:t>
      </w:r>
      <w:r w:rsidRPr="0072384A">
        <w:rPr>
          <w:szCs w:val="28"/>
        </w:rPr>
        <w:softHyphen/>
        <w:t>брикатів – це:</w:t>
      </w:r>
    </w:p>
    <w:p w:rsidR="002C4B7B" w:rsidRPr="0072384A" w:rsidRDefault="002C4B7B" w:rsidP="003E06A1">
      <w:pPr>
        <w:pStyle w:val="a"/>
        <w:ind w:left="0" w:firstLine="284"/>
        <w:jc w:val="both"/>
        <w:rPr>
          <w:spacing w:val="5"/>
          <w:sz w:val="28"/>
          <w:szCs w:val="28"/>
        </w:rPr>
      </w:pPr>
      <w:r w:rsidRPr="0072384A">
        <w:rPr>
          <w:spacing w:val="4"/>
          <w:sz w:val="28"/>
          <w:szCs w:val="28"/>
        </w:rPr>
        <w:t>а)</w:t>
      </w:r>
      <w:r w:rsidRPr="0072384A">
        <w:rPr>
          <w:sz w:val="28"/>
          <w:szCs w:val="28"/>
        </w:rPr>
        <w:t xml:space="preserve"> технологічна інно</w:t>
      </w:r>
      <w:r w:rsidRPr="0072384A">
        <w:rPr>
          <w:sz w:val="28"/>
          <w:szCs w:val="28"/>
        </w:rPr>
        <w:softHyphen/>
      </w:r>
      <w:r w:rsidRPr="0072384A">
        <w:rPr>
          <w:spacing w:val="5"/>
          <w:sz w:val="28"/>
          <w:szCs w:val="28"/>
        </w:rPr>
        <w:t>вація;</w:t>
      </w:r>
    </w:p>
    <w:p w:rsidR="002C4B7B" w:rsidRPr="0072384A" w:rsidRDefault="002C4B7B" w:rsidP="003E06A1">
      <w:pPr>
        <w:pStyle w:val="a"/>
        <w:ind w:left="0" w:firstLine="284"/>
        <w:jc w:val="both"/>
        <w:rPr>
          <w:sz w:val="28"/>
          <w:szCs w:val="28"/>
        </w:rPr>
      </w:pPr>
      <w:r w:rsidRPr="0072384A">
        <w:rPr>
          <w:spacing w:val="5"/>
          <w:sz w:val="28"/>
          <w:szCs w:val="28"/>
        </w:rPr>
        <w:t xml:space="preserve">б) </w:t>
      </w:r>
      <w:r w:rsidRPr="0072384A">
        <w:rPr>
          <w:sz w:val="28"/>
          <w:szCs w:val="28"/>
        </w:rPr>
        <w:t>ринкова інновація;</w:t>
      </w:r>
    </w:p>
    <w:p w:rsidR="002C4B7B" w:rsidRPr="0072384A" w:rsidRDefault="002C4B7B" w:rsidP="003E06A1">
      <w:pPr>
        <w:pStyle w:val="a"/>
        <w:ind w:left="0" w:firstLine="284"/>
        <w:jc w:val="both"/>
        <w:rPr>
          <w:sz w:val="28"/>
          <w:szCs w:val="28"/>
        </w:rPr>
      </w:pPr>
      <w:r w:rsidRPr="0072384A">
        <w:rPr>
          <w:spacing w:val="-3"/>
          <w:sz w:val="28"/>
          <w:szCs w:val="28"/>
        </w:rPr>
        <w:t xml:space="preserve">в) </w:t>
      </w:r>
      <w:r w:rsidRPr="0072384A">
        <w:rPr>
          <w:sz w:val="28"/>
          <w:szCs w:val="28"/>
        </w:rPr>
        <w:t>маркетингова інновація.</w:t>
      </w:r>
    </w:p>
    <w:p w:rsidR="002C4B7B" w:rsidRPr="0072384A" w:rsidRDefault="002C4B7B" w:rsidP="003E06A1">
      <w:pPr>
        <w:pStyle w:val="a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3.2</w:t>
      </w:r>
      <w:r w:rsidRPr="0072384A">
        <w:rPr>
          <w:sz w:val="28"/>
          <w:szCs w:val="28"/>
        </w:rPr>
        <w:t>. Організація як функція інноваційного менеджменту полягає в:</w:t>
      </w:r>
    </w:p>
    <w:p w:rsidR="002C4B7B" w:rsidRPr="0072384A" w:rsidRDefault="002C4B7B" w:rsidP="003E06A1">
      <w:pPr>
        <w:pStyle w:val="a"/>
        <w:ind w:left="0" w:firstLine="284"/>
        <w:jc w:val="both"/>
        <w:rPr>
          <w:sz w:val="28"/>
          <w:szCs w:val="28"/>
        </w:rPr>
      </w:pPr>
      <w:r w:rsidRPr="0072384A">
        <w:rPr>
          <w:sz w:val="28"/>
          <w:szCs w:val="28"/>
        </w:rPr>
        <w:t>а) узгодженні діяльності всіх ланок системи управління, апарату управління підрозділів НДДКР і окремих спеціалістів;</w:t>
      </w:r>
    </w:p>
    <w:p w:rsidR="002C4B7B" w:rsidRPr="0072384A" w:rsidRDefault="002C4B7B" w:rsidP="003E06A1">
      <w:pPr>
        <w:pStyle w:val="a"/>
        <w:ind w:left="0" w:firstLine="284"/>
        <w:jc w:val="both"/>
        <w:rPr>
          <w:sz w:val="28"/>
          <w:szCs w:val="28"/>
        </w:rPr>
      </w:pPr>
      <w:r w:rsidRPr="0072384A">
        <w:rPr>
          <w:sz w:val="28"/>
          <w:szCs w:val="28"/>
        </w:rPr>
        <w:t>б) обґрунтуванні основних напрямів і пропорцій інноваційної діяльності відповідно до прийнятих прогнозів та цілей розвитку, можливостей ресурсного забезпечення, інноваційного потенціалу, попиту ринку;</w:t>
      </w:r>
    </w:p>
    <w:p w:rsidR="002C4B7B" w:rsidRPr="0072384A" w:rsidRDefault="002C4B7B" w:rsidP="003E06A1">
      <w:pPr>
        <w:pStyle w:val="a"/>
        <w:ind w:left="0" w:firstLine="284"/>
        <w:jc w:val="both"/>
        <w:rPr>
          <w:sz w:val="28"/>
          <w:szCs w:val="28"/>
        </w:rPr>
      </w:pPr>
      <w:r w:rsidRPr="0072384A">
        <w:rPr>
          <w:sz w:val="28"/>
          <w:szCs w:val="28"/>
        </w:rPr>
        <w:t>в) забезпеченні виконання планових завдань і об’єднання людей, які спільно реалізують інноваційні плани, програми, проекти на базі відповідних правил і процедур.</w:t>
      </w:r>
    </w:p>
    <w:p w:rsidR="002C4B7B" w:rsidRPr="0072384A" w:rsidRDefault="002C4B7B" w:rsidP="003E06A1">
      <w:pPr>
        <w:ind w:firstLine="284"/>
        <w:jc w:val="both"/>
        <w:rPr>
          <w:szCs w:val="28"/>
        </w:rPr>
      </w:pPr>
      <w:r>
        <w:rPr>
          <w:szCs w:val="28"/>
        </w:rPr>
        <w:t xml:space="preserve">3.3. </w:t>
      </w:r>
      <w:r w:rsidRPr="0072384A">
        <w:rPr>
          <w:szCs w:val="28"/>
        </w:rPr>
        <w:t>Система організаційних рішень щодо зміни системи управління, процедури, методів управління або управлінсь</w:t>
      </w:r>
      <w:r w:rsidRPr="0072384A">
        <w:rPr>
          <w:szCs w:val="28"/>
        </w:rPr>
        <w:softHyphen/>
        <w:t>ких підходів, які вперше застосовуються в конкретній органі</w:t>
      </w:r>
      <w:r w:rsidRPr="0072384A">
        <w:rPr>
          <w:szCs w:val="28"/>
        </w:rPr>
        <w:softHyphen/>
        <w:t>зації — це нововведення:</w:t>
      </w:r>
    </w:p>
    <w:p w:rsidR="002C4B7B" w:rsidRPr="0072384A" w:rsidRDefault="002C4B7B" w:rsidP="003E06A1">
      <w:pPr>
        <w:pStyle w:val="a"/>
        <w:tabs>
          <w:tab w:val="left" w:pos="284"/>
        </w:tabs>
        <w:ind w:left="0" w:firstLine="284"/>
        <w:jc w:val="both"/>
        <w:rPr>
          <w:sz w:val="28"/>
          <w:szCs w:val="28"/>
        </w:rPr>
      </w:pPr>
      <w:r w:rsidRPr="0072384A">
        <w:rPr>
          <w:sz w:val="28"/>
          <w:szCs w:val="28"/>
        </w:rPr>
        <w:t>а)</w:t>
      </w:r>
      <w:r w:rsidRPr="0072384A">
        <w:rPr>
          <w:sz w:val="28"/>
          <w:szCs w:val="28"/>
        </w:rPr>
        <w:tab/>
        <w:t>організаційно-економічні;</w:t>
      </w:r>
    </w:p>
    <w:p w:rsidR="002C4B7B" w:rsidRPr="0072384A" w:rsidRDefault="002C4B7B" w:rsidP="003E06A1">
      <w:pPr>
        <w:pStyle w:val="a"/>
        <w:tabs>
          <w:tab w:val="left" w:pos="284"/>
        </w:tabs>
        <w:ind w:left="0" w:firstLine="284"/>
        <w:jc w:val="both"/>
        <w:rPr>
          <w:sz w:val="28"/>
          <w:szCs w:val="28"/>
        </w:rPr>
      </w:pPr>
      <w:r w:rsidRPr="0072384A">
        <w:rPr>
          <w:sz w:val="28"/>
          <w:szCs w:val="28"/>
        </w:rPr>
        <w:t>б)</w:t>
      </w:r>
      <w:r w:rsidRPr="0072384A">
        <w:rPr>
          <w:sz w:val="28"/>
          <w:szCs w:val="28"/>
        </w:rPr>
        <w:tab/>
        <w:t>управлінські;</w:t>
      </w:r>
    </w:p>
    <w:p w:rsidR="002C4B7B" w:rsidRPr="0072384A" w:rsidRDefault="002C4B7B" w:rsidP="003E06A1">
      <w:pPr>
        <w:pStyle w:val="a"/>
        <w:tabs>
          <w:tab w:val="left" w:pos="284"/>
        </w:tabs>
        <w:ind w:left="0" w:firstLine="284"/>
        <w:jc w:val="both"/>
        <w:rPr>
          <w:sz w:val="28"/>
          <w:szCs w:val="28"/>
        </w:rPr>
      </w:pPr>
      <w:r w:rsidRPr="0072384A">
        <w:rPr>
          <w:sz w:val="28"/>
          <w:szCs w:val="28"/>
        </w:rPr>
        <w:t>в)</w:t>
      </w:r>
      <w:r w:rsidRPr="0072384A">
        <w:rPr>
          <w:sz w:val="28"/>
          <w:szCs w:val="28"/>
        </w:rPr>
        <w:tab/>
        <w:t>організаційно-економічні та управлінські.</w:t>
      </w:r>
    </w:p>
    <w:p w:rsidR="002C4B7B" w:rsidRPr="0072384A" w:rsidRDefault="002C4B7B" w:rsidP="003E06A1">
      <w:pPr>
        <w:ind w:firstLine="284"/>
        <w:jc w:val="both"/>
        <w:rPr>
          <w:color w:val="000000"/>
          <w:spacing w:val="-2"/>
          <w:szCs w:val="28"/>
        </w:rPr>
      </w:pPr>
      <w:r>
        <w:rPr>
          <w:color w:val="000000"/>
          <w:spacing w:val="-2"/>
          <w:szCs w:val="28"/>
        </w:rPr>
        <w:t xml:space="preserve">3.4. </w:t>
      </w:r>
      <w:r w:rsidRPr="0072384A">
        <w:rPr>
          <w:color w:val="000000"/>
          <w:spacing w:val="-2"/>
          <w:szCs w:val="28"/>
        </w:rPr>
        <w:t>Від сплати ввіз</w:t>
      </w:r>
      <w:r w:rsidRPr="0072384A">
        <w:rPr>
          <w:color w:val="000000"/>
          <w:spacing w:val="-2"/>
          <w:szCs w:val="28"/>
        </w:rPr>
        <w:softHyphen/>
        <w:t xml:space="preserve">ного мита і ПДВ на імпортовану сировину звільняються: </w:t>
      </w:r>
    </w:p>
    <w:p w:rsidR="002C4B7B" w:rsidRPr="0072384A" w:rsidRDefault="002C4B7B" w:rsidP="003E06A1">
      <w:pPr>
        <w:ind w:firstLine="284"/>
        <w:jc w:val="both"/>
        <w:rPr>
          <w:color w:val="000000"/>
          <w:spacing w:val="-2"/>
          <w:szCs w:val="28"/>
        </w:rPr>
      </w:pPr>
      <w:r w:rsidRPr="0072384A">
        <w:rPr>
          <w:color w:val="000000"/>
          <w:spacing w:val="-2"/>
          <w:szCs w:val="28"/>
        </w:rPr>
        <w:t xml:space="preserve">а) технополіси; </w:t>
      </w:r>
    </w:p>
    <w:p w:rsidR="002C4B7B" w:rsidRPr="0072384A" w:rsidRDefault="002C4B7B" w:rsidP="003E06A1">
      <w:pPr>
        <w:ind w:firstLine="284"/>
        <w:jc w:val="both"/>
        <w:rPr>
          <w:color w:val="000000"/>
          <w:spacing w:val="-2"/>
          <w:szCs w:val="28"/>
        </w:rPr>
      </w:pPr>
      <w:r w:rsidRPr="0072384A">
        <w:rPr>
          <w:color w:val="000000"/>
          <w:spacing w:val="-2"/>
          <w:szCs w:val="28"/>
        </w:rPr>
        <w:t>б) технопарки;</w:t>
      </w:r>
    </w:p>
    <w:p w:rsidR="002C4B7B" w:rsidRDefault="002C4B7B" w:rsidP="003E06A1">
      <w:pPr>
        <w:ind w:firstLine="284"/>
        <w:jc w:val="both"/>
        <w:rPr>
          <w:color w:val="000000"/>
          <w:spacing w:val="-2"/>
          <w:szCs w:val="28"/>
        </w:rPr>
      </w:pPr>
      <w:r w:rsidRPr="0072384A">
        <w:rPr>
          <w:color w:val="000000"/>
          <w:spacing w:val="-2"/>
          <w:szCs w:val="28"/>
        </w:rPr>
        <w:t>в) бізнес-інкубатори.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C4B7B" w:rsidRPr="00C86632" w:rsidRDefault="002C4B7B" w:rsidP="00EE09EF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 w:rsidRPr="00C63BA7">
        <w:rPr>
          <w:sz w:val="24"/>
          <w:lang w:val="ru-RU"/>
        </w:rPr>
        <w:t>08</w:t>
      </w:r>
      <w:r>
        <w:rPr>
          <w:sz w:val="24"/>
        </w:rPr>
        <w:t>» ___</w:t>
      </w:r>
      <w:r w:rsidRPr="00C63BA7">
        <w:rPr>
          <w:sz w:val="24"/>
          <w:u w:val="single"/>
          <w:lang w:val="ru-RU"/>
        </w:rPr>
        <w:t>02</w:t>
      </w:r>
      <w:r>
        <w:rPr>
          <w:sz w:val="24"/>
        </w:rPr>
        <w:t>___ 201</w:t>
      </w:r>
      <w:r w:rsidRPr="00C63BA7">
        <w:rPr>
          <w:sz w:val="24"/>
          <w:lang w:val="ru-RU"/>
        </w:rPr>
        <w:t>6</w:t>
      </w:r>
      <w:r w:rsidRPr="00C86632">
        <w:rPr>
          <w:sz w:val="24"/>
        </w:rPr>
        <w:t xml:space="preserve"> р.</w:t>
      </w:r>
    </w:p>
    <w:p w:rsidR="002C4B7B" w:rsidRPr="00C86632" w:rsidRDefault="002C4B7B" w:rsidP="009C14AE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C4B7B" w:rsidRPr="00C86632" w:rsidRDefault="002C4B7B" w:rsidP="009C14AE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Спеціальність 7.03050301 «Міжнародна економіка»</w:t>
      </w:r>
    </w:p>
    <w:p w:rsidR="002C4B7B" w:rsidRPr="00C86632" w:rsidRDefault="002C4B7B" w:rsidP="009C14AE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інноваційний менеджмент</w:t>
      </w:r>
      <w:r w:rsidRPr="00C86632">
        <w:rPr>
          <w:sz w:val="24"/>
        </w:rPr>
        <w:t>»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Default="002C4B7B" w:rsidP="009C14AE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23</w:t>
      </w:r>
    </w:p>
    <w:p w:rsidR="002C4B7B" w:rsidRDefault="002C4B7B" w:rsidP="009C14AE">
      <w:pPr>
        <w:rPr>
          <w:szCs w:val="28"/>
        </w:rPr>
      </w:pPr>
    </w:p>
    <w:p w:rsidR="002C4B7B" w:rsidRPr="0072384A" w:rsidRDefault="002C4B7B" w:rsidP="003E06A1">
      <w:pPr>
        <w:rPr>
          <w:szCs w:val="28"/>
        </w:rPr>
      </w:pPr>
      <w:r>
        <w:rPr>
          <w:szCs w:val="28"/>
        </w:rPr>
        <w:t xml:space="preserve">1. Визначте </w:t>
      </w:r>
      <w:r w:rsidRPr="0072384A">
        <w:rPr>
          <w:szCs w:val="28"/>
        </w:rPr>
        <w:t>роль та значення</w:t>
      </w:r>
      <w:r>
        <w:rPr>
          <w:szCs w:val="28"/>
        </w:rPr>
        <w:t xml:space="preserve"> б</w:t>
      </w:r>
      <w:r w:rsidRPr="0072384A">
        <w:rPr>
          <w:szCs w:val="28"/>
        </w:rPr>
        <w:t>ізнес-інкубатор</w:t>
      </w:r>
      <w:r>
        <w:rPr>
          <w:szCs w:val="28"/>
        </w:rPr>
        <w:t>ів.</w:t>
      </w:r>
      <w:r w:rsidRPr="0072384A">
        <w:rPr>
          <w:szCs w:val="28"/>
        </w:rPr>
        <w:t xml:space="preserve"> </w:t>
      </w:r>
    </w:p>
    <w:p w:rsidR="002C4B7B" w:rsidRDefault="002C4B7B" w:rsidP="003E06A1">
      <w:r>
        <w:rPr>
          <w:szCs w:val="28"/>
        </w:rPr>
        <w:t>2. Обґрунтуйте м</w:t>
      </w:r>
      <w:r w:rsidRPr="0072384A">
        <w:rPr>
          <w:szCs w:val="28"/>
        </w:rPr>
        <w:t>іжнародн</w:t>
      </w:r>
      <w:r>
        <w:rPr>
          <w:szCs w:val="28"/>
        </w:rPr>
        <w:t>у</w:t>
      </w:r>
      <w:r w:rsidRPr="0072384A">
        <w:rPr>
          <w:szCs w:val="28"/>
        </w:rPr>
        <w:t xml:space="preserve"> патентн</w:t>
      </w:r>
      <w:r>
        <w:rPr>
          <w:szCs w:val="28"/>
        </w:rPr>
        <w:t>у</w:t>
      </w:r>
      <w:r w:rsidRPr="0072384A">
        <w:rPr>
          <w:szCs w:val="28"/>
        </w:rPr>
        <w:t xml:space="preserve"> систем</w:t>
      </w:r>
      <w:r>
        <w:rPr>
          <w:szCs w:val="28"/>
        </w:rPr>
        <w:t>у</w:t>
      </w:r>
      <w:r>
        <w:t>.</w:t>
      </w:r>
    </w:p>
    <w:p w:rsidR="002C4B7B" w:rsidRPr="0072384A" w:rsidRDefault="002C4B7B" w:rsidP="003E06A1">
      <w:pPr>
        <w:rPr>
          <w:szCs w:val="28"/>
        </w:rPr>
      </w:pPr>
      <w:r>
        <w:rPr>
          <w:szCs w:val="28"/>
        </w:rPr>
        <w:t>3. Визначте правильну відповідь:</w:t>
      </w:r>
    </w:p>
    <w:p w:rsidR="002C4B7B" w:rsidRPr="0072384A" w:rsidRDefault="002C4B7B" w:rsidP="003E06A1">
      <w:pPr>
        <w:tabs>
          <w:tab w:val="left" w:pos="284"/>
        </w:tabs>
        <w:rPr>
          <w:szCs w:val="28"/>
        </w:rPr>
      </w:pPr>
      <w:r>
        <w:rPr>
          <w:szCs w:val="28"/>
        </w:rPr>
        <w:t>3</w:t>
      </w:r>
      <w:r w:rsidRPr="0072384A">
        <w:rPr>
          <w:szCs w:val="28"/>
        </w:rPr>
        <w:t>.1.  Формування дієвої, ефективної системи управління які</w:t>
      </w:r>
      <w:r w:rsidRPr="0072384A">
        <w:rPr>
          <w:szCs w:val="28"/>
        </w:rPr>
        <w:softHyphen/>
        <w:t>стю продукції — це:</w:t>
      </w:r>
    </w:p>
    <w:p w:rsidR="002C4B7B" w:rsidRPr="0072384A" w:rsidRDefault="002C4B7B" w:rsidP="003E06A1">
      <w:pPr>
        <w:pStyle w:val="a"/>
        <w:tabs>
          <w:tab w:val="left" w:pos="284"/>
        </w:tabs>
        <w:ind w:left="0" w:firstLine="284"/>
        <w:rPr>
          <w:sz w:val="28"/>
          <w:szCs w:val="28"/>
        </w:rPr>
      </w:pPr>
      <w:r w:rsidRPr="0072384A">
        <w:rPr>
          <w:sz w:val="28"/>
          <w:szCs w:val="28"/>
        </w:rPr>
        <w:t>а)</w:t>
      </w:r>
      <w:r w:rsidRPr="0072384A">
        <w:rPr>
          <w:sz w:val="28"/>
          <w:szCs w:val="28"/>
        </w:rPr>
        <w:tab/>
        <w:t>обов'язковий результат технологічних інновацій;</w:t>
      </w:r>
    </w:p>
    <w:p w:rsidR="002C4B7B" w:rsidRPr="0072384A" w:rsidRDefault="002C4B7B" w:rsidP="003E06A1">
      <w:pPr>
        <w:pStyle w:val="a"/>
        <w:tabs>
          <w:tab w:val="left" w:pos="284"/>
        </w:tabs>
        <w:ind w:left="0" w:firstLine="284"/>
        <w:rPr>
          <w:sz w:val="28"/>
          <w:szCs w:val="28"/>
        </w:rPr>
      </w:pPr>
      <w:r w:rsidRPr="0072384A">
        <w:rPr>
          <w:sz w:val="28"/>
          <w:szCs w:val="28"/>
        </w:rPr>
        <w:t>б)</w:t>
      </w:r>
      <w:r w:rsidRPr="0072384A">
        <w:rPr>
          <w:sz w:val="28"/>
          <w:szCs w:val="28"/>
        </w:rPr>
        <w:tab/>
        <w:t>мета управлінських інновацій;</w:t>
      </w:r>
    </w:p>
    <w:p w:rsidR="002C4B7B" w:rsidRPr="0072384A" w:rsidRDefault="002C4B7B" w:rsidP="003E06A1">
      <w:pPr>
        <w:pStyle w:val="a"/>
        <w:tabs>
          <w:tab w:val="left" w:pos="284"/>
        </w:tabs>
        <w:ind w:left="0" w:firstLine="284"/>
        <w:rPr>
          <w:sz w:val="28"/>
          <w:szCs w:val="28"/>
        </w:rPr>
      </w:pPr>
      <w:r w:rsidRPr="0072384A">
        <w:rPr>
          <w:sz w:val="28"/>
          <w:szCs w:val="28"/>
        </w:rPr>
        <w:t>в)</w:t>
      </w:r>
      <w:r w:rsidRPr="0072384A">
        <w:rPr>
          <w:sz w:val="28"/>
          <w:szCs w:val="28"/>
        </w:rPr>
        <w:tab/>
        <w:t>передумова управлінських інновацій.</w:t>
      </w:r>
    </w:p>
    <w:p w:rsidR="002C4B7B" w:rsidRPr="0072384A" w:rsidRDefault="002C4B7B" w:rsidP="003E06A1">
      <w:pPr>
        <w:pStyle w:val="a"/>
        <w:tabs>
          <w:tab w:val="left" w:pos="284"/>
        </w:tabs>
        <w:ind w:left="0"/>
        <w:rPr>
          <w:sz w:val="28"/>
          <w:szCs w:val="28"/>
        </w:rPr>
      </w:pPr>
      <w:r>
        <w:rPr>
          <w:sz w:val="28"/>
          <w:szCs w:val="28"/>
          <w:lang w:val="uk-UA"/>
        </w:rPr>
        <w:t>3.2</w:t>
      </w:r>
      <w:r w:rsidRPr="0072384A">
        <w:rPr>
          <w:sz w:val="28"/>
          <w:szCs w:val="28"/>
        </w:rPr>
        <w:t>. Метою державної інноваційної політики є:</w:t>
      </w:r>
    </w:p>
    <w:p w:rsidR="002C4B7B" w:rsidRPr="0072384A" w:rsidRDefault="002C4B7B" w:rsidP="003E06A1">
      <w:pPr>
        <w:tabs>
          <w:tab w:val="left" w:pos="284"/>
        </w:tabs>
        <w:ind w:firstLine="284"/>
        <w:rPr>
          <w:szCs w:val="28"/>
        </w:rPr>
      </w:pPr>
      <w:r w:rsidRPr="0072384A">
        <w:rPr>
          <w:szCs w:val="28"/>
        </w:rPr>
        <w:t>а)</w:t>
      </w:r>
      <w:r w:rsidRPr="0072384A">
        <w:rPr>
          <w:szCs w:val="28"/>
        </w:rPr>
        <w:tab/>
      </w:r>
      <w:r w:rsidRPr="0072384A">
        <w:rPr>
          <w:spacing w:val="-2"/>
          <w:szCs w:val="28"/>
        </w:rPr>
        <w:t xml:space="preserve">формування сприятливого соціально-економічного середовища </w:t>
      </w:r>
      <w:r w:rsidRPr="0072384A">
        <w:rPr>
          <w:spacing w:val="-5"/>
          <w:szCs w:val="28"/>
        </w:rPr>
        <w:t>для створення та запровадження інновацій, ініціювання та регулювання інноваційних процесів в державі;</w:t>
      </w:r>
    </w:p>
    <w:p w:rsidR="002C4B7B" w:rsidRPr="0072384A" w:rsidRDefault="002C4B7B" w:rsidP="003E06A1">
      <w:pPr>
        <w:tabs>
          <w:tab w:val="left" w:pos="284"/>
        </w:tabs>
        <w:ind w:firstLine="284"/>
        <w:rPr>
          <w:szCs w:val="28"/>
        </w:rPr>
      </w:pPr>
      <w:r w:rsidRPr="0072384A">
        <w:rPr>
          <w:szCs w:val="28"/>
        </w:rPr>
        <w:t>б)</w:t>
      </w:r>
      <w:r w:rsidRPr="0072384A">
        <w:rPr>
          <w:szCs w:val="28"/>
        </w:rPr>
        <w:tab/>
      </w:r>
      <w:r w:rsidRPr="0072384A">
        <w:rPr>
          <w:spacing w:val="-4"/>
          <w:szCs w:val="28"/>
        </w:rPr>
        <w:t>стимулювання інновацій шляхом сприяння конкуренції, фінансо</w:t>
      </w:r>
      <w:r w:rsidRPr="0072384A">
        <w:rPr>
          <w:spacing w:val="-4"/>
          <w:szCs w:val="28"/>
        </w:rPr>
        <w:softHyphen/>
      </w:r>
      <w:r w:rsidRPr="0072384A">
        <w:rPr>
          <w:spacing w:val="-6"/>
          <w:szCs w:val="28"/>
        </w:rPr>
        <w:t>вих субсидій;</w:t>
      </w:r>
    </w:p>
    <w:p w:rsidR="002C4B7B" w:rsidRPr="0072384A" w:rsidRDefault="002C4B7B" w:rsidP="003E06A1">
      <w:pPr>
        <w:tabs>
          <w:tab w:val="left" w:pos="284"/>
        </w:tabs>
        <w:ind w:firstLine="284"/>
        <w:rPr>
          <w:spacing w:val="-5"/>
          <w:szCs w:val="28"/>
        </w:rPr>
      </w:pPr>
      <w:r w:rsidRPr="0072384A">
        <w:rPr>
          <w:szCs w:val="28"/>
        </w:rPr>
        <w:t>в)</w:t>
      </w:r>
      <w:r w:rsidRPr="0072384A">
        <w:rPr>
          <w:szCs w:val="28"/>
        </w:rPr>
        <w:tab/>
      </w:r>
      <w:r w:rsidRPr="0072384A">
        <w:rPr>
          <w:spacing w:val="-4"/>
          <w:szCs w:val="28"/>
        </w:rPr>
        <w:t>ініціювання та регулювання інноваційних процесів, стимулюван</w:t>
      </w:r>
      <w:r w:rsidRPr="0072384A">
        <w:rPr>
          <w:spacing w:val="-4"/>
          <w:szCs w:val="28"/>
        </w:rPr>
        <w:softHyphen/>
      </w:r>
      <w:r w:rsidRPr="0072384A">
        <w:rPr>
          <w:spacing w:val="-5"/>
          <w:szCs w:val="28"/>
        </w:rPr>
        <w:t>ня інновацій шляхом сприяння конкуренції, фінансових субсидій.</w:t>
      </w:r>
    </w:p>
    <w:p w:rsidR="002C4B7B" w:rsidRPr="0072384A" w:rsidRDefault="002C4B7B" w:rsidP="003E06A1">
      <w:pPr>
        <w:tabs>
          <w:tab w:val="left" w:pos="284"/>
        </w:tabs>
        <w:rPr>
          <w:szCs w:val="28"/>
        </w:rPr>
      </w:pPr>
      <w:r>
        <w:rPr>
          <w:szCs w:val="28"/>
        </w:rPr>
        <w:t>3.3</w:t>
      </w:r>
      <w:r w:rsidRPr="0072384A">
        <w:rPr>
          <w:szCs w:val="28"/>
        </w:rPr>
        <w:t>. Процес, за допомогою якого організа</w:t>
      </w:r>
      <w:r w:rsidRPr="0072384A">
        <w:rPr>
          <w:szCs w:val="28"/>
        </w:rPr>
        <w:softHyphen/>
        <w:t>ція здійснює інновацію і вона стає невід'ємною частиною самої організації:</w:t>
      </w:r>
    </w:p>
    <w:p w:rsidR="002C4B7B" w:rsidRPr="0072384A" w:rsidRDefault="002C4B7B" w:rsidP="003E06A1">
      <w:pPr>
        <w:tabs>
          <w:tab w:val="left" w:pos="284"/>
        </w:tabs>
        <w:ind w:firstLine="284"/>
        <w:rPr>
          <w:color w:val="000000"/>
          <w:spacing w:val="5"/>
          <w:szCs w:val="28"/>
        </w:rPr>
      </w:pPr>
      <w:r w:rsidRPr="0072384A">
        <w:rPr>
          <w:color w:val="000000"/>
          <w:spacing w:val="5"/>
          <w:szCs w:val="28"/>
        </w:rPr>
        <w:t>а) ініціювання;</w:t>
      </w:r>
    </w:p>
    <w:p w:rsidR="002C4B7B" w:rsidRPr="0072384A" w:rsidRDefault="002C4B7B" w:rsidP="003E06A1">
      <w:pPr>
        <w:tabs>
          <w:tab w:val="left" w:pos="284"/>
        </w:tabs>
        <w:ind w:firstLine="284"/>
        <w:rPr>
          <w:color w:val="000000"/>
          <w:spacing w:val="5"/>
          <w:szCs w:val="28"/>
        </w:rPr>
      </w:pPr>
      <w:r w:rsidRPr="0072384A">
        <w:rPr>
          <w:color w:val="000000"/>
          <w:spacing w:val="5"/>
          <w:szCs w:val="28"/>
        </w:rPr>
        <w:t>б) упровадження.</w:t>
      </w:r>
    </w:p>
    <w:p w:rsidR="002C4B7B" w:rsidRPr="0072384A" w:rsidRDefault="002C4B7B" w:rsidP="003E06A1">
      <w:pPr>
        <w:tabs>
          <w:tab w:val="left" w:pos="284"/>
        </w:tabs>
        <w:jc w:val="both"/>
        <w:rPr>
          <w:color w:val="000000"/>
          <w:spacing w:val="-2"/>
          <w:szCs w:val="28"/>
        </w:rPr>
      </w:pPr>
      <w:r>
        <w:rPr>
          <w:color w:val="000000"/>
          <w:spacing w:val="-2"/>
          <w:szCs w:val="28"/>
        </w:rPr>
        <w:t xml:space="preserve">3.4. </w:t>
      </w:r>
      <w:r w:rsidRPr="0072384A">
        <w:rPr>
          <w:color w:val="000000"/>
          <w:spacing w:val="-2"/>
          <w:szCs w:val="28"/>
        </w:rPr>
        <w:t>Поняття новизни не застосовується до:</w:t>
      </w:r>
    </w:p>
    <w:p w:rsidR="002C4B7B" w:rsidRPr="0072384A" w:rsidRDefault="002C4B7B" w:rsidP="003E06A1">
      <w:pPr>
        <w:tabs>
          <w:tab w:val="left" w:pos="284"/>
        </w:tabs>
        <w:ind w:firstLine="284"/>
        <w:jc w:val="both"/>
        <w:rPr>
          <w:color w:val="000000"/>
          <w:spacing w:val="-2"/>
          <w:szCs w:val="28"/>
        </w:rPr>
      </w:pPr>
      <w:r w:rsidRPr="0072384A">
        <w:rPr>
          <w:color w:val="000000"/>
          <w:spacing w:val="-2"/>
          <w:szCs w:val="28"/>
        </w:rPr>
        <w:t>а) винаходів;</w:t>
      </w:r>
    </w:p>
    <w:p w:rsidR="002C4B7B" w:rsidRPr="0072384A" w:rsidRDefault="002C4B7B" w:rsidP="003E06A1">
      <w:pPr>
        <w:tabs>
          <w:tab w:val="left" w:pos="284"/>
        </w:tabs>
        <w:ind w:firstLine="284"/>
        <w:jc w:val="both"/>
        <w:rPr>
          <w:color w:val="000000"/>
          <w:spacing w:val="-2"/>
          <w:szCs w:val="28"/>
        </w:rPr>
      </w:pPr>
      <w:r w:rsidRPr="0072384A">
        <w:rPr>
          <w:color w:val="000000"/>
          <w:spacing w:val="-2"/>
          <w:szCs w:val="28"/>
        </w:rPr>
        <w:t>б) корисних моделей;</w:t>
      </w:r>
    </w:p>
    <w:p w:rsidR="002C4B7B" w:rsidRPr="0072384A" w:rsidRDefault="002C4B7B" w:rsidP="003E06A1">
      <w:pPr>
        <w:tabs>
          <w:tab w:val="left" w:pos="284"/>
        </w:tabs>
        <w:ind w:firstLine="284"/>
        <w:jc w:val="both"/>
        <w:rPr>
          <w:color w:val="000000"/>
          <w:spacing w:val="-2"/>
          <w:szCs w:val="28"/>
        </w:rPr>
      </w:pPr>
      <w:r w:rsidRPr="0072384A">
        <w:rPr>
          <w:color w:val="000000"/>
          <w:spacing w:val="-2"/>
          <w:szCs w:val="28"/>
        </w:rPr>
        <w:t>в) товарних знаків;</w:t>
      </w:r>
    </w:p>
    <w:p w:rsidR="002C4B7B" w:rsidRPr="0072384A" w:rsidRDefault="002C4B7B" w:rsidP="003E06A1">
      <w:pPr>
        <w:tabs>
          <w:tab w:val="left" w:pos="284"/>
        </w:tabs>
        <w:ind w:firstLine="284"/>
        <w:jc w:val="both"/>
        <w:rPr>
          <w:color w:val="000000"/>
          <w:spacing w:val="-2"/>
          <w:szCs w:val="28"/>
        </w:rPr>
      </w:pPr>
      <w:r w:rsidRPr="0072384A">
        <w:rPr>
          <w:color w:val="000000"/>
          <w:spacing w:val="-2"/>
          <w:szCs w:val="28"/>
        </w:rPr>
        <w:t>г) промислових зразків.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C4B7B" w:rsidRPr="00C86632" w:rsidRDefault="002C4B7B" w:rsidP="00EE09EF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 w:rsidRPr="00C63BA7">
        <w:rPr>
          <w:sz w:val="24"/>
          <w:lang w:val="ru-RU"/>
        </w:rPr>
        <w:t>08</w:t>
      </w:r>
      <w:r>
        <w:rPr>
          <w:sz w:val="24"/>
        </w:rPr>
        <w:t>» ___</w:t>
      </w:r>
      <w:r w:rsidRPr="00C63BA7">
        <w:rPr>
          <w:sz w:val="24"/>
          <w:u w:val="single"/>
          <w:lang w:val="ru-RU"/>
        </w:rPr>
        <w:t>02</w:t>
      </w:r>
      <w:r>
        <w:rPr>
          <w:sz w:val="24"/>
        </w:rPr>
        <w:t>___ 201</w:t>
      </w:r>
      <w:r w:rsidRPr="00C63BA7">
        <w:rPr>
          <w:sz w:val="24"/>
          <w:lang w:val="ru-RU"/>
        </w:rPr>
        <w:t>6</w:t>
      </w:r>
      <w:r w:rsidRPr="00C86632">
        <w:rPr>
          <w:sz w:val="24"/>
        </w:rPr>
        <w:t xml:space="preserve"> р.</w:t>
      </w:r>
    </w:p>
    <w:p w:rsidR="002C4B7B" w:rsidRPr="00C86632" w:rsidRDefault="002C4B7B" w:rsidP="009C14AE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C4B7B" w:rsidRPr="00C86632" w:rsidRDefault="002C4B7B" w:rsidP="009C14AE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Спеціальність 7.03050301 «Міжнародна економіка»</w:t>
      </w:r>
    </w:p>
    <w:p w:rsidR="002C4B7B" w:rsidRPr="00C86632" w:rsidRDefault="002C4B7B" w:rsidP="009C14AE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інноваційний менеджмент</w:t>
      </w:r>
      <w:r w:rsidRPr="00C86632">
        <w:rPr>
          <w:sz w:val="24"/>
        </w:rPr>
        <w:t>»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Default="002C4B7B" w:rsidP="009C14AE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24</w:t>
      </w:r>
    </w:p>
    <w:p w:rsidR="002C4B7B" w:rsidRDefault="002C4B7B" w:rsidP="009C14AE">
      <w:pPr>
        <w:spacing w:line="360" w:lineRule="auto"/>
        <w:rPr>
          <w:szCs w:val="28"/>
        </w:rPr>
      </w:pPr>
    </w:p>
    <w:p w:rsidR="002C4B7B" w:rsidRPr="0072384A" w:rsidRDefault="002C4B7B" w:rsidP="003E06A1">
      <w:pPr>
        <w:ind w:firstLine="284"/>
        <w:rPr>
          <w:szCs w:val="28"/>
        </w:rPr>
      </w:pPr>
      <w:r>
        <w:rPr>
          <w:szCs w:val="28"/>
        </w:rPr>
        <w:t>1. Проаналізуйте р</w:t>
      </w:r>
      <w:r w:rsidRPr="0072384A">
        <w:rPr>
          <w:szCs w:val="28"/>
        </w:rPr>
        <w:t>оль венчурного бізнесу в розвитку інноваційної діяльності.</w:t>
      </w:r>
    </w:p>
    <w:p w:rsidR="002C4B7B" w:rsidRDefault="002C4B7B" w:rsidP="003E06A1">
      <w:pPr>
        <w:ind w:firstLine="284"/>
        <w:rPr>
          <w:szCs w:val="28"/>
        </w:rPr>
      </w:pPr>
      <w:r>
        <w:rPr>
          <w:szCs w:val="28"/>
        </w:rPr>
        <w:t>2. Дайте оцінку о</w:t>
      </w:r>
      <w:r w:rsidRPr="0072384A">
        <w:rPr>
          <w:szCs w:val="28"/>
        </w:rPr>
        <w:t>рганізаційн</w:t>
      </w:r>
      <w:r>
        <w:rPr>
          <w:szCs w:val="28"/>
        </w:rPr>
        <w:t>ої</w:t>
      </w:r>
      <w:r w:rsidRPr="0072384A">
        <w:rPr>
          <w:szCs w:val="28"/>
        </w:rPr>
        <w:t xml:space="preserve"> структур</w:t>
      </w:r>
      <w:r>
        <w:rPr>
          <w:szCs w:val="28"/>
        </w:rPr>
        <w:t>и</w:t>
      </w:r>
      <w:r w:rsidRPr="0072384A">
        <w:rPr>
          <w:szCs w:val="28"/>
        </w:rPr>
        <w:t xml:space="preserve"> патентної системи України.</w:t>
      </w:r>
    </w:p>
    <w:p w:rsidR="002C4B7B" w:rsidRPr="0072384A" w:rsidRDefault="002C4B7B" w:rsidP="003E06A1">
      <w:pPr>
        <w:ind w:firstLine="284"/>
        <w:rPr>
          <w:szCs w:val="28"/>
        </w:rPr>
      </w:pPr>
      <w:r>
        <w:rPr>
          <w:szCs w:val="28"/>
        </w:rPr>
        <w:t>3. Визначте правильну відповідь:</w:t>
      </w:r>
    </w:p>
    <w:p w:rsidR="002C4B7B" w:rsidRPr="0072384A" w:rsidRDefault="002C4B7B" w:rsidP="003E06A1">
      <w:pPr>
        <w:tabs>
          <w:tab w:val="left" w:pos="142"/>
          <w:tab w:val="left" w:pos="284"/>
        </w:tabs>
        <w:ind w:firstLine="284"/>
        <w:rPr>
          <w:szCs w:val="28"/>
        </w:rPr>
      </w:pPr>
      <w:r>
        <w:rPr>
          <w:szCs w:val="28"/>
        </w:rPr>
        <w:t>3</w:t>
      </w:r>
      <w:r w:rsidRPr="0072384A">
        <w:rPr>
          <w:szCs w:val="28"/>
        </w:rPr>
        <w:t>.1. У відповідності з міжнародними стандартами інновація визначається як:</w:t>
      </w:r>
    </w:p>
    <w:p w:rsidR="002C4B7B" w:rsidRPr="0072384A" w:rsidRDefault="002C4B7B" w:rsidP="003E06A1">
      <w:pPr>
        <w:tabs>
          <w:tab w:val="left" w:pos="142"/>
          <w:tab w:val="left" w:pos="284"/>
        </w:tabs>
        <w:ind w:firstLine="284"/>
        <w:rPr>
          <w:szCs w:val="28"/>
        </w:rPr>
      </w:pPr>
      <w:r w:rsidRPr="0072384A">
        <w:rPr>
          <w:w w:val="106"/>
          <w:szCs w:val="28"/>
        </w:rPr>
        <w:t>а)</w:t>
      </w:r>
      <w:r w:rsidRPr="0072384A">
        <w:rPr>
          <w:szCs w:val="28"/>
        </w:rPr>
        <w:tab/>
      </w:r>
      <w:r w:rsidRPr="0072384A">
        <w:rPr>
          <w:spacing w:val="-1"/>
          <w:w w:val="106"/>
          <w:szCs w:val="28"/>
        </w:rPr>
        <w:t xml:space="preserve">кінцевий результат інноваційної діяльності, у вигляді нового або </w:t>
      </w:r>
      <w:r w:rsidRPr="0072384A">
        <w:rPr>
          <w:spacing w:val="-2"/>
          <w:w w:val="106"/>
          <w:szCs w:val="28"/>
        </w:rPr>
        <w:t>вдосконаленого продукту, впровадженого на ринку; нового або удоско</w:t>
      </w:r>
      <w:r w:rsidRPr="0072384A">
        <w:rPr>
          <w:spacing w:val="-2"/>
          <w:w w:val="106"/>
          <w:szCs w:val="28"/>
        </w:rPr>
        <w:softHyphen/>
      </w:r>
      <w:r w:rsidRPr="0072384A">
        <w:rPr>
          <w:spacing w:val="-1"/>
          <w:w w:val="106"/>
          <w:szCs w:val="28"/>
        </w:rPr>
        <w:t>наленого технологічного процесу, що застосовується в практичній дія</w:t>
      </w:r>
      <w:r w:rsidRPr="0072384A">
        <w:rPr>
          <w:spacing w:val="-1"/>
          <w:w w:val="106"/>
          <w:szCs w:val="28"/>
        </w:rPr>
        <w:softHyphen/>
      </w:r>
      <w:r w:rsidRPr="0072384A">
        <w:rPr>
          <w:spacing w:val="-2"/>
          <w:w w:val="106"/>
          <w:szCs w:val="28"/>
        </w:rPr>
        <w:t>льності чи у новому підході до соціальних послуг;</w:t>
      </w:r>
    </w:p>
    <w:p w:rsidR="002C4B7B" w:rsidRPr="0072384A" w:rsidRDefault="002C4B7B" w:rsidP="003E06A1">
      <w:pPr>
        <w:tabs>
          <w:tab w:val="left" w:pos="142"/>
          <w:tab w:val="left" w:pos="284"/>
        </w:tabs>
        <w:ind w:firstLine="284"/>
        <w:rPr>
          <w:szCs w:val="28"/>
        </w:rPr>
      </w:pPr>
      <w:r w:rsidRPr="0072384A">
        <w:rPr>
          <w:w w:val="106"/>
          <w:szCs w:val="28"/>
        </w:rPr>
        <w:t>б)</w:t>
      </w:r>
      <w:r w:rsidRPr="0072384A">
        <w:rPr>
          <w:szCs w:val="28"/>
        </w:rPr>
        <w:tab/>
      </w:r>
      <w:r w:rsidRPr="0072384A">
        <w:rPr>
          <w:spacing w:val="2"/>
          <w:w w:val="106"/>
          <w:szCs w:val="28"/>
        </w:rPr>
        <w:t xml:space="preserve">сукупність технічних, виробничих та комерційних заходів, які </w:t>
      </w:r>
      <w:r w:rsidRPr="0072384A">
        <w:rPr>
          <w:spacing w:val="-2"/>
          <w:w w:val="106"/>
          <w:szCs w:val="28"/>
        </w:rPr>
        <w:t>зумовлюють появу на ринку нового продукту;</w:t>
      </w:r>
    </w:p>
    <w:p w:rsidR="002C4B7B" w:rsidRPr="0072384A" w:rsidRDefault="002C4B7B" w:rsidP="003E06A1">
      <w:pPr>
        <w:tabs>
          <w:tab w:val="left" w:pos="142"/>
          <w:tab w:val="left" w:pos="284"/>
        </w:tabs>
        <w:ind w:firstLine="284"/>
        <w:rPr>
          <w:szCs w:val="28"/>
        </w:rPr>
      </w:pPr>
      <w:r w:rsidRPr="0072384A">
        <w:rPr>
          <w:w w:val="106"/>
          <w:szCs w:val="28"/>
        </w:rPr>
        <w:t>в)</w:t>
      </w:r>
      <w:r w:rsidRPr="0072384A">
        <w:rPr>
          <w:szCs w:val="28"/>
        </w:rPr>
        <w:tab/>
      </w:r>
      <w:r w:rsidRPr="0072384A">
        <w:rPr>
          <w:spacing w:val="-2"/>
          <w:w w:val="106"/>
          <w:szCs w:val="28"/>
        </w:rPr>
        <w:t>винахід або відкриття нових можливостей для вирішення пробле</w:t>
      </w:r>
      <w:r w:rsidRPr="0072384A">
        <w:rPr>
          <w:spacing w:val="-2"/>
          <w:w w:val="106"/>
          <w:szCs w:val="28"/>
        </w:rPr>
        <w:softHyphen/>
      </w:r>
      <w:r w:rsidRPr="0072384A">
        <w:rPr>
          <w:spacing w:val="-3"/>
          <w:w w:val="106"/>
          <w:szCs w:val="28"/>
        </w:rPr>
        <w:t>ми та досягнення цілей.</w:t>
      </w:r>
    </w:p>
    <w:p w:rsidR="002C4B7B" w:rsidRPr="0072384A" w:rsidRDefault="002C4B7B" w:rsidP="003E06A1">
      <w:pPr>
        <w:tabs>
          <w:tab w:val="left" w:pos="142"/>
          <w:tab w:val="left" w:pos="284"/>
        </w:tabs>
        <w:ind w:firstLine="284"/>
        <w:rPr>
          <w:szCs w:val="28"/>
        </w:rPr>
      </w:pPr>
      <w:r>
        <w:rPr>
          <w:szCs w:val="28"/>
        </w:rPr>
        <w:t>3.2</w:t>
      </w:r>
      <w:r w:rsidRPr="0072384A">
        <w:rPr>
          <w:szCs w:val="28"/>
        </w:rPr>
        <w:t>. Продукт інтелектуальної діяльності людей, оформлений результат фундаментальних, прикладних чи експериментальних досліджень у будь-якій сфері людської діяльності, спрямований на підвищення ефективності виконання робіт, — це:</w:t>
      </w:r>
    </w:p>
    <w:p w:rsidR="002C4B7B" w:rsidRPr="0072384A" w:rsidRDefault="002C4B7B" w:rsidP="003E06A1">
      <w:pPr>
        <w:tabs>
          <w:tab w:val="left" w:pos="142"/>
          <w:tab w:val="left" w:pos="284"/>
        </w:tabs>
        <w:ind w:firstLine="284"/>
        <w:rPr>
          <w:szCs w:val="28"/>
        </w:rPr>
      </w:pPr>
      <w:r w:rsidRPr="0072384A">
        <w:rPr>
          <w:szCs w:val="28"/>
        </w:rPr>
        <w:t>а) інновація;</w:t>
      </w:r>
    </w:p>
    <w:p w:rsidR="002C4B7B" w:rsidRPr="0072384A" w:rsidRDefault="002C4B7B" w:rsidP="003E06A1">
      <w:pPr>
        <w:tabs>
          <w:tab w:val="left" w:pos="142"/>
          <w:tab w:val="left" w:pos="284"/>
        </w:tabs>
        <w:ind w:firstLine="284"/>
        <w:rPr>
          <w:szCs w:val="28"/>
        </w:rPr>
      </w:pPr>
      <w:r w:rsidRPr="0072384A">
        <w:rPr>
          <w:szCs w:val="28"/>
        </w:rPr>
        <w:t>б) новація;</w:t>
      </w:r>
    </w:p>
    <w:p w:rsidR="002C4B7B" w:rsidRPr="0072384A" w:rsidRDefault="002C4B7B" w:rsidP="003E06A1">
      <w:pPr>
        <w:tabs>
          <w:tab w:val="left" w:pos="142"/>
          <w:tab w:val="left" w:pos="284"/>
        </w:tabs>
        <w:ind w:firstLine="284"/>
        <w:rPr>
          <w:szCs w:val="28"/>
        </w:rPr>
      </w:pPr>
      <w:r w:rsidRPr="0072384A">
        <w:rPr>
          <w:szCs w:val="28"/>
        </w:rPr>
        <w:t>в) винахід;</w:t>
      </w:r>
    </w:p>
    <w:p w:rsidR="002C4B7B" w:rsidRPr="0072384A" w:rsidRDefault="002C4B7B" w:rsidP="003E06A1">
      <w:pPr>
        <w:tabs>
          <w:tab w:val="left" w:pos="142"/>
          <w:tab w:val="left" w:pos="284"/>
        </w:tabs>
        <w:ind w:firstLine="284"/>
        <w:rPr>
          <w:szCs w:val="28"/>
        </w:rPr>
      </w:pPr>
      <w:r w:rsidRPr="0072384A">
        <w:rPr>
          <w:szCs w:val="28"/>
        </w:rPr>
        <w:t>г) нововведення.</w:t>
      </w:r>
    </w:p>
    <w:p w:rsidR="002C4B7B" w:rsidRPr="0072384A" w:rsidRDefault="002C4B7B" w:rsidP="003E06A1">
      <w:pPr>
        <w:tabs>
          <w:tab w:val="left" w:pos="142"/>
          <w:tab w:val="left" w:pos="284"/>
        </w:tabs>
        <w:ind w:firstLine="284"/>
        <w:rPr>
          <w:szCs w:val="28"/>
        </w:rPr>
      </w:pPr>
      <w:r>
        <w:rPr>
          <w:szCs w:val="28"/>
        </w:rPr>
        <w:t>3.3</w:t>
      </w:r>
      <w:r w:rsidRPr="0072384A">
        <w:rPr>
          <w:szCs w:val="28"/>
        </w:rPr>
        <w:t>. Процес, за допомогою якого організація діз</w:t>
      </w:r>
      <w:r w:rsidRPr="0072384A">
        <w:rPr>
          <w:szCs w:val="28"/>
        </w:rPr>
        <w:softHyphen/>
        <w:t>нається про новацію і вирішує її опанувати:</w:t>
      </w:r>
    </w:p>
    <w:p w:rsidR="002C4B7B" w:rsidRPr="0072384A" w:rsidRDefault="002C4B7B" w:rsidP="003E06A1">
      <w:pPr>
        <w:tabs>
          <w:tab w:val="left" w:pos="142"/>
          <w:tab w:val="left" w:pos="284"/>
        </w:tabs>
        <w:ind w:firstLine="284"/>
        <w:rPr>
          <w:color w:val="000000"/>
          <w:spacing w:val="5"/>
          <w:szCs w:val="28"/>
        </w:rPr>
      </w:pPr>
      <w:r w:rsidRPr="0072384A">
        <w:rPr>
          <w:color w:val="000000"/>
          <w:spacing w:val="5"/>
          <w:szCs w:val="28"/>
        </w:rPr>
        <w:t>а) ініціювання;</w:t>
      </w:r>
    </w:p>
    <w:p w:rsidR="002C4B7B" w:rsidRPr="0072384A" w:rsidRDefault="002C4B7B" w:rsidP="003E06A1">
      <w:pPr>
        <w:tabs>
          <w:tab w:val="left" w:pos="142"/>
          <w:tab w:val="left" w:pos="284"/>
        </w:tabs>
        <w:ind w:firstLine="284"/>
        <w:rPr>
          <w:color w:val="000000"/>
          <w:spacing w:val="5"/>
          <w:szCs w:val="28"/>
        </w:rPr>
      </w:pPr>
      <w:r w:rsidRPr="0072384A">
        <w:rPr>
          <w:color w:val="000000"/>
          <w:spacing w:val="5"/>
          <w:szCs w:val="28"/>
        </w:rPr>
        <w:t>б) упровадження.</w:t>
      </w:r>
    </w:p>
    <w:p w:rsidR="002C4B7B" w:rsidRPr="0072384A" w:rsidRDefault="002C4B7B" w:rsidP="003E06A1">
      <w:pPr>
        <w:tabs>
          <w:tab w:val="left" w:pos="142"/>
          <w:tab w:val="left" w:pos="284"/>
        </w:tabs>
        <w:ind w:firstLine="284"/>
        <w:rPr>
          <w:szCs w:val="28"/>
        </w:rPr>
      </w:pPr>
      <w:r>
        <w:rPr>
          <w:color w:val="000000"/>
          <w:spacing w:val="5"/>
          <w:szCs w:val="28"/>
        </w:rPr>
        <w:t>3.4.</w:t>
      </w:r>
      <w:r w:rsidRPr="0072384A">
        <w:rPr>
          <w:szCs w:val="28"/>
        </w:rPr>
        <w:t xml:space="preserve"> На характер і спрямованість нововведень в організації мають істотний вплив:</w:t>
      </w:r>
    </w:p>
    <w:p w:rsidR="002C4B7B" w:rsidRPr="0072384A" w:rsidRDefault="002C4B7B" w:rsidP="003E06A1">
      <w:pPr>
        <w:tabs>
          <w:tab w:val="left" w:pos="142"/>
          <w:tab w:val="left" w:pos="284"/>
          <w:tab w:val="left" w:pos="610"/>
        </w:tabs>
        <w:ind w:firstLine="284"/>
        <w:rPr>
          <w:color w:val="000000"/>
          <w:szCs w:val="28"/>
        </w:rPr>
      </w:pPr>
      <w:r w:rsidRPr="0072384A">
        <w:rPr>
          <w:color w:val="000000"/>
          <w:spacing w:val="4"/>
          <w:szCs w:val="28"/>
        </w:rPr>
        <w:t>а) поточні ресурси;</w:t>
      </w:r>
    </w:p>
    <w:p w:rsidR="002C4B7B" w:rsidRPr="0072384A" w:rsidRDefault="002C4B7B" w:rsidP="003E06A1">
      <w:pPr>
        <w:tabs>
          <w:tab w:val="left" w:pos="142"/>
          <w:tab w:val="left" w:pos="284"/>
          <w:tab w:val="left" w:pos="610"/>
        </w:tabs>
        <w:ind w:firstLine="284"/>
        <w:rPr>
          <w:color w:val="000000"/>
          <w:szCs w:val="28"/>
        </w:rPr>
      </w:pPr>
      <w:r w:rsidRPr="0072384A">
        <w:rPr>
          <w:color w:val="000000"/>
          <w:spacing w:val="4"/>
          <w:szCs w:val="28"/>
        </w:rPr>
        <w:t>б) внутрішня підконтрольність;</w:t>
      </w:r>
    </w:p>
    <w:p w:rsidR="002C4B7B" w:rsidRPr="0072384A" w:rsidRDefault="002C4B7B" w:rsidP="003E06A1">
      <w:pPr>
        <w:tabs>
          <w:tab w:val="left" w:pos="142"/>
          <w:tab w:val="left" w:pos="284"/>
          <w:tab w:val="left" w:pos="610"/>
        </w:tabs>
        <w:ind w:firstLine="284"/>
        <w:rPr>
          <w:szCs w:val="28"/>
        </w:rPr>
      </w:pPr>
      <w:r w:rsidRPr="0072384A">
        <w:rPr>
          <w:color w:val="000000"/>
          <w:spacing w:val="4"/>
          <w:szCs w:val="28"/>
        </w:rPr>
        <w:t>в) інформованість організації про нововведення.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C4B7B" w:rsidRPr="00C86632" w:rsidRDefault="002C4B7B" w:rsidP="00EE09EF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 w:rsidRPr="00C63BA7">
        <w:rPr>
          <w:sz w:val="24"/>
          <w:lang w:val="ru-RU"/>
        </w:rPr>
        <w:t>08</w:t>
      </w:r>
      <w:r>
        <w:rPr>
          <w:sz w:val="24"/>
        </w:rPr>
        <w:t>» ___</w:t>
      </w:r>
      <w:r w:rsidRPr="00C63BA7">
        <w:rPr>
          <w:sz w:val="24"/>
          <w:u w:val="single"/>
          <w:lang w:val="ru-RU"/>
        </w:rPr>
        <w:t>02</w:t>
      </w:r>
      <w:r>
        <w:rPr>
          <w:sz w:val="24"/>
        </w:rPr>
        <w:t>___ 201</w:t>
      </w:r>
      <w:r w:rsidRPr="00C63BA7">
        <w:rPr>
          <w:sz w:val="24"/>
          <w:lang w:val="ru-RU"/>
        </w:rPr>
        <w:t>6</w:t>
      </w:r>
      <w:r w:rsidRPr="00C86632">
        <w:rPr>
          <w:sz w:val="24"/>
        </w:rPr>
        <w:t xml:space="preserve"> р.</w:t>
      </w:r>
    </w:p>
    <w:p w:rsidR="002C4B7B" w:rsidRPr="00C86632" w:rsidRDefault="002C4B7B" w:rsidP="009C14AE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C4B7B" w:rsidRPr="00C86632" w:rsidRDefault="002C4B7B" w:rsidP="009C14AE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Спеціальність 7.03050301 «Міжнародна економіка»</w:t>
      </w:r>
    </w:p>
    <w:p w:rsidR="002C4B7B" w:rsidRPr="00C86632" w:rsidRDefault="002C4B7B" w:rsidP="009C14AE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інноваційний менеджмент</w:t>
      </w:r>
      <w:r w:rsidRPr="00C86632">
        <w:rPr>
          <w:sz w:val="24"/>
        </w:rPr>
        <w:t>»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Default="002C4B7B" w:rsidP="009C14AE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25</w:t>
      </w:r>
    </w:p>
    <w:p w:rsidR="002C4B7B" w:rsidRDefault="002C4B7B" w:rsidP="009C14AE">
      <w:pPr>
        <w:rPr>
          <w:szCs w:val="28"/>
        </w:rPr>
      </w:pPr>
    </w:p>
    <w:p w:rsidR="002C4B7B" w:rsidRPr="0072384A" w:rsidRDefault="002C4B7B" w:rsidP="003E06A1">
      <w:pPr>
        <w:jc w:val="both"/>
        <w:rPr>
          <w:szCs w:val="28"/>
        </w:rPr>
      </w:pPr>
      <w:r>
        <w:rPr>
          <w:szCs w:val="28"/>
        </w:rPr>
        <w:t>1. Визначте особливості ф</w:t>
      </w:r>
      <w:r w:rsidRPr="0072384A">
        <w:rPr>
          <w:szCs w:val="28"/>
        </w:rPr>
        <w:t>ормування творчих колективів та організаці</w:t>
      </w:r>
      <w:r>
        <w:rPr>
          <w:szCs w:val="28"/>
        </w:rPr>
        <w:t>ї</w:t>
      </w:r>
      <w:r w:rsidRPr="0072384A">
        <w:rPr>
          <w:szCs w:val="28"/>
        </w:rPr>
        <w:t xml:space="preserve"> їх праці.</w:t>
      </w:r>
    </w:p>
    <w:p w:rsidR="002C4B7B" w:rsidRDefault="002C4B7B" w:rsidP="003E06A1">
      <w:pPr>
        <w:jc w:val="both"/>
        <w:rPr>
          <w:szCs w:val="28"/>
        </w:rPr>
      </w:pPr>
      <w:r>
        <w:rPr>
          <w:szCs w:val="28"/>
        </w:rPr>
        <w:t>2. Проаналізуйте в</w:t>
      </w:r>
      <w:r w:rsidRPr="0072384A">
        <w:rPr>
          <w:szCs w:val="28"/>
        </w:rPr>
        <w:t>енчурне фінансування</w:t>
      </w:r>
      <w:r>
        <w:rPr>
          <w:szCs w:val="28"/>
        </w:rPr>
        <w:t xml:space="preserve"> в Україні</w:t>
      </w:r>
      <w:r w:rsidRPr="0072384A">
        <w:rPr>
          <w:szCs w:val="28"/>
        </w:rPr>
        <w:t xml:space="preserve">. </w:t>
      </w:r>
    </w:p>
    <w:p w:rsidR="002C4B7B" w:rsidRPr="00572000" w:rsidRDefault="002C4B7B" w:rsidP="003E06A1">
      <w:pPr>
        <w:jc w:val="both"/>
        <w:rPr>
          <w:szCs w:val="28"/>
        </w:rPr>
      </w:pPr>
      <w:r>
        <w:rPr>
          <w:szCs w:val="28"/>
        </w:rPr>
        <w:t>3</w:t>
      </w:r>
      <w:r w:rsidRPr="00572000">
        <w:rPr>
          <w:szCs w:val="28"/>
        </w:rPr>
        <w:t xml:space="preserve">. </w:t>
      </w:r>
      <w:r>
        <w:rPr>
          <w:szCs w:val="28"/>
        </w:rPr>
        <w:t>Визначте правильну відповідь:</w:t>
      </w:r>
    </w:p>
    <w:p w:rsidR="002C4B7B" w:rsidRPr="00572000" w:rsidRDefault="002C4B7B" w:rsidP="003E06A1">
      <w:pPr>
        <w:jc w:val="both"/>
        <w:rPr>
          <w:color w:val="000000"/>
          <w:spacing w:val="4"/>
          <w:szCs w:val="28"/>
        </w:rPr>
      </w:pPr>
      <w:r>
        <w:rPr>
          <w:szCs w:val="28"/>
        </w:rPr>
        <w:t>3</w:t>
      </w:r>
      <w:r w:rsidRPr="00572000">
        <w:rPr>
          <w:szCs w:val="28"/>
        </w:rPr>
        <w:t xml:space="preserve">.1. </w:t>
      </w:r>
      <w:r w:rsidRPr="00572000">
        <w:rPr>
          <w:color w:val="000000"/>
          <w:spacing w:val="4"/>
          <w:szCs w:val="28"/>
        </w:rPr>
        <w:t>Перше у світі патентне законодавство створила:</w:t>
      </w:r>
    </w:p>
    <w:p w:rsidR="002C4B7B" w:rsidRPr="00572000" w:rsidRDefault="002C4B7B" w:rsidP="003E06A1">
      <w:pPr>
        <w:ind w:firstLine="284"/>
        <w:jc w:val="both"/>
        <w:rPr>
          <w:color w:val="000000"/>
          <w:spacing w:val="6"/>
          <w:szCs w:val="28"/>
        </w:rPr>
      </w:pPr>
      <w:r w:rsidRPr="00572000">
        <w:rPr>
          <w:color w:val="000000"/>
          <w:spacing w:val="4"/>
          <w:szCs w:val="28"/>
        </w:rPr>
        <w:t xml:space="preserve">а) </w:t>
      </w:r>
      <w:r w:rsidRPr="00572000">
        <w:rPr>
          <w:color w:val="000000"/>
          <w:spacing w:val="6"/>
          <w:szCs w:val="28"/>
        </w:rPr>
        <w:t>Венеціанська республіка;</w:t>
      </w:r>
    </w:p>
    <w:p w:rsidR="002C4B7B" w:rsidRPr="00572000" w:rsidRDefault="002C4B7B" w:rsidP="003E06A1">
      <w:pPr>
        <w:ind w:firstLine="284"/>
        <w:jc w:val="both"/>
        <w:rPr>
          <w:color w:val="000000"/>
          <w:spacing w:val="6"/>
          <w:szCs w:val="28"/>
        </w:rPr>
      </w:pPr>
      <w:r w:rsidRPr="00572000">
        <w:rPr>
          <w:color w:val="000000"/>
          <w:spacing w:val="6"/>
          <w:szCs w:val="28"/>
        </w:rPr>
        <w:t>б) Румунська республіка;</w:t>
      </w:r>
    </w:p>
    <w:p w:rsidR="002C4B7B" w:rsidRPr="00572000" w:rsidRDefault="002C4B7B" w:rsidP="003E06A1">
      <w:pPr>
        <w:ind w:firstLine="284"/>
        <w:jc w:val="both"/>
        <w:rPr>
          <w:color w:val="000000"/>
          <w:spacing w:val="6"/>
          <w:szCs w:val="28"/>
        </w:rPr>
      </w:pPr>
      <w:r w:rsidRPr="00572000">
        <w:rPr>
          <w:color w:val="000000"/>
          <w:spacing w:val="6"/>
          <w:szCs w:val="28"/>
        </w:rPr>
        <w:t>в) Чеська республіка.</w:t>
      </w:r>
    </w:p>
    <w:p w:rsidR="002C4B7B" w:rsidRPr="00572000" w:rsidRDefault="002C4B7B" w:rsidP="003E06A1">
      <w:pPr>
        <w:jc w:val="both"/>
        <w:rPr>
          <w:color w:val="000000"/>
          <w:spacing w:val="6"/>
          <w:szCs w:val="28"/>
        </w:rPr>
      </w:pPr>
      <w:r>
        <w:rPr>
          <w:color w:val="000000"/>
          <w:spacing w:val="6"/>
          <w:szCs w:val="28"/>
        </w:rPr>
        <w:t>3.</w:t>
      </w:r>
      <w:r w:rsidRPr="00572000">
        <w:rPr>
          <w:color w:val="000000"/>
          <w:spacing w:val="6"/>
          <w:szCs w:val="28"/>
        </w:rPr>
        <w:t>2. Дозвіл на використання винаходу засвідчує:</w:t>
      </w:r>
    </w:p>
    <w:p w:rsidR="002C4B7B" w:rsidRPr="00572000" w:rsidRDefault="002C4B7B" w:rsidP="003E06A1">
      <w:pPr>
        <w:ind w:firstLine="284"/>
        <w:jc w:val="both"/>
        <w:rPr>
          <w:szCs w:val="28"/>
        </w:rPr>
      </w:pPr>
      <w:r w:rsidRPr="00572000">
        <w:rPr>
          <w:szCs w:val="28"/>
        </w:rPr>
        <w:t>а) ліцензія;</w:t>
      </w:r>
    </w:p>
    <w:p w:rsidR="002C4B7B" w:rsidRPr="00572000" w:rsidRDefault="002C4B7B" w:rsidP="003E06A1">
      <w:pPr>
        <w:ind w:firstLine="284"/>
        <w:jc w:val="both"/>
        <w:rPr>
          <w:szCs w:val="28"/>
        </w:rPr>
      </w:pPr>
      <w:r w:rsidRPr="00572000">
        <w:rPr>
          <w:szCs w:val="28"/>
        </w:rPr>
        <w:t>б) патент;</w:t>
      </w:r>
    </w:p>
    <w:p w:rsidR="002C4B7B" w:rsidRPr="00572000" w:rsidRDefault="002C4B7B" w:rsidP="003E06A1">
      <w:pPr>
        <w:ind w:firstLine="284"/>
        <w:jc w:val="both"/>
        <w:rPr>
          <w:szCs w:val="28"/>
        </w:rPr>
      </w:pPr>
      <w:r w:rsidRPr="00572000">
        <w:rPr>
          <w:szCs w:val="28"/>
        </w:rPr>
        <w:t>в) свідоцтво.</w:t>
      </w:r>
    </w:p>
    <w:p w:rsidR="002C4B7B" w:rsidRPr="00572000" w:rsidRDefault="002C4B7B" w:rsidP="003E06A1">
      <w:pPr>
        <w:jc w:val="both"/>
        <w:rPr>
          <w:color w:val="000000"/>
          <w:spacing w:val="-5"/>
          <w:szCs w:val="28"/>
        </w:rPr>
      </w:pPr>
      <w:r>
        <w:rPr>
          <w:color w:val="000000"/>
          <w:spacing w:val="-5"/>
          <w:szCs w:val="28"/>
        </w:rPr>
        <w:t xml:space="preserve">3.3. </w:t>
      </w:r>
      <w:r w:rsidRPr="00572000">
        <w:rPr>
          <w:color w:val="000000"/>
          <w:spacing w:val="-5"/>
          <w:szCs w:val="28"/>
        </w:rPr>
        <w:t>«Інноваційний центр», «підприємницький центр», «тех</w:t>
      </w:r>
      <w:r w:rsidRPr="00572000">
        <w:rPr>
          <w:color w:val="000000"/>
          <w:spacing w:val="-5"/>
          <w:szCs w:val="28"/>
        </w:rPr>
        <w:softHyphen/>
        <w:t>нологічний бізнес-центр» - це:</w:t>
      </w:r>
    </w:p>
    <w:p w:rsidR="002C4B7B" w:rsidRPr="00572000" w:rsidRDefault="002C4B7B" w:rsidP="003E06A1">
      <w:pPr>
        <w:ind w:firstLine="284"/>
        <w:jc w:val="both"/>
        <w:rPr>
          <w:color w:val="000000"/>
          <w:spacing w:val="-2"/>
          <w:szCs w:val="28"/>
        </w:rPr>
      </w:pPr>
      <w:r w:rsidRPr="00572000">
        <w:rPr>
          <w:color w:val="000000"/>
          <w:spacing w:val="-2"/>
          <w:szCs w:val="28"/>
        </w:rPr>
        <w:t xml:space="preserve">а) технополіс; </w:t>
      </w:r>
    </w:p>
    <w:p w:rsidR="002C4B7B" w:rsidRPr="00572000" w:rsidRDefault="002C4B7B" w:rsidP="003E06A1">
      <w:pPr>
        <w:ind w:firstLine="284"/>
        <w:jc w:val="both"/>
        <w:rPr>
          <w:color w:val="000000"/>
          <w:spacing w:val="-2"/>
          <w:szCs w:val="28"/>
        </w:rPr>
      </w:pPr>
      <w:r w:rsidRPr="00572000">
        <w:rPr>
          <w:color w:val="000000"/>
          <w:spacing w:val="-2"/>
          <w:szCs w:val="28"/>
        </w:rPr>
        <w:t>б) технопарк;</w:t>
      </w:r>
    </w:p>
    <w:p w:rsidR="002C4B7B" w:rsidRPr="00572000" w:rsidRDefault="002C4B7B" w:rsidP="003E06A1">
      <w:pPr>
        <w:ind w:firstLine="284"/>
        <w:jc w:val="both"/>
        <w:rPr>
          <w:color w:val="000000"/>
          <w:spacing w:val="-2"/>
          <w:szCs w:val="28"/>
        </w:rPr>
      </w:pPr>
      <w:r w:rsidRPr="00572000">
        <w:rPr>
          <w:color w:val="000000"/>
          <w:spacing w:val="-2"/>
          <w:szCs w:val="28"/>
        </w:rPr>
        <w:t>в) бізнес-інкубатор.</w:t>
      </w:r>
    </w:p>
    <w:p w:rsidR="002C4B7B" w:rsidRPr="00572000" w:rsidRDefault="002C4B7B" w:rsidP="003E06A1">
      <w:pPr>
        <w:jc w:val="both"/>
        <w:rPr>
          <w:color w:val="000000"/>
          <w:spacing w:val="4"/>
          <w:szCs w:val="28"/>
        </w:rPr>
      </w:pPr>
      <w:r>
        <w:rPr>
          <w:color w:val="000000"/>
          <w:spacing w:val="6"/>
          <w:szCs w:val="28"/>
        </w:rPr>
        <w:t xml:space="preserve">3.4. </w:t>
      </w:r>
      <w:r w:rsidRPr="00572000">
        <w:rPr>
          <w:color w:val="000000"/>
          <w:spacing w:val="4"/>
          <w:szCs w:val="28"/>
        </w:rPr>
        <w:t>Для обмеженого кола споживачів працюють:</w:t>
      </w:r>
    </w:p>
    <w:p w:rsidR="002C4B7B" w:rsidRPr="00572000" w:rsidRDefault="002C4B7B" w:rsidP="003E06A1">
      <w:pPr>
        <w:ind w:firstLine="284"/>
        <w:jc w:val="both"/>
        <w:rPr>
          <w:iCs/>
          <w:color w:val="000000"/>
          <w:spacing w:val="5"/>
          <w:szCs w:val="28"/>
        </w:rPr>
      </w:pPr>
      <w:r w:rsidRPr="00572000">
        <w:rPr>
          <w:color w:val="000000"/>
          <w:spacing w:val="4"/>
          <w:szCs w:val="28"/>
        </w:rPr>
        <w:t xml:space="preserve">а) </w:t>
      </w:r>
      <w:r w:rsidRPr="00572000">
        <w:rPr>
          <w:iCs/>
          <w:color w:val="000000"/>
          <w:spacing w:val="5"/>
          <w:szCs w:val="28"/>
        </w:rPr>
        <w:t>фірми-патієнти;</w:t>
      </w:r>
    </w:p>
    <w:p w:rsidR="002C4B7B" w:rsidRPr="00572000" w:rsidRDefault="002C4B7B" w:rsidP="003E06A1">
      <w:pPr>
        <w:ind w:firstLine="284"/>
        <w:jc w:val="both"/>
        <w:rPr>
          <w:color w:val="000000"/>
          <w:spacing w:val="4"/>
          <w:szCs w:val="28"/>
        </w:rPr>
      </w:pPr>
      <w:r w:rsidRPr="00572000">
        <w:rPr>
          <w:color w:val="000000"/>
          <w:spacing w:val="6"/>
          <w:szCs w:val="28"/>
        </w:rPr>
        <w:t xml:space="preserve">б) </w:t>
      </w:r>
      <w:r w:rsidRPr="00572000">
        <w:rPr>
          <w:color w:val="000000"/>
          <w:spacing w:val="4"/>
          <w:szCs w:val="28"/>
        </w:rPr>
        <w:t>фірми-експлеренти;</w:t>
      </w:r>
    </w:p>
    <w:p w:rsidR="002C4B7B" w:rsidRPr="00572000" w:rsidRDefault="002C4B7B" w:rsidP="003E06A1">
      <w:pPr>
        <w:ind w:firstLine="284"/>
        <w:jc w:val="both"/>
        <w:rPr>
          <w:iCs/>
          <w:color w:val="000000"/>
          <w:spacing w:val="6"/>
          <w:szCs w:val="28"/>
        </w:rPr>
      </w:pPr>
      <w:r w:rsidRPr="00572000">
        <w:rPr>
          <w:iCs/>
          <w:color w:val="000000"/>
          <w:spacing w:val="8"/>
          <w:szCs w:val="28"/>
        </w:rPr>
        <w:t>в) фірми-віолен</w:t>
      </w:r>
      <w:r w:rsidRPr="00572000">
        <w:rPr>
          <w:iCs/>
          <w:color w:val="000000"/>
          <w:spacing w:val="6"/>
          <w:szCs w:val="28"/>
        </w:rPr>
        <w:t>ти;</w:t>
      </w:r>
    </w:p>
    <w:p w:rsidR="002C4B7B" w:rsidRPr="00572000" w:rsidRDefault="002C4B7B" w:rsidP="003E06A1">
      <w:pPr>
        <w:ind w:firstLine="284"/>
        <w:jc w:val="both"/>
        <w:rPr>
          <w:color w:val="000000"/>
          <w:spacing w:val="6"/>
          <w:szCs w:val="28"/>
        </w:rPr>
      </w:pPr>
      <w:r w:rsidRPr="00572000">
        <w:rPr>
          <w:iCs/>
          <w:color w:val="000000"/>
          <w:spacing w:val="6"/>
          <w:szCs w:val="28"/>
        </w:rPr>
        <w:t xml:space="preserve">г) </w:t>
      </w:r>
      <w:r w:rsidRPr="00572000">
        <w:rPr>
          <w:iCs/>
          <w:color w:val="000000"/>
          <w:spacing w:val="4"/>
          <w:szCs w:val="28"/>
        </w:rPr>
        <w:t>фірми-комутанти.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C4B7B" w:rsidRPr="00C86632" w:rsidRDefault="002C4B7B" w:rsidP="00EE09EF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 w:rsidRPr="00C63BA7">
        <w:rPr>
          <w:sz w:val="24"/>
          <w:lang w:val="ru-RU"/>
        </w:rPr>
        <w:t>08</w:t>
      </w:r>
      <w:r>
        <w:rPr>
          <w:sz w:val="24"/>
        </w:rPr>
        <w:t>» ___</w:t>
      </w:r>
      <w:r w:rsidRPr="00C63BA7">
        <w:rPr>
          <w:sz w:val="24"/>
          <w:u w:val="single"/>
          <w:lang w:val="ru-RU"/>
        </w:rPr>
        <w:t>02</w:t>
      </w:r>
      <w:r>
        <w:rPr>
          <w:sz w:val="24"/>
        </w:rPr>
        <w:t>___ 201</w:t>
      </w:r>
      <w:r w:rsidRPr="00C63BA7">
        <w:rPr>
          <w:sz w:val="24"/>
          <w:lang w:val="ru-RU"/>
        </w:rPr>
        <w:t>6</w:t>
      </w:r>
      <w:r w:rsidRPr="00C86632">
        <w:rPr>
          <w:sz w:val="24"/>
        </w:rPr>
        <w:t xml:space="preserve"> р.</w:t>
      </w:r>
    </w:p>
    <w:p w:rsidR="002C4B7B" w:rsidRPr="00C86632" w:rsidRDefault="002C4B7B" w:rsidP="009C14AE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C4B7B" w:rsidRPr="00C86632" w:rsidRDefault="002C4B7B" w:rsidP="009C14AE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Спеціальність 7.03050301 «Міжнародна економіка»</w:t>
      </w:r>
    </w:p>
    <w:p w:rsidR="002C4B7B" w:rsidRPr="00C86632" w:rsidRDefault="002C4B7B" w:rsidP="009C14AE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інноваційний менеджмент</w:t>
      </w:r>
      <w:r w:rsidRPr="00C86632">
        <w:rPr>
          <w:sz w:val="24"/>
        </w:rPr>
        <w:t>»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Default="002C4B7B" w:rsidP="009C14AE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26</w:t>
      </w:r>
    </w:p>
    <w:p w:rsidR="002C4B7B" w:rsidRDefault="002C4B7B" w:rsidP="009C14AE">
      <w:pPr>
        <w:rPr>
          <w:szCs w:val="28"/>
        </w:rPr>
      </w:pPr>
    </w:p>
    <w:p w:rsidR="002C4B7B" w:rsidRPr="00572000" w:rsidRDefault="002C4B7B" w:rsidP="003E06A1">
      <w:pPr>
        <w:ind w:firstLine="284"/>
        <w:rPr>
          <w:szCs w:val="28"/>
        </w:rPr>
      </w:pPr>
      <w:r>
        <w:rPr>
          <w:szCs w:val="28"/>
        </w:rPr>
        <w:t>1. Визначте</w:t>
      </w:r>
      <w:r w:rsidRPr="00572000">
        <w:rPr>
          <w:szCs w:val="28"/>
        </w:rPr>
        <w:t xml:space="preserve"> особливості інновацій</w:t>
      </w:r>
      <w:r>
        <w:rPr>
          <w:szCs w:val="28"/>
        </w:rPr>
        <w:t>, с</w:t>
      </w:r>
      <w:r w:rsidRPr="00572000">
        <w:rPr>
          <w:szCs w:val="28"/>
        </w:rPr>
        <w:t>фер</w:t>
      </w:r>
      <w:r>
        <w:rPr>
          <w:szCs w:val="28"/>
        </w:rPr>
        <w:t>у</w:t>
      </w:r>
      <w:r w:rsidRPr="00572000">
        <w:rPr>
          <w:szCs w:val="28"/>
        </w:rPr>
        <w:t xml:space="preserve"> інноваційної діяльності.</w:t>
      </w:r>
    </w:p>
    <w:p w:rsidR="002C4B7B" w:rsidRDefault="002C4B7B" w:rsidP="003E06A1">
      <w:pPr>
        <w:ind w:firstLine="284"/>
        <w:rPr>
          <w:szCs w:val="28"/>
        </w:rPr>
      </w:pPr>
      <w:r>
        <w:rPr>
          <w:szCs w:val="28"/>
        </w:rPr>
        <w:t>2. Проаналізуйте б</w:t>
      </w:r>
      <w:r w:rsidRPr="00572000">
        <w:rPr>
          <w:szCs w:val="28"/>
        </w:rPr>
        <w:t>ізнес-планування інноваційної діяльності.</w:t>
      </w:r>
    </w:p>
    <w:p w:rsidR="002C4B7B" w:rsidRDefault="002C4B7B" w:rsidP="003E06A1">
      <w:pPr>
        <w:ind w:firstLine="284"/>
        <w:rPr>
          <w:szCs w:val="28"/>
        </w:rPr>
      </w:pPr>
      <w:r>
        <w:rPr>
          <w:szCs w:val="28"/>
        </w:rPr>
        <w:t>3. Визначте правильну відповідь:</w:t>
      </w:r>
    </w:p>
    <w:p w:rsidR="002C4B7B" w:rsidRPr="00572000" w:rsidRDefault="002C4B7B" w:rsidP="003E06A1">
      <w:pPr>
        <w:ind w:firstLine="284"/>
        <w:jc w:val="both"/>
        <w:rPr>
          <w:color w:val="000000"/>
          <w:spacing w:val="-4"/>
          <w:szCs w:val="28"/>
        </w:rPr>
      </w:pPr>
      <w:r>
        <w:rPr>
          <w:szCs w:val="28"/>
        </w:rPr>
        <w:t>3</w:t>
      </w:r>
      <w:r w:rsidRPr="00572000">
        <w:rPr>
          <w:szCs w:val="28"/>
        </w:rPr>
        <w:t xml:space="preserve">.1. </w:t>
      </w:r>
      <w:r w:rsidRPr="00572000">
        <w:rPr>
          <w:color w:val="000000"/>
          <w:spacing w:val="-4"/>
          <w:szCs w:val="28"/>
        </w:rPr>
        <w:t xml:space="preserve">До об'єктів промислової власності відносяться: </w:t>
      </w:r>
    </w:p>
    <w:p w:rsidR="002C4B7B" w:rsidRPr="00572000" w:rsidRDefault="002C4B7B" w:rsidP="003E06A1">
      <w:pPr>
        <w:ind w:firstLine="284"/>
        <w:jc w:val="both"/>
        <w:rPr>
          <w:color w:val="000000"/>
          <w:spacing w:val="-5"/>
          <w:szCs w:val="28"/>
        </w:rPr>
      </w:pPr>
      <w:r w:rsidRPr="00572000">
        <w:rPr>
          <w:color w:val="000000"/>
          <w:spacing w:val="-4"/>
          <w:szCs w:val="28"/>
        </w:rPr>
        <w:t xml:space="preserve">а) патенти на </w:t>
      </w:r>
      <w:r w:rsidRPr="00572000">
        <w:rPr>
          <w:color w:val="000000"/>
          <w:spacing w:val="-5"/>
          <w:szCs w:val="28"/>
        </w:rPr>
        <w:t>винаходи;</w:t>
      </w:r>
    </w:p>
    <w:p w:rsidR="002C4B7B" w:rsidRPr="00572000" w:rsidRDefault="002C4B7B" w:rsidP="003E06A1">
      <w:pPr>
        <w:ind w:firstLine="284"/>
        <w:jc w:val="both"/>
        <w:rPr>
          <w:color w:val="000000"/>
          <w:spacing w:val="-5"/>
          <w:szCs w:val="28"/>
        </w:rPr>
      </w:pPr>
      <w:r w:rsidRPr="00572000">
        <w:rPr>
          <w:color w:val="000000"/>
          <w:spacing w:val="-5"/>
          <w:szCs w:val="28"/>
        </w:rPr>
        <w:t>б) корисні моделі;</w:t>
      </w:r>
    </w:p>
    <w:p w:rsidR="002C4B7B" w:rsidRPr="00572000" w:rsidRDefault="002C4B7B" w:rsidP="003E06A1">
      <w:pPr>
        <w:ind w:firstLine="284"/>
        <w:jc w:val="both"/>
        <w:rPr>
          <w:color w:val="000000"/>
          <w:spacing w:val="-5"/>
          <w:szCs w:val="28"/>
        </w:rPr>
      </w:pPr>
      <w:r w:rsidRPr="00572000">
        <w:rPr>
          <w:color w:val="000000"/>
          <w:spacing w:val="-5"/>
          <w:szCs w:val="28"/>
        </w:rPr>
        <w:t>в) промислові взірці;</w:t>
      </w:r>
    </w:p>
    <w:p w:rsidR="002C4B7B" w:rsidRPr="00572000" w:rsidRDefault="002C4B7B" w:rsidP="003E06A1">
      <w:pPr>
        <w:ind w:firstLine="284"/>
        <w:jc w:val="both"/>
        <w:rPr>
          <w:color w:val="000000"/>
          <w:spacing w:val="-5"/>
          <w:szCs w:val="28"/>
        </w:rPr>
      </w:pPr>
      <w:r w:rsidRPr="00572000">
        <w:rPr>
          <w:color w:val="000000"/>
          <w:spacing w:val="-5"/>
          <w:szCs w:val="28"/>
        </w:rPr>
        <w:t>г) правильні відповіді а) та б);</w:t>
      </w:r>
    </w:p>
    <w:p w:rsidR="002C4B7B" w:rsidRPr="00572000" w:rsidRDefault="002C4B7B" w:rsidP="003E06A1">
      <w:pPr>
        <w:ind w:firstLine="284"/>
        <w:jc w:val="both"/>
        <w:rPr>
          <w:color w:val="000000"/>
          <w:spacing w:val="-5"/>
          <w:szCs w:val="28"/>
        </w:rPr>
      </w:pPr>
      <w:r w:rsidRPr="00572000">
        <w:rPr>
          <w:color w:val="000000"/>
          <w:spacing w:val="-5"/>
          <w:szCs w:val="28"/>
        </w:rPr>
        <w:t>д) правильні відповіді а) та в);</w:t>
      </w:r>
    </w:p>
    <w:p w:rsidR="002C4B7B" w:rsidRPr="00572000" w:rsidRDefault="002C4B7B" w:rsidP="003E06A1">
      <w:pPr>
        <w:ind w:firstLine="284"/>
        <w:jc w:val="both"/>
        <w:rPr>
          <w:color w:val="000000"/>
          <w:spacing w:val="-5"/>
          <w:szCs w:val="28"/>
        </w:rPr>
      </w:pPr>
      <w:r w:rsidRPr="00572000">
        <w:rPr>
          <w:color w:val="000000"/>
          <w:spacing w:val="-5"/>
          <w:szCs w:val="28"/>
        </w:rPr>
        <w:t>е) всі відповіді правильні.</w:t>
      </w:r>
    </w:p>
    <w:p w:rsidR="002C4B7B" w:rsidRPr="00572000" w:rsidRDefault="002C4B7B" w:rsidP="003E06A1">
      <w:pPr>
        <w:ind w:firstLine="284"/>
        <w:jc w:val="both"/>
        <w:rPr>
          <w:color w:val="000000"/>
          <w:spacing w:val="6"/>
          <w:szCs w:val="28"/>
        </w:rPr>
      </w:pPr>
      <w:r>
        <w:rPr>
          <w:color w:val="000000"/>
          <w:spacing w:val="6"/>
          <w:szCs w:val="28"/>
        </w:rPr>
        <w:t>3.2</w:t>
      </w:r>
      <w:r w:rsidRPr="00572000">
        <w:rPr>
          <w:color w:val="000000"/>
          <w:spacing w:val="6"/>
          <w:szCs w:val="28"/>
        </w:rPr>
        <w:t>. До порушення патенту не відносять:</w:t>
      </w:r>
    </w:p>
    <w:p w:rsidR="002C4B7B" w:rsidRPr="00572000" w:rsidRDefault="002C4B7B" w:rsidP="003E06A1">
      <w:pPr>
        <w:ind w:firstLine="284"/>
        <w:jc w:val="both"/>
        <w:rPr>
          <w:color w:val="000000"/>
          <w:spacing w:val="-1"/>
          <w:szCs w:val="28"/>
        </w:rPr>
      </w:pPr>
      <w:r w:rsidRPr="00572000">
        <w:rPr>
          <w:color w:val="000000"/>
          <w:spacing w:val="6"/>
          <w:szCs w:val="28"/>
        </w:rPr>
        <w:t xml:space="preserve">а) </w:t>
      </w:r>
      <w:r w:rsidRPr="00572000">
        <w:rPr>
          <w:color w:val="000000"/>
          <w:spacing w:val="-4"/>
          <w:szCs w:val="28"/>
        </w:rPr>
        <w:t xml:space="preserve">навмисне   приховування, </w:t>
      </w:r>
      <w:r w:rsidRPr="00572000">
        <w:rPr>
          <w:color w:val="000000"/>
          <w:spacing w:val="-1"/>
          <w:szCs w:val="28"/>
        </w:rPr>
        <w:t>продаж чи сприяння продажу;</w:t>
      </w:r>
    </w:p>
    <w:p w:rsidR="002C4B7B" w:rsidRPr="00572000" w:rsidRDefault="002C4B7B" w:rsidP="003E06A1">
      <w:pPr>
        <w:ind w:firstLine="284"/>
        <w:jc w:val="both"/>
        <w:rPr>
          <w:color w:val="000000"/>
          <w:spacing w:val="-5"/>
          <w:szCs w:val="28"/>
        </w:rPr>
      </w:pPr>
      <w:r w:rsidRPr="00572000">
        <w:rPr>
          <w:color w:val="000000"/>
          <w:spacing w:val="-1"/>
          <w:szCs w:val="28"/>
        </w:rPr>
        <w:t xml:space="preserve">б) </w:t>
      </w:r>
      <w:r w:rsidRPr="00572000">
        <w:rPr>
          <w:color w:val="000000"/>
          <w:spacing w:val="-4"/>
          <w:szCs w:val="28"/>
        </w:rPr>
        <w:t>транспортування запатен</w:t>
      </w:r>
      <w:r w:rsidRPr="00572000">
        <w:rPr>
          <w:color w:val="000000"/>
          <w:spacing w:val="-4"/>
          <w:szCs w:val="28"/>
        </w:rPr>
        <w:softHyphen/>
      </w:r>
      <w:r w:rsidRPr="00572000">
        <w:rPr>
          <w:color w:val="000000"/>
          <w:spacing w:val="-5"/>
          <w:szCs w:val="28"/>
        </w:rPr>
        <w:t>тованого виробу;</w:t>
      </w:r>
    </w:p>
    <w:p w:rsidR="002C4B7B" w:rsidRPr="00572000" w:rsidRDefault="002C4B7B" w:rsidP="003E06A1">
      <w:pPr>
        <w:ind w:firstLine="284"/>
        <w:jc w:val="both"/>
        <w:rPr>
          <w:color w:val="000000"/>
          <w:spacing w:val="-2"/>
          <w:szCs w:val="28"/>
        </w:rPr>
      </w:pPr>
      <w:r w:rsidRPr="00572000">
        <w:rPr>
          <w:color w:val="000000"/>
          <w:spacing w:val="-5"/>
          <w:szCs w:val="28"/>
        </w:rPr>
        <w:t xml:space="preserve">в) </w:t>
      </w:r>
      <w:r w:rsidRPr="00572000">
        <w:rPr>
          <w:color w:val="000000"/>
          <w:spacing w:val="-1"/>
          <w:szCs w:val="28"/>
        </w:rPr>
        <w:t>виготовлення для продажу пред</w:t>
      </w:r>
      <w:r w:rsidRPr="00572000">
        <w:rPr>
          <w:color w:val="000000"/>
          <w:spacing w:val="-1"/>
          <w:szCs w:val="28"/>
        </w:rPr>
        <w:softHyphen/>
      </w:r>
      <w:r w:rsidRPr="00572000">
        <w:rPr>
          <w:color w:val="000000"/>
          <w:spacing w:val="-2"/>
          <w:szCs w:val="28"/>
        </w:rPr>
        <w:t>метів з використанням запатентованого способу.</w:t>
      </w:r>
    </w:p>
    <w:p w:rsidR="002C4B7B" w:rsidRPr="00572000" w:rsidRDefault="002C4B7B" w:rsidP="003E06A1">
      <w:pPr>
        <w:ind w:firstLine="284"/>
        <w:jc w:val="both"/>
        <w:rPr>
          <w:color w:val="000000"/>
          <w:spacing w:val="5"/>
          <w:szCs w:val="28"/>
        </w:rPr>
      </w:pPr>
      <w:r>
        <w:rPr>
          <w:color w:val="000000"/>
          <w:spacing w:val="4"/>
          <w:szCs w:val="28"/>
        </w:rPr>
        <w:t xml:space="preserve">3.3. </w:t>
      </w:r>
      <w:r w:rsidRPr="00572000">
        <w:rPr>
          <w:color w:val="000000"/>
          <w:spacing w:val="4"/>
          <w:szCs w:val="28"/>
        </w:rPr>
        <w:t xml:space="preserve">Багатосерійним і масовим випуском продукції для широкого кола </w:t>
      </w:r>
      <w:r w:rsidRPr="00572000">
        <w:rPr>
          <w:color w:val="000000"/>
          <w:spacing w:val="6"/>
          <w:szCs w:val="28"/>
        </w:rPr>
        <w:t>споживачів</w:t>
      </w:r>
      <w:r w:rsidRPr="00572000">
        <w:rPr>
          <w:color w:val="000000"/>
          <w:spacing w:val="5"/>
          <w:szCs w:val="28"/>
        </w:rPr>
        <w:t xml:space="preserve"> займаються:</w:t>
      </w:r>
    </w:p>
    <w:p w:rsidR="002C4B7B" w:rsidRPr="00572000" w:rsidRDefault="002C4B7B" w:rsidP="003E06A1">
      <w:pPr>
        <w:ind w:firstLine="284"/>
        <w:jc w:val="both"/>
        <w:rPr>
          <w:iCs/>
          <w:color w:val="000000"/>
          <w:spacing w:val="5"/>
          <w:szCs w:val="28"/>
        </w:rPr>
      </w:pPr>
      <w:r w:rsidRPr="00572000">
        <w:rPr>
          <w:color w:val="000000"/>
          <w:spacing w:val="4"/>
          <w:szCs w:val="28"/>
        </w:rPr>
        <w:t xml:space="preserve">а) </w:t>
      </w:r>
      <w:r w:rsidRPr="00572000">
        <w:rPr>
          <w:iCs/>
          <w:color w:val="000000"/>
          <w:spacing w:val="5"/>
          <w:szCs w:val="28"/>
        </w:rPr>
        <w:t>фірми-патієнти;</w:t>
      </w:r>
    </w:p>
    <w:p w:rsidR="002C4B7B" w:rsidRPr="00572000" w:rsidRDefault="002C4B7B" w:rsidP="003E06A1">
      <w:pPr>
        <w:ind w:firstLine="284"/>
        <w:jc w:val="both"/>
        <w:rPr>
          <w:color w:val="000000"/>
          <w:spacing w:val="4"/>
          <w:szCs w:val="28"/>
        </w:rPr>
      </w:pPr>
      <w:r w:rsidRPr="00572000">
        <w:rPr>
          <w:color w:val="000000"/>
          <w:spacing w:val="6"/>
          <w:szCs w:val="28"/>
        </w:rPr>
        <w:t xml:space="preserve">б) </w:t>
      </w:r>
      <w:r w:rsidRPr="00572000">
        <w:rPr>
          <w:color w:val="000000"/>
          <w:spacing w:val="4"/>
          <w:szCs w:val="28"/>
        </w:rPr>
        <w:t>фірми-експлеренти;</w:t>
      </w:r>
    </w:p>
    <w:p w:rsidR="002C4B7B" w:rsidRPr="00572000" w:rsidRDefault="002C4B7B" w:rsidP="003E06A1">
      <w:pPr>
        <w:ind w:firstLine="284"/>
        <w:jc w:val="both"/>
        <w:rPr>
          <w:iCs/>
          <w:color w:val="000000"/>
          <w:spacing w:val="6"/>
          <w:szCs w:val="28"/>
        </w:rPr>
      </w:pPr>
      <w:r w:rsidRPr="00572000">
        <w:rPr>
          <w:iCs/>
          <w:color w:val="000000"/>
          <w:spacing w:val="8"/>
          <w:szCs w:val="28"/>
        </w:rPr>
        <w:t>в) фірми-віолен</w:t>
      </w:r>
      <w:r w:rsidRPr="00572000">
        <w:rPr>
          <w:iCs/>
          <w:color w:val="000000"/>
          <w:spacing w:val="6"/>
          <w:szCs w:val="28"/>
        </w:rPr>
        <w:t>ти;</w:t>
      </w:r>
    </w:p>
    <w:p w:rsidR="002C4B7B" w:rsidRPr="00572000" w:rsidRDefault="002C4B7B" w:rsidP="003E06A1">
      <w:pPr>
        <w:ind w:firstLine="284"/>
        <w:jc w:val="both"/>
        <w:rPr>
          <w:iCs/>
          <w:color w:val="000000"/>
          <w:spacing w:val="4"/>
          <w:szCs w:val="28"/>
        </w:rPr>
      </w:pPr>
      <w:r w:rsidRPr="00572000">
        <w:rPr>
          <w:iCs/>
          <w:color w:val="000000"/>
          <w:spacing w:val="6"/>
          <w:szCs w:val="28"/>
        </w:rPr>
        <w:t xml:space="preserve">г) </w:t>
      </w:r>
      <w:r w:rsidRPr="00572000">
        <w:rPr>
          <w:iCs/>
          <w:color w:val="000000"/>
          <w:spacing w:val="4"/>
          <w:szCs w:val="28"/>
        </w:rPr>
        <w:t>фірми-комутанти.</w:t>
      </w:r>
    </w:p>
    <w:p w:rsidR="002C4B7B" w:rsidRPr="00572000" w:rsidRDefault="002C4B7B" w:rsidP="003E06A1">
      <w:pPr>
        <w:ind w:firstLine="284"/>
        <w:jc w:val="both"/>
        <w:rPr>
          <w:color w:val="000000"/>
          <w:spacing w:val="6"/>
          <w:szCs w:val="28"/>
        </w:rPr>
      </w:pPr>
      <w:r>
        <w:rPr>
          <w:iCs/>
          <w:color w:val="000000"/>
          <w:spacing w:val="4"/>
          <w:szCs w:val="28"/>
        </w:rPr>
        <w:t>3.</w:t>
      </w:r>
      <w:r w:rsidRPr="00572000">
        <w:rPr>
          <w:color w:val="000000"/>
          <w:spacing w:val="6"/>
          <w:szCs w:val="28"/>
        </w:rPr>
        <w:t>4. Інвестиції венчурного капіталу є:</w:t>
      </w:r>
    </w:p>
    <w:p w:rsidR="002C4B7B" w:rsidRPr="00572000" w:rsidRDefault="002C4B7B" w:rsidP="003E06A1">
      <w:pPr>
        <w:ind w:firstLine="284"/>
        <w:jc w:val="both"/>
        <w:rPr>
          <w:color w:val="000000"/>
          <w:spacing w:val="6"/>
          <w:szCs w:val="28"/>
        </w:rPr>
      </w:pPr>
      <w:r w:rsidRPr="00572000">
        <w:rPr>
          <w:color w:val="000000"/>
          <w:spacing w:val="6"/>
          <w:szCs w:val="28"/>
        </w:rPr>
        <w:t>а) короткостроковими;</w:t>
      </w:r>
    </w:p>
    <w:p w:rsidR="002C4B7B" w:rsidRPr="00572000" w:rsidRDefault="002C4B7B" w:rsidP="003E06A1">
      <w:pPr>
        <w:ind w:firstLine="284"/>
        <w:jc w:val="both"/>
        <w:rPr>
          <w:color w:val="000000"/>
          <w:spacing w:val="6"/>
          <w:szCs w:val="28"/>
        </w:rPr>
      </w:pPr>
      <w:r w:rsidRPr="00572000">
        <w:rPr>
          <w:color w:val="000000"/>
          <w:spacing w:val="6"/>
          <w:szCs w:val="28"/>
        </w:rPr>
        <w:t>б) довгостроковими;</w:t>
      </w:r>
    </w:p>
    <w:p w:rsidR="002C4B7B" w:rsidRDefault="002C4B7B" w:rsidP="003E06A1">
      <w:pPr>
        <w:ind w:firstLine="284"/>
        <w:jc w:val="both"/>
        <w:rPr>
          <w:color w:val="000000"/>
          <w:spacing w:val="6"/>
          <w:szCs w:val="28"/>
        </w:rPr>
      </w:pPr>
      <w:r w:rsidRPr="00572000">
        <w:rPr>
          <w:color w:val="000000"/>
          <w:spacing w:val="6"/>
          <w:szCs w:val="28"/>
        </w:rPr>
        <w:t>в) середньостроковими.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C4B7B" w:rsidRPr="00C86632" w:rsidRDefault="002C4B7B" w:rsidP="00EE09EF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 w:rsidRPr="00C63BA7">
        <w:rPr>
          <w:sz w:val="24"/>
          <w:lang w:val="ru-RU"/>
        </w:rPr>
        <w:t>08</w:t>
      </w:r>
      <w:r>
        <w:rPr>
          <w:sz w:val="24"/>
        </w:rPr>
        <w:t>» ___</w:t>
      </w:r>
      <w:r w:rsidRPr="00C63BA7">
        <w:rPr>
          <w:sz w:val="24"/>
          <w:u w:val="single"/>
          <w:lang w:val="ru-RU"/>
        </w:rPr>
        <w:t>02</w:t>
      </w:r>
      <w:r>
        <w:rPr>
          <w:sz w:val="24"/>
        </w:rPr>
        <w:t>___ 201</w:t>
      </w:r>
      <w:r w:rsidRPr="00C63BA7">
        <w:rPr>
          <w:sz w:val="24"/>
          <w:lang w:val="ru-RU"/>
        </w:rPr>
        <w:t>6</w:t>
      </w:r>
      <w:r w:rsidRPr="00C86632">
        <w:rPr>
          <w:sz w:val="24"/>
        </w:rPr>
        <w:t xml:space="preserve"> р.</w:t>
      </w:r>
    </w:p>
    <w:p w:rsidR="002C4B7B" w:rsidRPr="00C86632" w:rsidRDefault="002C4B7B" w:rsidP="009C14AE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C4B7B" w:rsidRPr="00C86632" w:rsidRDefault="002C4B7B" w:rsidP="009C14AE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Спеціальність 7.03050301 «Міжнародна економіка»</w:t>
      </w:r>
    </w:p>
    <w:p w:rsidR="002C4B7B" w:rsidRPr="00C86632" w:rsidRDefault="002C4B7B" w:rsidP="009C14AE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інноваційний менеджмент</w:t>
      </w:r>
      <w:r w:rsidRPr="00C86632">
        <w:rPr>
          <w:sz w:val="24"/>
        </w:rPr>
        <w:t>»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Default="002C4B7B" w:rsidP="009C14AE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27</w:t>
      </w:r>
    </w:p>
    <w:p w:rsidR="002C4B7B" w:rsidRDefault="002C4B7B" w:rsidP="009C14AE">
      <w:pPr>
        <w:rPr>
          <w:szCs w:val="28"/>
        </w:rPr>
      </w:pPr>
    </w:p>
    <w:p w:rsidR="002C4B7B" w:rsidRPr="00572000" w:rsidRDefault="002C4B7B" w:rsidP="003E06A1">
      <w:pPr>
        <w:tabs>
          <w:tab w:val="left" w:pos="284"/>
        </w:tabs>
        <w:jc w:val="both"/>
        <w:rPr>
          <w:szCs w:val="28"/>
        </w:rPr>
      </w:pPr>
      <w:r>
        <w:rPr>
          <w:szCs w:val="28"/>
        </w:rPr>
        <w:t>1. Обґрунтуйте д</w:t>
      </w:r>
      <w:r w:rsidRPr="00572000">
        <w:rPr>
          <w:szCs w:val="28"/>
        </w:rPr>
        <w:t>ержавн</w:t>
      </w:r>
      <w:r>
        <w:rPr>
          <w:szCs w:val="28"/>
        </w:rPr>
        <w:t>у</w:t>
      </w:r>
      <w:r w:rsidRPr="00572000">
        <w:rPr>
          <w:szCs w:val="28"/>
        </w:rPr>
        <w:t xml:space="preserve"> інноваційн</w:t>
      </w:r>
      <w:r>
        <w:rPr>
          <w:szCs w:val="28"/>
        </w:rPr>
        <w:t>у</w:t>
      </w:r>
      <w:r w:rsidRPr="00572000">
        <w:rPr>
          <w:szCs w:val="28"/>
        </w:rPr>
        <w:t xml:space="preserve"> політик</w:t>
      </w:r>
      <w:r>
        <w:rPr>
          <w:szCs w:val="28"/>
        </w:rPr>
        <w:t>у</w:t>
      </w:r>
      <w:r w:rsidRPr="00572000">
        <w:rPr>
          <w:szCs w:val="28"/>
        </w:rPr>
        <w:t xml:space="preserve"> та контроль у сфері інноваційної діяльності.</w:t>
      </w:r>
    </w:p>
    <w:p w:rsidR="002C4B7B" w:rsidRDefault="002C4B7B" w:rsidP="003E06A1">
      <w:pPr>
        <w:tabs>
          <w:tab w:val="left" w:pos="284"/>
        </w:tabs>
        <w:jc w:val="both"/>
        <w:rPr>
          <w:szCs w:val="28"/>
        </w:rPr>
      </w:pPr>
      <w:r>
        <w:rPr>
          <w:szCs w:val="28"/>
        </w:rPr>
        <w:t>2. Визначте</w:t>
      </w:r>
      <w:r w:rsidRPr="00572000">
        <w:rPr>
          <w:szCs w:val="28"/>
        </w:rPr>
        <w:t xml:space="preserve"> економічний зміст патентів та ліцензій.</w:t>
      </w:r>
    </w:p>
    <w:p w:rsidR="002C4B7B" w:rsidRPr="00572000" w:rsidRDefault="002C4B7B" w:rsidP="003E06A1">
      <w:pPr>
        <w:tabs>
          <w:tab w:val="left" w:pos="284"/>
        </w:tabs>
        <w:jc w:val="both"/>
        <w:rPr>
          <w:szCs w:val="28"/>
        </w:rPr>
      </w:pPr>
      <w:r>
        <w:rPr>
          <w:szCs w:val="28"/>
        </w:rPr>
        <w:t>3</w:t>
      </w:r>
      <w:r w:rsidRPr="00572000">
        <w:rPr>
          <w:szCs w:val="28"/>
        </w:rPr>
        <w:t xml:space="preserve">. </w:t>
      </w:r>
      <w:r>
        <w:rPr>
          <w:szCs w:val="28"/>
        </w:rPr>
        <w:t>Визначте правильну відповідь:</w:t>
      </w:r>
    </w:p>
    <w:p w:rsidR="002C4B7B" w:rsidRPr="00572000" w:rsidRDefault="002C4B7B" w:rsidP="003E06A1">
      <w:pPr>
        <w:jc w:val="both"/>
        <w:rPr>
          <w:szCs w:val="28"/>
        </w:rPr>
      </w:pPr>
      <w:r>
        <w:rPr>
          <w:szCs w:val="28"/>
        </w:rPr>
        <w:t>3</w:t>
      </w:r>
      <w:r w:rsidRPr="00572000">
        <w:rPr>
          <w:szCs w:val="28"/>
        </w:rPr>
        <w:t>.1. Життєвий цикл інновації — це:</w:t>
      </w:r>
    </w:p>
    <w:p w:rsidR="002C4B7B" w:rsidRPr="00572000" w:rsidRDefault="002C4B7B" w:rsidP="003E06A1">
      <w:pPr>
        <w:ind w:firstLine="284"/>
        <w:jc w:val="both"/>
        <w:rPr>
          <w:szCs w:val="28"/>
        </w:rPr>
      </w:pPr>
      <w:r w:rsidRPr="00572000">
        <w:rPr>
          <w:szCs w:val="28"/>
        </w:rPr>
        <w:t>а) період від створення новинки до моменту її введення в експлуатацію;</w:t>
      </w:r>
    </w:p>
    <w:p w:rsidR="002C4B7B" w:rsidRPr="00572000" w:rsidRDefault="002C4B7B" w:rsidP="003E06A1">
      <w:pPr>
        <w:ind w:firstLine="284"/>
        <w:jc w:val="both"/>
        <w:rPr>
          <w:szCs w:val="28"/>
        </w:rPr>
      </w:pPr>
      <w:r w:rsidRPr="00572000">
        <w:rPr>
          <w:szCs w:val="28"/>
        </w:rPr>
        <w:t>б) період від створення новинки до моменту її запуску у масове виробництво;</w:t>
      </w:r>
    </w:p>
    <w:p w:rsidR="002C4B7B" w:rsidRPr="00572000" w:rsidRDefault="002C4B7B" w:rsidP="003E06A1">
      <w:pPr>
        <w:ind w:firstLine="284"/>
        <w:jc w:val="both"/>
        <w:rPr>
          <w:szCs w:val="28"/>
        </w:rPr>
      </w:pPr>
      <w:r w:rsidRPr="00572000">
        <w:rPr>
          <w:szCs w:val="28"/>
        </w:rPr>
        <w:t>в) період від зародження ідеї, створення новинки та її практичного використання до моменту зняття з виробництва через моральне застаріння.</w:t>
      </w:r>
    </w:p>
    <w:p w:rsidR="002C4B7B" w:rsidRPr="00572000" w:rsidRDefault="002C4B7B" w:rsidP="003E06A1">
      <w:pPr>
        <w:jc w:val="both"/>
        <w:rPr>
          <w:szCs w:val="28"/>
        </w:rPr>
      </w:pPr>
      <w:r>
        <w:rPr>
          <w:szCs w:val="28"/>
        </w:rPr>
        <w:t>3.2</w:t>
      </w:r>
      <w:r w:rsidRPr="00572000">
        <w:rPr>
          <w:szCs w:val="28"/>
        </w:rPr>
        <w:t>. Із наведених груп країн виберіть ту, яка включає перелік лише тих країн, що входять до «технологічного ядра»:</w:t>
      </w:r>
    </w:p>
    <w:p w:rsidR="002C4B7B" w:rsidRPr="00572000" w:rsidRDefault="002C4B7B" w:rsidP="003E06A1">
      <w:pPr>
        <w:ind w:firstLine="284"/>
        <w:jc w:val="both"/>
        <w:rPr>
          <w:szCs w:val="28"/>
        </w:rPr>
      </w:pPr>
      <w:r w:rsidRPr="00572000">
        <w:rPr>
          <w:szCs w:val="28"/>
        </w:rPr>
        <w:t>а) Японія, Німеччина, Велика Британія, Франція;</w:t>
      </w:r>
    </w:p>
    <w:p w:rsidR="002C4B7B" w:rsidRPr="00572000" w:rsidRDefault="002C4B7B" w:rsidP="003E06A1">
      <w:pPr>
        <w:ind w:firstLine="284"/>
        <w:jc w:val="both"/>
        <w:rPr>
          <w:szCs w:val="28"/>
        </w:rPr>
      </w:pPr>
      <w:r w:rsidRPr="00572000">
        <w:rPr>
          <w:szCs w:val="28"/>
        </w:rPr>
        <w:t>б) Італія, Канада, Швеція, Голландія, Австрія, Південна Корея;</w:t>
      </w:r>
    </w:p>
    <w:p w:rsidR="002C4B7B" w:rsidRPr="00572000" w:rsidRDefault="002C4B7B" w:rsidP="003E06A1">
      <w:pPr>
        <w:ind w:firstLine="284"/>
        <w:jc w:val="both"/>
        <w:rPr>
          <w:szCs w:val="28"/>
        </w:rPr>
      </w:pPr>
      <w:r w:rsidRPr="00572000">
        <w:rPr>
          <w:szCs w:val="28"/>
        </w:rPr>
        <w:t>в) США, Китай, Ізраїль, Сінгапур, Південна Корея.</w:t>
      </w:r>
    </w:p>
    <w:p w:rsidR="002C4B7B" w:rsidRPr="00572000" w:rsidRDefault="002C4B7B" w:rsidP="003E06A1">
      <w:pPr>
        <w:jc w:val="both"/>
        <w:rPr>
          <w:szCs w:val="28"/>
        </w:rPr>
      </w:pPr>
      <w:r>
        <w:rPr>
          <w:szCs w:val="28"/>
        </w:rPr>
        <w:t xml:space="preserve">3.3. </w:t>
      </w:r>
      <w:r w:rsidRPr="00572000">
        <w:rPr>
          <w:szCs w:val="28"/>
        </w:rPr>
        <w:t>Відповідно до Закону України про інноваційну діяльність здій</w:t>
      </w:r>
      <w:r w:rsidRPr="00572000">
        <w:rPr>
          <w:szCs w:val="28"/>
        </w:rPr>
        <w:softHyphen/>
        <w:t>снюється пільгове оподаткування об'єктів інноваційної діяльно</w:t>
      </w:r>
      <w:r w:rsidRPr="00572000">
        <w:rPr>
          <w:szCs w:val="28"/>
        </w:rPr>
        <w:softHyphen/>
        <w:t>сті у порядку за яким:</w:t>
      </w:r>
    </w:p>
    <w:p w:rsidR="002C4B7B" w:rsidRPr="00572000" w:rsidRDefault="002C4B7B" w:rsidP="003E06A1">
      <w:pPr>
        <w:ind w:firstLine="284"/>
        <w:jc w:val="both"/>
        <w:rPr>
          <w:szCs w:val="28"/>
        </w:rPr>
      </w:pPr>
      <w:r w:rsidRPr="00572000">
        <w:rPr>
          <w:szCs w:val="28"/>
        </w:rPr>
        <w:t>а) кошти у розмірі 50 відсотків ПДВ та податку на прибуток залишаються у розпорядженні платника податків;</w:t>
      </w:r>
    </w:p>
    <w:p w:rsidR="002C4B7B" w:rsidRPr="00572000" w:rsidRDefault="002C4B7B" w:rsidP="003E06A1">
      <w:pPr>
        <w:ind w:firstLine="284"/>
        <w:jc w:val="both"/>
        <w:rPr>
          <w:szCs w:val="28"/>
        </w:rPr>
      </w:pPr>
      <w:r w:rsidRPr="00572000">
        <w:rPr>
          <w:szCs w:val="28"/>
        </w:rPr>
        <w:t>б) кошти у розмірі 35 відсотків ПДВ та податку на прибуток залишаються у розпорядженні платника податків;</w:t>
      </w:r>
    </w:p>
    <w:p w:rsidR="002C4B7B" w:rsidRPr="00572000" w:rsidRDefault="002C4B7B" w:rsidP="003E06A1">
      <w:pPr>
        <w:ind w:firstLine="284"/>
        <w:jc w:val="both"/>
        <w:rPr>
          <w:szCs w:val="28"/>
        </w:rPr>
      </w:pPr>
      <w:r w:rsidRPr="00572000">
        <w:rPr>
          <w:szCs w:val="28"/>
        </w:rPr>
        <w:t>в) кошти у розмірі 55 відсотків ПДВ та податку на прибуток залишаються у розпорядженні платника податків.</w:t>
      </w:r>
    </w:p>
    <w:p w:rsidR="002C4B7B" w:rsidRPr="00572000" w:rsidRDefault="002C4B7B" w:rsidP="003E06A1">
      <w:pPr>
        <w:jc w:val="both"/>
        <w:rPr>
          <w:szCs w:val="28"/>
        </w:rPr>
      </w:pPr>
      <w:r>
        <w:rPr>
          <w:szCs w:val="28"/>
        </w:rPr>
        <w:t>3.4</w:t>
      </w:r>
      <w:r w:rsidRPr="00572000">
        <w:rPr>
          <w:szCs w:val="28"/>
        </w:rPr>
        <w:t>. Одиниця координації, яка володіє доступними для визначення межами та функціонує для досягнення мети чи сукупності цілей, які розділяють її члени-учасники:</w:t>
      </w:r>
    </w:p>
    <w:p w:rsidR="002C4B7B" w:rsidRPr="00572000" w:rsidRDefault="002C4B7B" w:rsidP="003E06A1">
      <w:pPr>
        <w:ind w:firstLine="284"/>
        <w:jc w:val="both"/>
        <w:rPr>
          <w:szCs w:val="28"/>
        </w:rPr>
      </w:pPr>
      <w:r w:rsidRPr="00572000">
        <w:rPr>
          <w:szCs w:val="28"/>
        </w:rPr>
        <w:t>а) держава;</w:t>
      </w:r>
    </w:p>
    <w:p w:rsidR="002C4B7B" w:rsidRPr="00572000" w:rsidRDefault="002C4B7B" w:rsidP="003E06A1">
      <w:pPr>
        <w:ind w:firstLine="284"/>
        <w:jc w:val="both"/>
        <w:rPr>
          <w:szCs w:val="28"/>
        </w:rPr>
      </w:pPr>
      <w:r w:rsidRPr="00572000">
        <w:rPr>
          <w:szCs w:val="28"/>
        </w:rPr>
        <w:t>б) організація;</w:t>
      </w:r>
    </w:p>
    <w:p w:rsidR="002C4B7B" w:rsidRPr="00572000" w:rsidRDefault="002C4B7B" w:rsidP="003E06A1">
      <w:pPr>
        <w:ind w:firstLine="284"/>
        <w:jc w:val="both"/>
        <w:rPr>
          <w:szCs w:val="28"/>
        </w:rPr>
      </w:pPr>
      <w:r w:rsidRPr="00572000">
        <w:rPr>
          <w:szCs w:val="28"/>
        </w:rPr>
        <w:t>в) домашнє господарство.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C4B7B" w:rsidRPr="00C86632" w:rsidRDefault="002C4B7B" w:rsidP="00EE09EF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 w:rsidRPr="00C63BA7">
        <w:rPr>
          <w:sz w:val="24"/>
          <w:lang w:val="ru-RU"/>
        </w:rPr>
        <w:t>08</w:t>
      </w:r>
      <w:r>
        <w:rPr>
          <w:sz w:val="24"/>
        </w:rPr>
        <w:t>» ___</w:t>
      </w:r>
      <w:r w:rsidRPr="00C63BA7">
        <w:rPr>
          <w:sz w:val="24"/>
          <w:u w:val="single"/>
          <w:lang w:val="ru-RU"/>
        </w:rPr>
        <w:t>02</w:t>
      </w:r>
      <w:r>
        <w:rPr>
          <w:sz w:val="24"/>
        </w:rPr>
        <w:t>___ 201</w:t>
      </w:r>
      <w:r w:rsidRPr="00C63BA7">
        <w:rPr>
          <w:sz w:val="24"/>
          <w:lang w:val="ru-RU"/>
        </w:rPr>
        <w:t>6</w:t>
      </w:r>
      <w:r w:rsidRPr="00C86632">
        <w:rPr>
          <w:sz w:val="24"/>
        </w:rPr>
        <w:t xml:space="preserve"> р.</w:t>
      </w:r>
    </w:p>
    <w:p w:rsidR="002C4B7B" w:rsidRPr="00C86632" w:rsidRDefault="002C4B7B" w:rsidP="009C14AE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C4B7B" w:rsidRPr="00C86632" w:rsidRDefault="002C4B7B" w:rsidP="009C14AE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Спеціальність 7.03050301 «Міжнародна економіка»</w:t>
      </w:r>
    </w:p>
    <w:p w:rsidR="002C4B7B" w:rsidRPr="00C86632" w:rsidRDefault="002C4B7B" w:rsidP="009C14AE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інноваційний менеджмент</w:t>
      </w:r>
      <w:r w:rsidRPr="00C86632">
        <w:rPr>
          <w:sz w:val="24"/>
        </w:rPr>
        <w:t>»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Default="002C4B7B" w:rsidP="009C14AE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28</w:t>
      </w:r>
    </w:p>
    <w:p w:rsidR="002C4B7B" w:rsidRDefault="002C4B7B" w:rsidP="009C14AE">
      <w:pPr>
        <w:rPr>
          <w:szCs w:val="28"/>
        </w:rPr>
      </w:pPr>
    </w:p>
    <w:p w:rsidR="002C4B7B" w:rsidRPr="00572000" w:rsidRDefault="002C4B7B" w:rsidP="003E06A1">
      <w:pPr>
        <w:ind w:firstLine="284"/>
        <w:jc w:val="both"/>
        <w:rPr>
          <w:szCs w:val="28"/>
        </w:rPr>
      </w:pPr>
      <w:r>
        <w:rPr>
          <w:szCs w:val="28"/>
        </w:rPr>
        <w:t>1. Проаналізуйте о</w:t>
      </w:r>
      <w:r w:rsidRPr="00572000">
        <w:rPr>
          <w:szCs w:val="28"/>
        </w:rPr>
        <w:t>собливості організації процесу нововведень.</w:t>
      </w:r>
    </w:p>
    <w:p w:rsidR="002C4B7B" w:rsidRDefault="002C4B7B" w:rsidP="003E06A1">
      <w:pPr>
        <w:ind w:firstLine="284"/>
        <w:jc w:val="both"/>
        <w:rPr>
          <w:szCs w:val="28"/>
        </w:rPr>
      </w:pPr>
      <w:r>
        <w:rPr>
          <w:szCs w:val="28"/>
        </w:rPr>
        <w:t xml:space="preserve">2. Дайте оцінку сучасним </w:t>
      </w:r>
      <w:r w:rsidRPr="00572000">
        <w:rPr>
          <w:szCs w:val="28"/>
        </w:rPr>
        <w:t>мотиваці</w:t>
      </w:r>
      <w:r>
        <w:rPr>
          <w:szCs w:val="28"/>
        </w:rPr>
        <w:t>ям</w:t>
      </w:r>
      <w:r w:rsidRPr="00572000">
        <w:rPr>
          <w:szCs w:val="28"/>
        </w:rPr>
        <w:t xml:space="preserve"> інновацій.</w:t>
      </w:r>
    </w:p>
    <w:p w:rsidR="002C4B7B" w:rsidRDefault="002C4B7B" w:rsidP="003E06A1">
      <w:pPr>
        <w:ind w:firstLine="284"/>
        <w:jc w:val="both"/>
        <w:rPr>
          <w:szCs w:val="28"/>
        </w:rPr>
      </w:pPr>
      <w:r>
        <w:rPr>
          <w:szCs w:val="28"/>
        </w:rPr>
        <w:t>3. Визначте правильну відповідь:</w:t>
      </w:r>
    </w:p>
    <w:p w:rsidR="002C4B7B" w:rsidRPr="00572000" w:rsidRDefault="002C4B7B" w:rsidP="003E06A1">
      <w:pPr>
        <w:ind w:firstLine="284"/>
        <w:jc w:val="both"/>
        <w:rPr>
          <w:color w:val="000000"/>
          <w:spacing w:val="5"/>
          <w:szCs w:val="28"/>
        </w:rPr>
      </w:pPr>
      <w:r>
        <w:rPr>
          <w:szCs w:val="28"/>
        </w:rPr>
        <w:t>3</w:t>
      </w:r>
      <w:r w:rsidRPr="00572000">
        <w:rPr>
          <w:szCs w:val="28"/>
        </w:rPr>
        <w:t xml:space="preserve">.1. </w:t>
      </w:r>
      <w:r w:rsidRPr="00572000">
        <w:rPr>
          <w:color w:val="000000"/>
          <w:spacing w:val="5"/>
          <w:szCs w:val="28"/>
        </w:rPr>
        <w:t>На відповідність інформаційного продукту по</w:t>
      </w:r>
      <w:r w:rsidRPr="00572000">
        <w:rPr>
          <w:color w:val="000000"/>
          <w:spacing w:val="5"/>
          <w:szCs w:val="28"/>
        </w:rPr>
        <w:softHyphen/>
        <w:t>требам в ньому вказує його:</w:t>
      </w:r>
    </w:p>
    <w:p w:rsidR="002C4B7B" w:rsidRPr="00572000" w:rsidRDefault="002C4B7B" w:rsidP="003E06A1">
      <w:pPr>
        <w:ind w:firstLine="284"/>
        <w:jc w:val="both"/>
        <w:rPr>
          <w:color w:val="000000"/>
          <w:spacing w:val="5"/>
          <w:szCs w:val="28"/>
        </w:rPr>
      </w:pPr>
      <w:r w:rsidRPr="00572000">
        <w:rPr>
          <w:color w:val="000000"/>
          <w:spacing w:val="5"/>
          <w:szCs w:val="28"/>
        </w:rPr>
        <w:t>а) релевантність;</w:t>
      </w:r>
    </w:p>
    <w:p w:rsidR="002C4B7B" w:rsidRPr="00572000" w:rsidRDefault="002C4B7B" w:rsidP="003E06A1">
      <w:pPr>
        <w:ind w:firstLine="284"/>
        <w:jc w:val="both"/>
        <w:rPr>
          <w:color w:val="000000"/>
          <w:spacing w:val="5"/>
          <w:szCs w:val="28"/>
        </w:rPr>
      </w:pPr>
      <w:r w:rsidRPr="00572000">
        <w:rPr>
          <w:color w:val="000000"/>
          <w:spacing w:val="5"/>
          <w:szCs w:val="28"/>
        </w:rPr>
        <w:t>б) пертинентність;</w:t>
      </w:r>
    </w:p>
    <w:p w:rsidR="002C4B7B" w:rsidRPr="00572000" w:rsidRDefault="002C4B7B" w:rsidP="003E06A1">
      <w:pPr>
        <w:ind w:firstLine="284"/>
        <w:jc w:val="both"/>
        <w:rPr>
          <w:color w:val="000000"/>
          <w:spacing w:val="5"/>
          <w:szCs w:val="28"/>
        </w:rPr>
      </w:pPr>
      <w:r w:rsidRPr="00572000">
        <w:rPr>
          <w:color w:val="000000"/>
          <w:spacing w:val="5"/>
          <w:szCs w:val="28"/>
        </w:rPr>
        <w:t>в) креативність;</w:t>
      </w:r>
    </w:p>
    <w:p w:rsidR="002C4B7B" w:rsidRPr="00572000" w:rsidRDefault="002C4B7B" w:rsidP="003E06A1">
      <w:pPr>
        <w:ind w:firstLine="284"/>
        <w:jc w:val="both"/>
        <w:rPr>
          <w:color w:val="000000"/>
          <w:spacing w:val="5"/>
          <w:szCs w:val="28"/>
        </w:rPr>
      </w:pPr>
      <w:r w:rsidRPr="00572000">
        <w:rPr>
          <w:color w:val="000000"/>
          <w:spacing w:val="5"/>
          <w:szCs w:val="28"/>
        </w:rPr>
        <w:t>г) зручність в повсякденній роботі.</w:t>
      </w:r>
    </w:p>
    <w:p w:rsidR="002C4B7B" w:rsidRPr="00572000" w:rsidRDefault="002C4B7B" w:rsidP="003E06A1">
      <w:pPr>
        <w:ind w:firstLine="284"/>
        <w:jc w:val="both"/>
        <w:rPr>
          <w:color w:val="000000"/>
          <w:spacing w:val="5"/>
          <w:szCs w:val="28"/>
        </w:rPr>
      </w:pPr>
      <w:r>
        <w:rPr>
          <w:color w:val="000000"/>
          <w:spacing w:val="5"/>
          <w:szCs w:val="28"/>
        </w:rPr>
        <w:t>3.2</w:t>
      </w:r>
      <w:r w:rsidRPr="00572000">
        <w:rPr>
          <w:color w:val="000000"/>
          <w:spacing w:val="5"/>
          <w:szCs w:val="28"/>
        </w:rPr>
        <w:t>. Під забезпеченістю як однієї з вимог управлінських рішень розуміють:</w:t>
      </w:r>
    </w:p>
    <w:p w:rsidR="002C4B7B" w:rsidRPr="00572000" w:rsidRDefault="002C4B7B" w:rsidP="003E06A1">
      <w:pPr>
        <w:ind w:firstLine="284"/>
        <w:jc w:val="both"/>
        <w:rPr>
          <w:color w:val="000000"/>
          <w:spacing w:val="-4"/>
          <w:szCs w:val="28"/>
        </w:rPr>
      </w:pPr>
      <w:r w:rsidRPr="00572000">
        <w:rPr>
          <w:color w:val="000000"/>
          <w:spacing w:val="5"/>
          <w:szCs w:val="28"/>
        </w:rPr>
        <w:t xml:space="preserve">а) </w:t>
      </w:r>
      <w:r w:rsidRPr="00572000">
        <w:rPr>
          <w:color w:val="000000"/>
          <w:spacing w:val="-3"/>
          <w:szCs w:val="28"/>
        </w:rPr>
        <w:t>рішення мають бути обов'язковими для ви</w:t>
      </w:r>
      <w:r w:rsidRPr="00572000">
        <w:rPr>
          <w:color w:val="000000"/>
          <w:spacing w:val="-3"/>
          <w:szCs w:val="28"/>
        </w:rPr>
        <w:softHyphen/>
      </w:r>
      <w:r w:rsidRPr="00572000">
        <w:rPr>
          <w:color w:val="000000"/>
          <w:spacing w:val="-4"/>
          <w:szCs w:val="28"/>
        </w:rPr>
        <w:t>конавців і мати плановий характер;</w:t>
      </w:r>
    </w:p>
    <w:p w:rsidR="002C4B7B" w:rsidRPr="00572000" w:rsidRDefault="002C4B7B" w:rsidP="003E06A1">
      <w:pPr>
        <w:ind w:firstLine="284"/>
        <w:jc w:val="both"/>
        <w:rPr>
          <w:color w:val="000000"/>
          <w:spacing w:val="-5"/>
          <w:szCs w:val="28"/>
        </w:rPr>
      </w:pPr>
      <w:r w:rsidRPr="00572000">
        <w:rPr>
          <w:color w:val="000000"/>
          <w:spacing w:val="-4"/>
          <w:szCs w:val="28"/>
        </w:rPr>
        <w:t>б) рішення менеджера мають відпо</w:t>
      </w:r>
      <w:r w:rsidRPr="00572000">
        <w:rPr>
          <w:color w:val="000000"/>
          <w:spacing w:val="-4"/>
          <w:szCs w:val="28"/>
        </w:rPr>
        <w:softHyphen/>
      </w:r>
      <w:r w:rsidRPr="00572000">
        <w:rPr>
          <w:color w:val="000000"/>
          <w:spacing w:val="-5"/>
          <w:szCs w:val="28"/>
        </w:rPr>
        <w:t>відати делегованим йому повноваженням;</w:t>
      </w:r>
    </w:p>
    <w:p w:rsidR="002C4B7B" w:rsidRPr="00572000" w:rsidRDefault="002C4B7B" w:rsidP="003E06A1">
      <w:pPr>
        <w:ind w:firstLine="284"/>
        <w:jc w:val="both"/>
        <w:rPr>
          <w:color w:val="000000"/>
          <w:spacing w:val="-5"/>
          <w:szCs w:val="28"/>
        </w:rPr>
      </w:pPr>
      <w:r w:rsidRPr="00572000">
        <w:rPr>
          <w:color w:val="000000"/>
          <w:spacing w:val="-5"/>
          <w:szCs w:val="28"/>
        </w:rPr>
        <w:t xml:space="preserve">в) </w:t>
      </w:r>
      <w:r w:rsidRPr="00572000">
        <w:rPr>
          <w:color w:val="000000"/>
          <w:spacing w:val="-2"/>
          <w:szCs w:val="28"/>
        </w:rPr>
        <w:t>рішення мають передбачати необхідні ре</w:t>
      </w:r>
      <w:r w:rsidRPr="00572000">
        <w:rPr>
          <w:color w:val="000000"/>
          <w:spacing w:val="-2"/>
          <w:szCs w:val="28"/>
        </w:rPr>
        <w:softHyphen/>
      </w:r>
      <w:r w:rsidRPr="00572000">
        <w:rPr>
          <w:color w:val="000000"/>
          <w:spacing w:val="-5"/>
          <w:szCs w:val="28"/>
        </w:rPr>
        <w:t>сурси і встановлювати витоки їх одержання.</w:t>
      </w:r>
    </w:p>
    <w:p w:rsidR="002C4B7B" w:rsidRPr="00572000" w:rsidRDefault="002C4B7B" w:rsidP="003E06A1">
      <w:pPr>
        <w:ind w:firstLine="284"/>
        <w:jc w:val="both"/>
        <w:rPr>
          <w:color w:val="000000"/>
          <w:spacing w:val="6"/>
          <w:szCs w:val="28"/>
        </w:rPr>
      </w:pPr>
      <w:r>
        <w:rPr>
          <w:color w:val="000000"/>
          <w:spacing w:val="6"/>
          <w:szCs w:val="28"/>
        </w:rPr>
        <w:t xml:space="preserve">3.3. </w:t>
      </w:r>
      <w:r w:rsidRPr="00572000">
        <w:rPr>
          <w:color w:val="000000"/>
          <w:spacing w:val="6"/>
          <w:szCs w:val="28"/>
        </w:rPr>
        <w:t>Основною відмінністю винаходу та корисної моделі є:</w:t>
      </w:r>
    </w:p>
    <w:p w:rsidR="002C4B7B" w:rsidRPr="00572000" w:rsidRDefault="002C4B7B" w:rsidP="003E06A1">
      <w:pPr>
        <w:ind w:firstLine="284"/>
        <w:jc w:val="both"/>
        <w:rPr>
          <w:color w:val="000000"/>
          <w:spacing w:val="6"/>
          <w:szCs w:val="28"/>
        </w:rPr>
      </w:pPr>
      <w:r w:rsidRPr="00572000">
        <w:rPr>
          <w:color w:val="000000"/>
          <w:spacing w:val="6"/>
          <w:szCs w:val="28"/>
        </w:rPr>
        <w:t>а) новизна;</w:t>
      </w:r>
    </w:p>
    <w:p w:rsidR="002C4B7B" w:rsidRPr="00572000" w:rsidRDefault="002C4B7B" w:rsidP="003E06A1">
      <w:pPr>
        <w:ind w:firstLine="284"/>
        <w:jc w:val="both"/>
        <w:rPr>
          <w:color w:val="000000"/>
          <w:spacing w:val="6"/>
          <w:szCs w:val="28"/>
        </w:rPr>
      </w:pPr>
      <w:r w:rsidRPr="00572000">
        <w:rPr>
          <w:color w:val="000000"/>
          <w:spacing w:val="6"/>
          <w:szCs w:val="28"/>
        </w:rPr>
        <w:t>б) придатність до використання;</w:t>
      </w:r>
    </w:p>
    <w:p w:rsidR="002C4B7B" w:rsidRPr="00572000" w:rsidRDefault="002C4B7B" w:rsidP="003E06A1">
      <w:pPr>
        <w:ind w:firstLine="284"/>
        <w:jc w:val="both"/>
        <w:rPr>
          <w:color w:val="000000"/>
          <w:spacing w:val="6"/>
          <w:szCs w:val="28"/>
        </w:rPr>
      </w:pPr>
      <w:r w:rsidRPr="00572000">
        <w:rPr>
          <w:color w:val="000000"/>
          <w:spacing w:val="6"/>
          <w:szCs w:val="28"/>
        </w:rPr>
        <w:t>в) винахідницький рівень.</w:t>
      </w:r>
    </w:p>
    <w:p w:rsidR="002C4B7B" w:rsidRPr="00572000" w:rsidRDefault="002C4B7B" w:rsidP="003E06A1">
      <w:pPr>
        <w:ind w:firstLine="284"/>
        <w:jc w:val="both"/>
        <w:rPr>
          <w:color w:val="000000"/>
          <w:spacing w:val="6"/>
          <w:szCs w:val="28"/>
        </w:rPr>
      </w:pPr>
      <w:r>
        <w:rPr>
          <w:color w:val="000000"/>
          <w:spacing w:val="6"/>
          <w:szCs w:val="28"/>
        </w:rPr>
        <w:t>3.4</w:t>
      </w:r>
      <w:r w:rsidRPr="00572000">
        <w:rPr>
          <w:color w:val="000000"/>
          <w:spacing w:val="6"/>
          <w:szCs w:val="28"/>
        </w:rPr>
        <w:t>. В яких країнах фізичні та юридичні особи можуть діяти без повірених в патентних відомствах?</w:t>
      </w:r>
    </w:p>
    <w:p w:rsidR="002C4B7B" w:rsidRPr="00572000" w:rsidRDefault="002C4B7B" w:rsidP="003E06A1">
      <w:pPr>
        <w:ind w:firstLine="284"/>
        <w:jc w:val="both"/>
        <w:rPr>
          <w:color w:val="000000"/>
          <w:spacing w:val="6"/>
          <w:szCs w:val="28"/>
        </w:rPr>
      </w:pPr>
      <w:r w:rsidRPr="00572000">
        <w:rPr>
          <w:color w:val="000000"/>
          <w:spacing w:val="6"/>
          <w:szCs w:val="28"/>
        </w:rPr>
        <w:t>а) Росії та Румунії;</w:t>
      </w:r>
    </w:p>
    <w:p w:rsidR="002C4B7B" w:rsidRPr="00572000" w:rsidRDefault="002C4B7B" w:rsidP="003E06A1">
      <w:pPr>
        <w:ind w:firstLine="284"/>
        <w:jc w:val="both"/>
        <w:rPr>
          <w:color w:val="000000"/>
          <w:spacing w:val="6"/>
          <w:szCs w:val="28"/>
        </w:rPr>
      </w:pPr>
      <w:r w:rsidRPr="00572000">
        <w:rPr>
          <w:color w:val="000000"/>
          <w:spacing w:val="6"/>
          <w:szCs w:val="28"/>
        </w:rPr>
        <w:t>б) Росії та Білорусії;</w:t>
      </w:r>
    </w:p>
    <w:p w:rsidR="002C4B7B" w:rsidRPr="00572000" w:rsidRDefault="002C4B7B" w:rsidP="003E06A1">
      <w:pPr>
        <w:ind w:firstLine="284"/>
        <w:jc w:val="both"/>
        <w:rPr>
          <w:color w:val="000000"/>
          <w:spacing w:val="6"/>
          <w:szCs w:val="28"/>
        </w:rPr>
      </w:pPr>
      <w:r w:rsidRPr="00572000">
        <w:rPr>
          <w:color w:val="000000"/>
          <w:spacing w:val="6"/>
          <w:szCs w:val="28"/>
        </w:rPr>
        <w:t>в) Білорусії та Румунії.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C4B7B" w:rsidRPr="00C86632" w:rsidRDefault="002C4B7B" w:rsidP="00EE09EF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 w:rsidRPr="00C63BA7">
        <w:rPr>
          <w:sz w:val="24"/>
          <w:lang w:val="ru-RU"/>
        </w:rPr>
        <w:t>08</w:t>
      </w:r>
      <w:r>
        <w:rPr>
          <w:sz w:val="24"/>
        </w:rPr>
        <w:t>» ___</w:t>
      </w:r>
      <w:r w:rsidRPr="00C63BA7">
        <w:rPr>
          <w:sz w:val="24"/>
          <w:u w:val="single"/>
          <w:lang w:val="ru-RU"/>
        </w:rPr>
        <w:t>02</w:t>
      </w:r>
      <w:r>
        <w:rPr>
          <w:sz w:val="24"/>
        </w:rPr>
        <w:t>___ 201</w:t>
      </w:r>
      <w:r w:rsidRPr="00C63BA7">
        <w:rPr>
          <w:sz w:val="24"/>
          <w:lang w:val="ru-RU"/>
        </w:rPr>
        <w:t>6</w:t>
      </w:r>
      <w:r w:rsidRPr="00C86632">
        <w:rPr>
          <w:sz w:val="24"/>
        </w:rPr>
        <w:t xml:space="preserve"> р.</w:t>
      </w:r>
    </w:p>
    <w:p w:rsidR="002C4B7B" w:rsidRPr="00C86632" w:rsidRDefault="002C4B7B" w:rsidP="009C14AE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C4B7B" w:rsidRPr="00C86632" w:rsidRDefault="002C4B7B" w:rsidP="009C14AE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C4B7B" w:rsidRPr="00C86632" w:rsidRDefault="002C4B7B" w:rsidP="009C14AE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C4B7B" w:rsidRPr="00C86632" w:rsidRDefault="002C4B7B" w:rsidP="009C14AE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Спеціальність 7.03050301 «Міжнародна економіка»</w:t>
      </w:r>
    </w:p>
    <w:p w:rsidR="002C4B7B" w:rsidRPr="00C86632" w:rsidRDefault="002C4B7B" w:rsidP="009C14AE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інноваційний менеджмент</w:t>
      </w:r>
      <w:r w:rsidRPr="00C86632">
        <w:rPr>
          <w:sz w:val="24"/>
        </w:rPr>
        <w:t>»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Default="002C4B7B" w:rsidP="009C14AE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29</w:t>
      </w:r>
    </w:p>
    <w:p w:rsidR="002C4B7B" w:rsidRDefault="002C4B7B" w:rsidP="009C14AE">
      <w:pPr>
        <w:rPr>
          <w:szCs w:val="28"/>
        </w:rPr>
      </w:pPr>
    </w:p>
    <w:p w:rsidR="002C4B7B" w:rsidRPr="00BE6028" w:rsidRDefault="002C4B7B" w:rsidP="003E06A1">
      <w:pPr>
        <w:ind w:firstLine="284"/>
        <w:jc w:val="both"/>
        <w:rPr>
          <w:szCs w:val="28"/>
        </w:rPr>
      </w:pPr>
      <w:r>
        <w:rPr>
          <w:szCs w:val="28"/>
        </w:rPr>
        <w:t>1. Обґрунтуйте особливості і</w:t>
      </w:r>
      <w:r w:rsidRPr="00BE6028">
        <w:rPr>
          <w:szCs w:val="28"/>
        </w:rPr>
        <w:t>нформаційн</w:t>
      </w:r>
      <w:r>
        <w:rPr>
          <w:szCs w:val="28"/>
        </w:rPr>
        <w:t>их</w:t>
      </w:r>
      <w:r w:rsidRPr="00BE6028">
        <w:rPr>
          <w:szCs w:val="28"/>
        </w:rPr>
        <w:t xml:space="preserve"> продукт</w:t>
      </w:r>
      <w:r>
        <w:rPr>
          <w:szCs w:val="28"/>
        </w:rPr>
        <w:t>ів</w:t>
      </w:r>
      <w:r w:rsidRPr="00BE6028">
        <w:rPr>
          <w:szCs w:val="28"/>
        </w:rPr>
        <w:t xml:space="preserve"> та послуг.</w:t>
      </w:r>
    </w:p>
    <w:p w:rsidR="002C4B7B" w:rsidRDefault="002C4B7B" w:rsidP="003E06A1">
      <w:pPr>
        <w:ind w:firstLine="284"/>
        <w:jc w:val="both"/>
        <w:rPr>
          <w:szCs w:val="28"/>
        </w:rPr>
      </w:pPr>
      <w:r>
        <w:rPr>
          <w:szCs w:val="28"/>
        </w:rPr>
        <w:t xml:space="preserve">2. Проаналізуйте </w:t>
      </w:r>
      <w:r w:rsidRPr="00BE6028">
        <w:rPr>
          <w:szCs w:val="28"/>
        </w:rPr>
        <w:t xml:space="preserve">роль та значення </w:t>
      </w:r>
      <w:r>
        <w:rPr>
          <w:szCs w:val="28"/>
        </w:rPr>
        <w:t>б</w:t>
      </w:r>
      <w:r w:rsidRPr="00BE6028">
        <w:rPr>
          <w:szCs w:val="28"/>
        </w:rPr>
        <w:t>ізнес інкубатор</w:t>
      </w:r>
      <w:r>
        <w:rPr>
          <w:szCs w:val="28"/>
        </w:rPr>
        <w:t>ів</w:t>
      </w:r>
      <w:r w:rsidRPr="00BE6028">
        <w:rPr>
          <w:szCs w:val="28"/>
        </w:rPr>
        <w:t>.</w:t>
      </w:r>
    </w:p>
    <w:p w:rsidR="002C4B7B" w:rsidRPr="00BE6028" w:rsidRDefault="002C4B7B" w:rsidP="003E06A1">
      <w:pPr>
        <w:ind w:firstLine="284"/>
        <w:jc w:val="both"/>
        <w:rPr>
          <w:szCs w:val="28"/>
        </w:rPr>
      </w:pPr>
      <w:r>
        <w:rPr>
          <w:szCs w:val="28"/>
        </w:rPr>
        <w:t>3</w:t>
      </w:r>
      <w:r w:rsidRPr="00BE6028">
        <w:rPr>
          <w:szCs w:val="28"/>
        </w:rPr>
        <w:t xml:space="preserve">. </w:t>
      </w:r>
      <w:r>
        <w:rPr>
          <w:szCs w:val="28"/>
        </w:rPr>
        <w:t>Визначте правильну відповідь:</w:t>
      </w:r>
    </w:p>
    <w:p w:rsidR="002C4B7B" w:rsidRPr="00BE6028" w:rsidRDefault="002C4B7B" w:rsidP="003E06A1">
      <w:pPr>
        <w:ind w:firstLine="284"/>
        <w:jc w:val="both"/>
        <w:rPr>
          <w:szCs w:val="28"/>
        </w:rPr>
      </w:pPr>
      <w:r>
        <w:rPr>
          <w:szCs w:val="28"/>
        </w:rPr>
        <w:t>3</w:t>
      </w:r>
      <w:r w:rsidRPr="00BE6028">
        <w:rPr>
          <w:szCs w:val="28"/>
        </w:rPr>
        <w:t>.1. Вирощування нової сільськогосподарської куль</w:t>
      </w:r>
      <w:r w:rsidRPr="00BE6028">
        <w:rPr>
          <w:szCs w:val="28"/>
        </w:rPr>
        <w:softHyphen/>
        <w:t>тури – це:</w:t>
      </w:r>
    </w:p>
    <w:p w:rsidR="002C4B7B" w:rsidRPr="00BE6028" w:rsidRDefault="002C4B7B" w:rsidP="003E06A1">
      <w:pPr>
        <w:pStyle w:val="a"/>
        <w:ind w:left="0" w:firstLine="284"/>
        <w:jc w:val="both"/>
        <w:rPr>
          <w:spacing w:val="5"/>
          <w:sz w:val="28"/>
          <w:szCs w:val="28"/>
        </w:rPr>
      </w:pPr>
      <w:r w:rsidRPr="00BE6028">
        <w:rPr>
          <w:spacing w:val="4"/>
          <w:sz w:val="28"/>
          <w:szCs w:val="28"/>
        </w:rPr>
        <w:t>а)</w:t>
      </w:r>
      <w:r w:rsidRPr="00BE6028">
        <w:rPr>
          <w:sz w:val="28"/>
          <w:szCs w:val="28"/>
        </w:rPr>
        <w:t xml:space="preserve"> технологічна інно</w:t>
      </w:r>
      <w:r w:rsidRPr="00BE6028">
        <w:rPr>
          <w:sz w:val="28"/>
          <w:szCs w:val="28"/>
        </w:rPr>
        <w:softHyphen/>
      </w:r>
      <w:r w:rsidRPr="00BE6028">
        <w:rPr>
          <w:spacing w:val="5"/>
          <w:sz w:val="28"/>
          <w:szCs w:val="28"/>
        </w:rPr>
        <w:t>вація;</w:t>
      </w:r>
    </w:p>
    <w:p w:rsidR="002C4B7B" w:rsidRPr="00BE6028" w:rsidRDefault="002C4B7B" w:rsidP="003E06A1">
      <w:pPr>
        <w:pStyle w:val="a"/>
        <w:ind w:left="0" w:firstLine="284"/>
        <w:jc w:val="both"/>
        <w:rPr>
          <w:sz w:val="28"/>
          <w:szCs w:val="28"/>
        </w:rPr>
      </w:pPr>
      <w:r w:rsidRPr="00BE6028">
        <w:rPr>
          <w:spacing w:val="5"/>
          <w:sz w:val="28"/>
          <w:szCs w:val="28"/>
        </w:rPr>
        <w:t xml:space="preserve">б) </w:t>
      </w:r>
      <w:r w:rsidRPr="00BE6028">
        <w:rPr>
          <w:sz w:val="28"/>
          <w:szCs w:val="28"/>
        </w:rPr>
        <w:t>ринкова інновація;</w:t>
      </w:r>
    </w:p>
    <w:p w:rsidR="002C4B7B" w:rsidRPr="00BE6028" w:rsidRDefault="002C4B7B" w:rsidP="003E06A1">
      <w:pPr>
        <w:pStyle w:val="a"/>
        <w:ind w:left="0" w:firstLine="284"/>
        <w:jc w:val="both"/>
        <w:rPr>
          <w:sz w:val="28"/>
          <w:szCs w:val="28"/>
        </w:rPr>
      </w:pPr>
      <w:r w:rsidRPr="00BE6028">
        <w:rPr>
          <w:spacing w:val="-3"/>
          <w:sz w:val="28"/>
          <w:szCs w:val="28"/>
        </w:rPr>
        <w:t xml:space="preserve">в) </w:t>
      </w:r>
      <w:r w:rsidRPr="00BE6028">
        <w:rPr>
          <w:sz w:val="28"/>
          <w:szCs w:val="28"/>
        </w:rPr>
        <w:t>маркетингова інновація;</w:t>
      </w:r>
    </w:p>
    <w:p w:rsidR="002C4B7B" w:rsidRPr="00BE6028" w:rsidRDefault="002C4B7B" w:rsidP="003E06A1">
      <w:pPr>
        <w:pStyle w:val="a"/>
        <w:ind w:left="0" w:firstLine="284"/>
        <w:jc w:val="both"/>
        <w:rPr>
          <w:sz w:val="28"/>
          <w:szCs w:val="28"/>
        </w:rPr>
      </w:pPr>
      <w:r w:rsidRPr="00BE6028">
        <w:rPr>
          <w:spacing w:val="4"/>
          <w:sz w:val="28"/>
          <w:szCs w:val="28"/>
        </w:rPr>
        <w:t xml:space="preserve">г) </w:t>
      </w:r>
      <w:r w:rsidRPr="00BE6028">
        <w:rPr>
          <w:sz w:val="28"/>
          <w:szCs w:val="28"/>
        </w:rPr>
        <w:t>управлінська інновація.</w:t>
      </w:r>
    </w:p>
    <w:p w:rsidR="002C4B7B" w:rsidRPr="00BE6028" w:rsidRDefault="002C4B7B" w:rsidP="003E06A1">
      <w:pPr>
        <w:pStyle w:val="a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3.2</w:t>
      </w:r>
      <w:r w:rsidRPr="00BE6028">
        <w:rPr>
          <w:sz w:val="28"/>
          <w:szCs w:val="28"/>
        </w:rPr>
        <w:t>. Планування як функція інноваційного менеджменту полягає в:</w:t>
      </w:r>
    </w:p>
    <w:p w:rsidR="002C4B7B" w:rsidRPr="00BE6028" w:rsidRDefault="002C4B7B" w:rsidP="003E06A1">
      <w:pPr>
        <w:pStyle w:val="a"/>
        <w:ind w:left="0" w:firstLine="284"/>
        <w:jc w:val="both"/>
        <w:rPr>
          <w:sz w:val="28"/>
          <w:szCs w:val="28"/>
        </w:rPr>
      </w:pPr>
      <w:r w:rsidRPr="00BE6028">
        <w:rPr>
          <w:sz w:val="28"/>
          <w:szCs w:val="28"/>
        </w:rPr>
        <w:t>а) узгодженні діяльності всіх ланок системи управління, апарату управління підрозділів НДДКР і окремих спеціалістів;</w:t>
      </w:r>
    </w:p>
    <w:p w:rsidR="002C4B7B" w:rsidRPr="00BE6028" w:rsidRDefault="002C4B7B" w:rsidP="003E06A1">
      <w:pPr>
        <w:pStyle w:val="a"/>
        <w:ind w:left="0" w:firstLine="284"/>
        <w:jc w:val="both"/>
        <w:rPr>
          <w:sz w:val="28"/>
          <w:szCs w:val="28"/>
        </w:rPr>
      </w:pPr>
      <w:r w:rsidRPr="00BE6028">
        <w:rPr>
          <w:sz w:val="28"/>
          <w:szCs w:val="28"/>
        </w:rPr>
        <w:t>б) обґрунтуванні основних напрямів і пропорцій інноваційної діяльності відповідно до прийнятих прогнозів та цілей розвитку, можливостей ресурсного забезпечення, інноваційного потенціалу, попиту ринку;</w:t>
      </w:r>
    </w:p>
    <w:p w:rsidR="002C4B7B" w:rsidRPr="00BE6028" w:rsidRDefault="002C4B7B" w:rsidP="003E06A1">
      <w:pPr>
        <w:pStyle w:val="a"/>
        <w:ind w:left="0" w:firstLine="284"/>
        <w:jc w:val="both"/>
        <w:rPr>
          <w:sz w:val="28"/>
          <w:szCs w:val="28"/>
        </w:rPr>
      </w:pPr>
      <w:r w:rsidRPr="00BE6028">
        <w:rPr>
          <w:sz w:val="28"/>
          <w:szCs w:val="28"/>
        </w:rPr>
        <w:t>в) забезпеченні виконання планових завдань і об’єднання людей, які спільно реалізують інноваційні плани, програми, проекти на базі відповідних правил і процедур.</w:t>
      </w:r>
    </w:p>
    <w:p w:rsidR="002C4B7B" w:rsidRPr="00BE6028" w:rsidRDefault="002C4B7B" w:rsidP="003E06A1">
      <w:pPr>
        <w:ind w:firstLine="284"/>
        <w:jc w:val="both"/>
        <w:rPr>
          <w:szCs w:val="28"/>
        </w:rPr>
      </w:pPr>
      <w:r>
        <w:rPr>
          <w:szCs w:val="28"/>
        </w:rPr>
        <w:t xml:space="preserve">3.3. </w:t>
      </w:r>
      <w:r w:rsidRPr="00BE6028">
        <w:rPr>
          <w:szCs w:val="28"/>
        </w:rPr>
        <w:t>До яких методів державного регулювання міжнародної інноваційної діяльності відноситься   введення  експортно-імпортних квот:</w:t>
      </w:r>
    </w:p>
    <w:p w:rsidR="002C4B7B" w:rsidRPr="00BE6028" w:rsidRDefault="002C4B7B" w:rsidP="003E06A1">
      <w:pPr>
        <w:tabs>
          <w:tab w:val="left" w:pos="567"/>
        </w:tabs>
        <w:ind w:firstLine="284"/>
        <w:jc w:val="both"/>
        <w:rPr>
          <w:szCs w:val="28"/>
        </w:rPr>
      </w:pPr>
      <w:r w:rsidRPr="00BE6028">
        <w:rPr>
          <w:szCs w:val="28"/>
        </w:rPr>
        <w:t>а)</w:t>
      </w:r>
      <w:r w:rsidRPr="00BE6028">
        <w:rPr>
          <w:szCs w:val="28"/>
        </w:rPr>
        <w:tab/>
      </w:r>
      <w:r w:rsidRPr="00BE6028">
        <w:rPr>
          <w:spacing w:val="-7"/>
          <w:szCs w:val="28"/>
        </w:rPr>
        <w:t>прямого;</w:t>
      </w:r>
    </w:p>
    <w:p w:rsidR="002C4B7B" w:rsidRPr="00BE6028" w:rsidRDefault="002C4B7B" w:rsidP="003E06A1">
      <w:pPr>
        <w:tabs>
          <w:tab w:val="left" w:pos="567"/>
        </w:tabs>
        <w:ind w:firstLine="284"/>
        <w:jc w:val="both"/>
        <w:rPr>
          <w:szCs w:val="28"/>
        </w:rPr>
      </w:pPr>
      <w:r w:rsidRPr="00BE6028">
        <w:rPr>
          <w:szCs w:val="28"/>
        </w:rPr>
        <w:t>б)</w:t>
      </w:r>
      <w:r w:rsidRPr="00BE6028">
        <w:rPr>
          <w:szCs w:val="28"/>
        </w:rPr>
        <w:tab/>
      </w:r>
      <w:r w:rsidRPr="00BE6028">
        <w:rPr>
          <w:spacing w:val="-6"/>
          <w:szCs w:val="28"/>
        </w:rPr>
        <w:t>комбінованого;</w:t>
      </w:r>
    </w:p>
    <w:p w:rsidR="002C4B7B" w:rsidRPr="00BE6028" w:rsidRDefault="002C4B7B" w:rsidP="003E06A1">
      <w:pPr>
        <w:tabs>
          <w:tab w:val="left" w:pos="567"/>
        </w:tabs>
        <w:ind w:firstLine="284"/>
        <w:jc w:val="both"/>
        <w:rPr>
          <w:szCs w:val="28"/>
        </w:rPr>
      </w:pPr>
      <w:r w:rsidRPr="00BE6028">
        <w:rPr>
          <w:szCs w:val="28"/>
        </w:rPr>
        <w:t>в)</w:t>
      </w:r>
      <w:r w:rsidRPr="00BE6028">
        <w:rPr>
          <w:szCs w:val="28"/>
        </w:rPr>
        <w:tab/>
      </w:r>
      <w:r w:rsidRPr="00BE6028">
        <w:rPr>
          <w:spacing w:val="-6"/>
          <w:szCs w:val="28"/>
        </w:rPr>
        <w:t>непрямого;</w:t>
      </w:r>
    </w:p>
    <w:p w:rsidR="002C4B7B" w:rsidRPr="00BE6028" w:rsidRDefault="002C4B7B" w:rsidP="003E06A1">
      <w:pPr>
        <w:tabs>
          <w:tab w:val="left" w:pos="567"/>
        </w:tabs>
        <w:ind w:firstLine="284"/>
        <w:jc w:val="both"/>
        <w:rPr>
          <w:spacing w:val="-5"/>
          <w:szCs w:val="28"/>
        </w:rPr>
      </w:pPr>
      <w:r w:rsidRPr="00BE6028">
        <w:rPr>
          <w:szCs w:val="28"/>
        </w:rPr>
        <w:t>г)</w:t>
      </w:r>
      <w:r w:rsidRPr="00BE6028">
        <w:rPr>
          <w:szCs w:val="28"/>
        </w:rPr>
        <w:tab/>
      </w:r>
      <w:r w:rsidRPr="00BE6028">
        <w:rPr>
          <w:spacing w:val="-5"/>
          <w:szCs w:val="28"/>
        </w:rPr>
        <w:t>прямого та непрямого.</w:t>
      </w:r>
    </w:p>
    <w:p w:rsidR="002C4B7B" w:rsidRPr="00BE6028" w:rsidRDefault="002C4B7B" w:rsidP="003E06A1">
      <w:pPr>
        <w:ind w:firstLine="284"/>
        <w:jc w:val="both"/>
        <w:rPr>
          <w:szCs w:val="28"/>
        </w:rPr>
      </w:pPr>
      <w:r>
        <w:rPr>
          <w:szCs w:val="28"/>
        </w:rPr>
        <w:t>3.4</w:t>
      </w:r>
      <w:r w:rsidRPr="00BE6028">
        <w:rPr>
          <w:szCs w:val="28"/>
        </w:rPr>
        <w:t>. Яка із названих організацій (програм) не має на меті сприяння інноваційної активності:</w:t>
      </w:r>
    </w:p>
    <w:p w:rsidR="002C4B7B" w:rsidRPr="00BE6028" w:rsidRDefault="002C4B7B" w:rsidP="003E06A1">
      <w:pPr>
        <w:tabs>
          <w:tab w:val="left" w:pos="567"/>
        </w:tabs>
        <w:ind w:firstLine="284"/>
        <w:jc w:val="both"/>
        <w:rPr>
          <w:szCs w:val="28"/>
        </w:rPr>
      </w:pPr>
      <w:r w:rsidRPr="00BE6028">
        <w:rPr>
          <w:szCs w:val="28"/>
        </w:rPr>
        <w:t>а)</w:t>
      </w:r>
      <w:r w:rsidRPr="00BE6028">
        <w:rPr>
          <w:szCs w:val="28"/>
        </w:rPr>
        <w:tab/>
      </w:r>
      <w:r w:rsidRPr="00BE6028">
        <w:rPr>
          <w:spacing w:val="-10"/>
          <w:szCs w:val="28"/>
        </w:rPr>
        <w:t>ЮНЕСКО;</w:t>
      </w:r>
    </w:p>
    <w:p w:rsidR="002C4B7B" w:rsidRPr="00BE6028" w:rsidRDefault="002C4B7B" w:rsidP="003E06A1">
      <w:pPr>
        <w:tabs>
          <w:tab w:val="left" w:pos="567"/>
        </w:tabs>
        <w:ind w:firstLine="284"/>
        <w:jc w:val="both"/>
        <w:rPr>
          <w:szCs w:val="28"/>
        </w:rPr>
      </w:pPr>
      <w:r w:rsidRPr="00BE6028">
        <w:rPr>
          <w:szCs w:val="28"/>
        </w:rPr>
        <w:t>б)</w:t>
      </w:r>
      <w:r w:rsidRPr="00BE6028">
        <w:rPr>
          <w:szCs w:val="28"/>
        </w:rPr>
        <w:tab/>
      </w:r>
      <w:r w:rsidRPr="00BE6028">
        <w:rPr>
          <w:spacing w:val="-8"/>
          <w:szCs w:val="28"/>
        </w:rPr>
        <w:t>ТЕМПУС;</w:t>
      </w:r>
    </w:p>
    <w:p w:rsidR="002C4B7B" w:rsidRPr="00BE6028" w:rsidRDefault="002C4B7B" w:rsidP="003E06A1">
      <w:pPr>
        <w:tabs>
          <w:tab w:val="left" w:pos="567"/>
        </w:tabs>
        <w:ind w:firstLine="284"/>
        <w:jc w:val="both"/>
        <w:rPr>
          <w:szCs w:val="28"/>
        </w:rPr>
      </w:pPr>
      <w:r w:rsidRPr="00BE6028">
        <w:rPr>
          <w:szCs w:val="28"/>
        </w:rPr>
        <w:t>в)</w:t>
      </w:r>
      <w:r w:rsidRPr="00BE6028">
        <w:rPr>
          <w:szCs w:val="28"/>
        </w:rPr>
        <w:tab/>
      </w:r>
      <w:r w:rsidRPr="00BE6028">
        <w:rPr>
          <w:spacing w:val="-11"/>
          <w:szCs w:val="28"/>
        </w:rPr>
        <w:t>ООН.</w:t>
      </w:r>
    </w:p>
    <w:p w:rsidR="002C4B7B" w:rsidRPr="00C86632" w:rsidRDefault="002C4B7B" w:rsidP="009C14AE">
      <w:pPr>
        <w:jc w:val="center"/>
        <w:rPr>
          <w:sz w:val="24"/>
        </w:rPr>
      </w:pP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C4B7B" w:rsidRPr="00C86632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C4B7B" w:rsidRPr="00C86632" w:rsidRDefault="002C4B7B" w:rsidP="00EE09EF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 w:rsidRPr="00C63BA7">
        <w:rPr>
          <w:sz w:val="24"/>
          <w:lang w:val="ru-RU"/>
        </w:rPr>
        <w:t>08</w:t>
      </w:r>
      <w:r>
        <w:rPr>
          <w:sz w:val="24"/>
        </w:rPr>
        <w:t>» ___</w:t>
      </w:r>
      <w:r w:rsidRPr="00C63BA7">
        <w:rPr>
          <w:sz w:val="24"/>
          <w:u w:val="single"/>
          <w:lang w:val="ru-RU"/>
        </w:rPr>
        <w:t>02</w:t>
      </w:r>
      <w:r>
        <w:rPr>
          <w:sz w:val="24"/>
        </w:rPr>
        <w:t>___ 201</w:t>
      </w:r>
      <w:r w:rsidRPr="00C63BA7">
        <w:rPr>
          <w:sz w:val="24"/>
          <w:lang w:val="ru-RU"/>
        </w:rPr>
        <w:t>6</w:t>
      </w:r>
      <w:r w:rsidRPr="00C86632">
        <w:rPr>
          <w:sz w:val="24"/>
        </w:rPr>
        <w:t xml:space="preserve"> р.</w:t>
      </w:r>
    </w:p>
    <w:p w:rsidR="002C4B7B" w:rsidRPr="00C86632" w:rsidRDefault="002C4B7B" w:rsidP="00272B53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C4B7B" w:rsidRPr="00C86632" w:rsidRDefault="002C4B7B" w:rsidP="00272B53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C4B7B" w:rsidRPr="00C86632" w:rsidRDefault="002C4B7B" w:rsidP="00272B53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C4B7B" w:rsidRPr="00C86632" w:rsidRDefault="002C4B7B" w:rsidP="00272B53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C4B7B" w:rsidRPr="00C86632" w:rsidRDefault="002C4B7B" w:rsidP="00272B53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C4B7B" w:rsidRPr="00C86632" w:rsidRDefault="002C4B7B" w:rsidP="00272B53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C4B7B" w:rsidRPr="00C86632" w:rsidRDefault="002C4B7B" w:rsidP="00272B53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C4B7B" w:rsidRPr="00C86632" w:rsidRDefault="002C4B7B" w:rsidP="00272B53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C4B7B" w:rsidRPr="00C86632" w:rsidRDefault="002C4B7B" w:rsidP="00272B53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Спеціальність 7.03050301 «Міжнародна економіка»</w:t>
      </w:r>
    </w:p>
    <w:p w:rsidR="002C4B7B" w:rsidRPr="00C86632" w:rsidRDefault="002C4B7B" w:rsidP="00272B53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інноваційний менеджмент</w:t>
      </w:r>
      <w:r w:rsidRPr="00C86632">
        <w:rPr>
          <w:sz w:val="24"/>
        </w:rPr>
        <w:t>»</w:t>
      </w:r>
    </w:p>
    <w:p w:rsidR="002C4B7B" w:rsidRPr="00C86632" w:rsidRDefault="002C4B7B" w:rsidP="00272B53">
      <w:pPr>
        <w:jc w:val="center"/>
        <w:rPr>
          <w:sz w:val="24"/>
        </w:rPr>
      </w:pPr>
    </w:p>
    <w:p w:rsidR="002C4B7B" w:rsidRPr="00C86632" w:rsidRDefault="002C4B7B" w:rsidP="00272B53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C4B7B" w:rsidRPr="00C86632" w:rsidRDefault="002C4B7B" w:rsidP="00272B53">
      <w:pPr>
        <w:jc w:val="center"/>
        <w:rPr>
          <w:sz w:val="24"/>
        </w:rPr>
      </w:pPr>
    </w:p>
    <w:p w:rsidR="002C4B7B" w:rsidRDefault="002C4B7B" w:rsidP="00272B53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30</w:t>
      </w:r>
    </w:p>
    <w:p w:rsidR="002C4B7B" w:rsidRDefault="002C4B7B" w:rsidP="00272B53">
      <w:pPr>
        <w:rPr>
          <w:szCs w:val="28"/>
        </w:rPr>
      </w:pPr>
    </w:p>
    <w:p w:rsidR="002C4B7B" w:rsidRPr="00BE6028" w:rsidRDefault="002C4B7B" w:rsidP="003E06A1">
      <w:pPr>
        <w:tabs>
          <w:tab w:val="left" w:pos="284"/>
        </w:tabs>
        <w:ind w:firstLine="284"/>
        <w:jc w:val="both"/>
        <w:rPr>
          <w:szCs w:val="28"/>
        </w:rPr>
      </w:pPr>
      <w:r>
        <w:rPr>
          <w:szCs w:val="28"/>
        </w:rPr>
        <w:t>1. Проаналізуйте п</w:t>
      </w:r>
      <w:r w:rsidRPr="00BE6028">
        <w:rPr>
          <w:szCs w:val="28"/>
        </w:rPr>
        <w:t>редмет, завдання та мет</w:t>
      </w:r>
      <w:r>
        <w:rPr>
          <w:szCs w:val="28"/>
        </w:rPr>
        <w:t>у</w:t>
      </w:r>
      <w:r w:rsidRPr="00BE6028">
        <w:rPr>
          <w:szCs w:val="28"/>
        </w:rPr>
        <w:t xml:space="preserve"> інноваційного менеджменту.</w:t>
      </w:r>
    </w:p>
    <w:p w:rsidR="002C4B7B" w:rsidRDefault="002C4B7B" w:rsidP="003E06A1">
      <w:pPr>
        <w:tabs>
          <w:tab w:val="left" w:pos="284"/>
        </w:tabs>
        <w:ind w:firstLine="284"/>
        <w:jc w:val="both"/>
        <w:rPr>
          <w:szCs w:val="28"/>
        </w:rPr>
      </w:pPr>
      <w:r>
        <w:rPr>
          <w:szCs w:val="28"/>
        </w:rPr>
        <w:t>2. Дайте оцінку д</w:t>
      </w:r>
      <w:r w:rsidRPr="00BE6028">
        <w:rPr>
          <w:szCs w:val="28"/>
        </w:rPr>
        <w:t>ержавн</w:t>
      </w:r>
      <w:r>
        <w:rPr>
          <w:szCs w:val="28"/>
        </w:rPr>
        <w:t>ого</w:t>
      </w:r>
      <w:r w:rsidRPr="00BE6028">
        <w:rPr>
          <w:szCs w:val="28"/>
        </w:rPr>
        <w:t xml:space="preserve"> регулювання міжнародної інноваційної діяльності.</w:t>
      </w:r>
    </w:p>
    <w:p w:rsidR="002C4B7B" w:rsidRPr="00BE6028" w:rsidRDefault="002C4B7B" w:rsidP="003E06A1">
      <w:pPr>
        <w:tabs>
          <w:tab w:val="left" w:pos="284"/>
        </w:tabs>
        <w:ind w:firstLine="284"/>
        <w:jc w:val="both"/>
        <w:rPr>
          <w:szCs w:val="28"/>
        </w:rPr>
      </w:pPr>
      <w:r>
        <w:rPr>
          <w:szCs w:val="28"/>
        </w:rPr>
        <w:t>3</w:t>
      </w:r>
      <w:r w:rsidRPr="00BE6028">
        <w:rPr>
          <w:szCs w:val="28"/>
        </w:rPr>
        <w:t xml:space="preserve">. </w:t>
      </w:r>
      <w:r>
        <w:rPr>
          <w:szCs w:val="28"/>
        </w:rPr>
        <w:t>Визначте правильну відповідь:</w:t>
      </w:r>
    </w:p>
    <w:p w:rsidR="002C4B7B" w:rsidRPr="00BE6028" w:rsidRDefault="002C4B7B" w:rsidP="003E06A1">
      <w:pPr>
        <w:ind w:firstLine="284"/>
        <w:jc w:val="both"/>
        <w:rPr>
          <w:color w:val="000000"/>
          <w:szCs w:val="28"/>
        </w:rPr>
      </w:pPr>
      <w:r>
        <w:rPr>
          <w:szCs w:val="28"/>
        </w:rPr>
        <w:t>3</w:t>
      </w:r>
      <w:r w:rsidRPr="00BE6028">
        <w:rPr>
          <w:szCs w:val="28"/>
        </w:rPr>
        <w:t xml:space="preserve">.1. </w:t>
      </w:r>
      <w:r w:rsidRPr="00BE6028">
        <w:rPr>
          <w:color w:val="000000"/>
          <w:spacing w:val="6"/>
          <w:szCs w:val="28"/>
        </w:rPr>
        <w:t>Наукомістке підприємство, пов'язане з університетом, науково-технологічним парком або інновацій</w:t>
      </w:r>
      <w:r w:rsidRPr="00BE6028">
        <w:rPr>
          <w:color w:val="000000"/>
          <w:spacing w:val="6"/>
          <w:szCs w:val="28"/>
        </w:rPr>
        <w:softHyphen/>
      </w:r>
      <w:r w:rsidRPr="00BE6028">
        <w:rPr>
          <w:color w:val="000000"/>
          <w:spacing w:val="4"/>
          <w:szCs w:val="28"/>
        </w:rPr>
        <w:t>ним центром, завданнями якого є обслуговування малих інновацій</w:t>
      </w:r>
      <w:r w:rsidRPr="00BE6028">
        <w:rPr>
          <w:color w:val="000000"/>
          <w:spacing w:val="4"/>
          <w:szCs w:val="28"/>
        </w:rPr>
        <w:softHyphen/>
      </w:r>
      <w:r w:rsidRPr="00BE6028">
        <w:rPr>
          <w:color w:val="000000"/>
          <w:spacing w:val="5"/>
          <w:szCs w:val="28"/>
        </w:rPr>
        <w:t>них підприємств, «вирощування» нових фірм, надання їм допо</w:t>
      </w:r>
      <w:r w:rsidRPr="00BE6028">
        <w:rPr>
          <w:color w:val="000000"/>
          <w:spacing w:val="5"/>
          <w:szCs w:val="28"/>
        </w:rPr>
        <w:softHyphen/>
      </w:r>
      <w:r w:rsidRPr="00BE6028">
        <w:rPr>
          <w:color w:val="000000"/>
          <w:szCs w:val="28"/>
        </w:rPr>
        <w:t>моги у виживанні та успішній діяльності на ранній стадії розвитку:</w:t>
      </w:r>
    </w:p>
    <w:p w:rsidR="002C4B7B" w:rsidRPr="00BE6028" w:rsidRDefault="002C4B7B" w:rsidP="003E06A1">
      <w:pPr>
        <w:ind w:firstLine="284"/>
        <w:jc w:val="both"/>
        <w:rPr>
          <w:color w:val="000000"/>
          <w:spacing w:val="5"/>
          <w:szCs w:val="28"/>
        </w:rPr>
      </w:pPr>
      <w:r w:rsidRPr="00BE6028">
        <w:rPr>
          <w:color w:val="000000"/>
          <w:szCs w:val="28"/>
        </w:rPr>
        <w:t xml:space="preserve">а) </w:t>
      </w:r>
      <w:r w:rsidRPr="00BE6028">
        <w:rPr>
          <w:color w:val="000000"/>
          <w:spacing w:val="5"/>
          <w:szCs w:val="28"/>
        </w:rPr>
        <w:t>венчурний акселератор;</w:t>
      </w:r>
    </w:p>
    <w:p w:rsidR="002C4B7B" w:rsidRPr="00BE6028" w:rsidRDefault="002C4B7B" w:rsidP="003E06A1">
      <w:pPr>
        <w:ind w:firstLine="284"/>
        <w:jc w:val="both"/>
        <w:rPr>
          <w:color w:val="000000"/>
          <w:spacing w:val="5"/>
          <w:szCs w:val="28"/>
        </w:rPr>
      </w:pPr>
      <w:r w:rsidRPr="00BE6028">
        <w:rPr>
          <w:color w:val="000000"/>
          <w:spacing w:val="5"/>
          <w:szCs w:val="28"/>
        </w:rPr>
        <w:t>б) мережний інкубатор;</w:t>
      </w:r>
    </w:p>
    <w:p w:rsidR="002C4B7B" w:rsidRPr="00BE6028" w:rsidRDefault="002C4B7B" w:rsidP="003E06A1">
      <w:pPr>
        <w:ind w:firstLine="284"/>
        <w:jc w:val="both"/>
        <w:rPr>
          <w:color w:val="000000"/>
          <w:spacing w:val="5"/>
          <w:szCs w:val="28"/>
        </w:rPr>
      </w:pPr>
      <w:r w:rsidRPr="00BE6028">
        <w:rPr>
          <w:color w:val="000000"/>
          <w:spacing w:val="5"/>
          <w:szCs w:val="28"/>
        </w:rPr>
        <w:t>в) інкубатор технологій.</w:t>
      </w:r>
    </w:p>
    <w:p w:rsidR="002C4B7B" w:rsidRPr="00BE6028" w:rsidRDefault="002C4B7B" w:rsidP="003E06A1">
      <w:pPr>
        <w:ind w:firstLine="284"/>
        <w:jc w:val="both"/>
        <w:rPr>
          <w:color w:val="000000"/>
          <w:spacing w:val="6"/>
          <w:szCs w:val="28"/>
        </w:rPr>
      </w:pPr>
      <w:r>
        <w:rPr>
          <w:color w:val="000000"/>
          <w:spacing w:val="6"/>
          <w:szCs w:val="28"/>
        </w:rPr>
        <w:t>3.2</w:t>
      </w:r>
      <w:r w:rsidRPr="00BE6028">
        <w:rPr>
          <w:color w:val="000000"/>
          <w:spacing w:val="6"/>
          <w:szCs w:val="28"/>
        </w:rPr>
        <w:t>. Інноваційним підприємством визнається підприємство (об'єднання підприємств) будь-якої форми власності, якщо:</w:t>
      </w:r>
    </w:p>
    <w:p w:rsidR="002C4B7B" w:rsidRPr="00BE6028" w:rsidRDefault="002C4B7B" w:rsidP="003E06A1">
      <w:pPr>
        <w:ind w:firstLine="284"/>
        <w:jc w:val="both"/>
        <w:rPr>
          <w:color w:val="000000"/>
          <w:spacing w:val="6"/>
          <w:szCs w:val="28"/>
        </w:rPr>
      </w:pPr>
      <w:r w:rsidRPr="00BE6028">
        <w:rPr>
          <w:color w:val="000000"/>
          <w:spacing w:val="6"/>
          <w:szCs w:val="28"/>
        </w:rPr>
        <w:t>а) біль</w:t>
      </w:r>
      <w:r w:rsidRPr="00BE6028">
        <w:rPr>
          <w:color w:val="000000"/>
          <w:spacing w:val="6"/>
          <w:szCs w:val="28"/>
        </w:rPr>
        <w:softHyphen/>
        <w:t>ше ніж 50% обсягу його продукції (у грошовому вимірі) за звітний податковий період є інноваційні продукти і (або) інно</w:t>
      </w:r>
      <w:r w:rsidRPr="00BE6028">
        <w:rPr>
          <w:color w:val="000000"/>
          <w:spacing w:val="6"/>
          <w:szCs w:val="28"/>
        </w:rPr>
        <w:softHyphen/>
        <w:t>ваційна продукція;</w:t>
      </w:r>
    </w:p>
    <w:p w:rsidR="002C4B7B" w:rsidRPr="00BE6028" w:rsidRDefault="002C4B7B" w:rsidP="003E06A1">
      <w:pPr>
        <w:ind w:firstLine="284"/>
        <w:jc w:val="both"/>
        <w:rPr>
          <w:color w:val="000000"/>
          <w:spacing w:val="6"/>
          <w:szCs w:val="28"/>
        </w:rPr>
      </w:pPr>
      <w:r w:rsidRPr="00BE6028">
        <w:rPr>
          <w:color w:val="000000"/>
          <w:spacing w:val="6"/>
          <w:szCs w:val="28"/>
        </w:rPr>
        <w:t>б) біль</w:t>
      </w:r>
      <w:r w:rsidRPr="00BE6028">
        <w:rPr>
          <w:color w:val="000000"/>
          <w:spacing w:val="6"/>
          <w:szCs w:val="28"/>
        </w:rPr>
        <w:softHyphen/>
        <w:t>ше ніж 70% обсягу його продукції (у грошовому вимірі) за звітний податковий період є інноваційні продукти і (або) інно</w:t>
      </w:r>
      <w:r w:rsidRPr="00BE6028">
        <w:rPr>
          <w:color w:val="000000"/>
          <w:spacing w:val="6"/>
          <w:szCs w:val="28"/>
        </w:rPr>
        <w:softHyphen/>
        <w:t>ваційна продукція;</w:t>
      </w:r>
    </w:p>
    <w:p w:rsidR="002C4B7B" w:rsidRPr="00BE6028" w:rsidRDefault="002C4B7B" w:rsidP="003E06A1">
      <w:pPr>
        <w:ind w:firstLine="284"/>
        <w:jc w:val="both"/>
        <w:rPr>
          <w:color w:val="000000"/>
          <w:spacing w:val="6"/>
          <w:szCs w:val="28"/>
        </w:rPr>
      </w:pPr>
      <w:r w:rsidRPr="00BE6028">
        <w:rPr>
          <w:color w:val="000000"/>
          <w:spacing w:val="6"/>
          <w:szCs w:val="28"/>
        </w:rPr>
        <w:t>в) біль</w:t>
      </w:r>
      <w:r w:rsidRPr="00BE6028">
        <w:rPr>
          <w:color w:val="000000"/>
          <w:spacing w:val="6"/>
          <w:szCs w:val="28"/>
        </w:rPr>
        <w:softHyphen/>
        <w:t>ше ніж 60% обсягу його продукції (у грошовому вимірі) за звітний податковий період є інноваційні продукти і (або) інно</w:t>
      </w:r>
      <w:r w:rsidRPr="00BE6028">
        <w:rPr>
          <w:color w:val="000000"/>
          <w:spacing w:val="6"/>
          <w:szCs w:val="28"/>
        </w:rPr>
        <w:softHyphen/>
        <w:t>ваційна продукція.</w:t>
      </w:r>
    </w:p>
    <w:p w:rsidR="002C4B7B" w:rsidRPr="00BE6028" w:rsidRDefault="002C4B7B" w:rsidP="003E06A1">
      <w:pPr>
        <w:ind w:firstLine="284"/>
        <w:jc w:val="both"/>
        <w:rPr>
          <w:color w:val="000000"/>
          <w:spacing w:val="5"/>
          <w:szCs w:val="28"/>
        </w:rPr>
      </w:pPr>
      <w:r>
        <w:rPr>
          <w:color w:val="000000"/>
          <w:spacing w:val="5"/>
          <w:szCs w:val="28"/>
        </w:rPr>
        <w:t xml:space="preserve">3.3. </w:t>
      </w:r>
      <w:r w:rsidRPr="00BE6028">
        <w:rPr>
          <w:color w:val="000000"/>
          <w:spacing w:val="5"/>
          <w:szCs w:val="28"/>
        </w:rPr>
        <w:t>Ціллю мотивації створення і продажу інновації явля</w:t>
      </w:r>
      <w:r w:rsidRPr="00BE6028">
        <w:rPr>
          <w:color w:val="000000"/>
          <w:spacing w:val="5"/>
          <w:szCs w:val="28"/>
        </w:rPr>
        <w:softHyphen/>
        <w:t>ється:</w:t>
      </w:r>
    </w:p>
    <w:p w:rsidR="002C4B7B" w:rsidRPr="00BE6028" w:rsidRDefault="002C4B7B" w:rsidP="003E06A1">
      <w:pPr>
        <w:ind w:firstLine="284"/>
        <w:jc w:val="both"/>
        <w:rPr>
          <w:color w:val="000000"/>
          <w:spacing w:val="5"/>
          <w:szCs w:val="28"/>
        </w:rPr>
      </w:pPr>
      <w:r w:rsidRPr="00BE6028">
        <w:rPr>
          <w:color w:val="000000"/>
          <w:spacing w:val="5"/>
          <w:szCs w:val="28"/>
        </w:rPr>
        <w:t>а) одержання господарюючим суб'єктом грошей від продажу нових продуктів (операцій) негайно, з тим щоб вкласти ці гроші в прибуткові сфери підприємництва, підняти свій імідж на ринку, підвищити свою конкурентоспроможність;</w:t>
      </w:r>
    </w:p>
    <w:p w:rsidR="002C4B7B" w:rsidRPr="00BE6028" w:rsidRDefault="002C4B7B" w:rsidP="003E06A1">
      <w:pPr>
        <w:ind w:firstLine="284"/>
        <w:jc w:val="both"/>
        <w:rPr>
          <w:color w:val="000000"/>
          <w:spacing w:val="5"/>
          <w:szCs w:val="28"/>
        </w:rPr>
      </w:pPr>
      <w:r w:rsidRPr="00BE6028">
        <w:rPr>
          <w:color w:val="000000"/>
          <w:spacing w:val="5"/>
          <w:szCs w:val="28"/>
        </w:rPr>
        <w:t>б) одержання господарюю</w:t>
      </w:r>
      <w:r w:rsidRPr="00BE6028">
        <w:rPr>
          <w:color w:val="000000"/>
          <w:spacing w:val="5"/>
          <w:szCs w:val="28"/>
        </w:rPr>
        <w:softHyphen/>
        <w:t>чим суб'єктом грошових засобів в майбутньому за рахунок реалі</w:t>
      </w:r>
      <w:r w:rsidRPr="00BE6028">
        <w:rPr>
          <w:color w:val="000000"/>
          <w:spacing w:val="5"/>
          <w:szCs w:val="28"/>
        </w:rPr>
        <w:softHyphen/>
        <w:t>зації ним нових продуктів або технологій, куплених сьогодні.</w:t>
      </w:r>
    </w:p>
    <w:p w:rsidR="002C4B7B" w:rsidRPr="00BE6028" w:rsidRDefault="002C4B7B" w:rsidP="003E06A1">
      <w:pPr>
        <w:ind w:firstLine="284"/>
        <w:jc w:val="both"/>
        <w:rPr>
          <w:color w:val="000000"/>
          <w:spacing w:val="5"/>
          <w:szCs w:val="28"/>
        </w:rPr>
      </w:pPr>
      <w:r>
        <w:rPr>
          <w:color w:val="000000"/>
          <w:spacing w:val="5"/>
          <w:szCs w:val="28"/>
        </w:rPr>
        <w:t>3.4</w:t>
      </w:r>
      <w:r w:rsidRPr="00BE6028">
        <w:rPr>
          <w:color w:val="000000"/>
          <w:spacing w:val="5"/>
          <w:szCs w:val="28"/>
        </w:rPr>
        <w:t>. До властивостей інформаційного продукту відносять:</w:t>
      </w:r>
    </w:p>
    <w:p w:rsidR="002C4B7B" w:rsidRPr="00BE6028" w:rsidRDefault="002C4B7B" w:rsidP="003E06A1">
      <w:pPr>
        <w:ind w:firstLine="284"/>
        <w:jc w:val="both"/>
        <w:rPr>
          <w:color w:val="000000"/>
          <w:spacing w:val="5"/>
          <w:szCs w:val="28"/>
        </w:rPr>
      </w:pPr>
      <w:r w:rsidRPr="00BE6028">
        <w:rPr>
          <w:color w:val="000000"/>
          <w:spacing w:val="5"/>
          <w:szCs w:val="28"/>
        </w:rPr>
        <w:t>а) інформаційний продукт несе в собі два види зносу: фізичний і моральний;</w:t>
      </w:r>
    </w:p>
    <w:p w:rsidR="002C4B7B" w:rsidRPr="00BE6028" w:rsidRDefault="002C4B7B" w:rsidP="003E06A1">
      <w:pPr>
        <w:ind w:firstLine="284"/>
        <w:jc w:val="both"/>
        <w:rPr>
          <w:color w:val="000000"/>
          <w:spacing w:val="5"/>
          <w:szCs w:val="28"/>
        </w:rPr>
      </w:pPr>
      <w:r w:rsidRPr="00BE6028">
        <w:rPr>
          <w:color w:val="000000"/>
          <w:spacing w:val="5"/>
          <w:szCs w:val="28"/>
        </w:rPr>
        <w:t>б) інформаційний  продукт може використовуватись декількома людьми одно</w:t>
      </w:r>
      <w:r w:rsidRPr="00BE6028">
        <w:rPr>
          <w:color w:val="000000"/>
          <w:spacing w:val="5"/>
          <w:szCs w:val="28"/>
        </w:rPr>
        <w:softHyphen/>
        <w:t>часно  в різних  підприємствах  або  в різних господарських процесах;</w:t>
      </w:r>
    </w:p>
    <w:p w:rsidR="002C4B7B" w:rsidRDefault="002C4B7B" w:rsidP="003E06A1">
      <w:pPr>
        <w:ind w:firstLine="284"/>
        <w:jc w:val="both"/>
        <w:rPr>
          <w:color w:val="000000"/>
          <w:spacing w:val="5"/>
          <w:szCs w:val="28"/>
        </w:rPr>
      </w:pPr>
      <w:r w:rsidRPr="00BE6028">
        <w:rPr>
          <w:color w:val="000000"/>
          <w:spacing w:val="5"/>
          <w:szCs w:val="28"/>
        </w:rPr>
        <w:t>в) витрати на дифузію першого екземпляра інформаційного продукту не пе</w:t>
      </w:r>
      <w:r w:rsidRPr="00BE6028">
        <w:rPr>
          <w:color w:val="000000"/>
          <w:spacing w:val="5"/>
          <w:szCs w:val="28"/>
        </w:rPr>
        <w:softHyphen/>
        <w:t>ревищують витрати на виробництво.</w:t>
      </w:r>
    </w:p>
    <w:p w:rsidR="002C4B7B" w:rsidRPr="00C86632" w:rsidRDefault="002C4B7B" w:rsidP="00272B53">
      <w:pPr>
        <w:jc w:val="center"/>
        <w:rPr>
          <w:sz w:val="24"/>
        </w:rPr>
      </w:pPr>
    </w:p>
    <w:p w:rsidR="002C4B7B" w:rsidRPr="00C86632" w:rsidRDefault="002C4B7B" w:rsidP="00272B53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C4B7B" w:rsidRPr="00C86632" w:rsidRDefault="002C4B7B" w:rsidP="00272B53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C4B7B" w:rsidRPr="00C86632" w:rsidRDefault="002C4B7B" w:rsidP="00EE09EF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 w:rsidRPr="00C63BA7">
        <w:rPr>
          <w:sz w:val="24"/>
          <w:lang w:val="ru-RU"/>
        </w:rPr>
        <w:t>08</w:t>
      </w:r>
      <w:r>
        <w:rPr>
          <w:sz w:val="24"/>
        </w:rPr>
        <w:t>» ___</w:t>
      </w:r>
      <w:r w:rsidRPr="00C63BA7">
        <w:rPr>
          <w:sz w:val="24"/>
          <w:u w:val="single"/>
          <w:lang w:val="ru-RU"/>
        </w:rPr>
        <w:t>02</w:t>
      </w:r>
      <w:r>
        <w:rPr>
          <w:sz w:val="24"/>
        </w:rPr>
        <w:t>___ 201</w:t>
      </w:r>
      <w:r w:rsidRPr="00C63BA7">
        <w:rPr>
          <w:sz w:val="24"/>
          <w:lang w:val="ru-RU"/>
        </w:rPr>
        <w:t>6</w:t>
      </w:r>
      <w:r w:rsidRPr="00C86632">
        <w:rPr>
          <w:sz w:val="24"/>
        </w:rPr>
        <w:t xml:space="preserve"> р.</w:t>
      </w:r>
    </w:p>
    <w:p w:rsidR="002C4B7B" w:rsidRDefault="002C4B7B" w:rsidP="009C14AE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br w:type="page"/>
      </w:r>
    </w:p>
    <w:p w:rsidR="002C4B7B" w:rsidRDefault="002C4B7B" w:rsidP="00625EAA">
      <w:pPr>
        <w:ind w:firstLine="567"/>
        <w:jc w:val="right"/>
        <w:rPr>
          <w:sz w:val="22"/>
        </w:rPr>
      </w:pPr>
      <w:r>
        <w:rPr>
          <w:noProof/>
          <w:lang w:val="ru-RU"/>
        </w:rPr>
        <w:pict>
          <v:rect id="_x0000_s1026" style="position:absolute;left:0;text-align:left;margin-left:0;margin-top:4.2pt;width:93.75pt;height:35.25pt;z-index:251659264">
            <v:textbox style="mso-next-textbox:#_x0000_s1026">
              <w:txbxContent>
                <w:p w:rsidR="002C4B7B" w:rsidRPr="003F3255" w:rsidRDefault="002C4B7B" w:rsidP="00625EAA">
                  <w:pPr>
                    <w:spacing w:before="120" w:after="120"/>
                    <w:jc w:val="center"/>
                    <w:rPr>
                      <w:b/>
                      <w:bCs/>
                      <w:caps/>
                      <w:sz w:val="18"/>
                      <w:szCs w:val="18"/>
                      <w:lang w:eastAsia="ar-SA"/>
                    </w:rPr>
                  </w:pPr>
                  <w:r>
                    <w:rPr>
                      <w:b/>
                      <w:bCs/>
                      <w:caps/>
                      <w:sz w:val="18"/>
                      <w:szCs w:val="18"/>
                      <w:lang w:eastAsia="ar-SA"/>
                    </w:rPr>
                    <w:t>М.Ш.</w:t>
                  </w:r>
                </w:p>
              </w:txbxContent>
            </v:textbox>
          </v:rect>
        </w:pict>
      </w:r>
      <w:r>
        <w:rPr>
          <w:sz w:val="22"/>
        </w:rPr>
        <w:t>(Ф 03.02 – 90)</w:t>
      </w:r>
    </w:p>
    <w:p w:rsidR="002C4B7B" w:rsidRPr="00B553BF" w:rsidRDefault="002C4B7B" w:rsidP="00625EAA">
      <w:pPr>
        <w:pStyle w:val="Heading2"/>
        <w:rPr>
          <w:sz w:val="22"/>
          <w:szCs w:val="22"/>
        </w:rPr>
      </w:pPr>
      <w:r w:rsidRPr="00B553BF">
        <w:rPr>
          <w:sz w:val="22"/>
          <w:szCs w:val="22"/>
        </w:rPr>
        <w:t>Національний авіаційний університет</w:t>
      </w:r>
    </w:p>
    <w:p w:rsidR="002C4B7B" w:rsidRPr="00B553BF" w:rsidRDefault="002C4B7B" w:rsidP="00625EAA">
      <w:pPr>
        <w:spacing w:before="120" w:after="120"/>
        <w:jc w:val="center"/>
        <w:rPr>
          <w:sz w:val="22"/>
          <w:szCs w:val="22"/>
        </w:rPr>
      </w:pPr>
      <w:r w:rsidRPr="00B553BF">
        <w:rPr>
          <w:sz w:val="22"/>
          <w:szCs w:val="22"/>
        </w:rPr>
        <w:t>КОМПЛЕКСНА КОНТРОЛЬНА  РОБОТА</w:t>
      </w:r>
    </w:p>
    <w:p w:rsidR="002C4B7B" w:rsidRPr="00B553BF" w:rsidRDefault="002C4B7B" w:rsidP="00625EAA">
      <w:pPr>
        <w:spacing w:before="120" w:after="120"/>
        <w:jc w:val="center"/>
        <w:rPr>
          <w:bCs/>
          <w:caps/>
          <w:sz w:val="22"/>
          <w:szCs w:val="22"/>
          <w:lang w:eastAsia="ar-SA"/>
        </w:rPr>
      </w:pPr>
      <w:r w:rsidRPr="00B553BF">
        <w:rPr>
          <w:sz w:val="22"/>
          <w:szCs w:val="22"/>
        </w:rPr>
        <w:t>з дисципліни</w:t>
      </w:r>
      <w:r w:rsidRPr="00B553BF">
        <w:rPr>
          <w:bCs/>
          <w:caps/>
          <w:sz w:val="22"/>
          <w:szCs w:val="22"/>
          <w:lang w:eastAsia="ar-SA"/>
        </w:rPr>
        <w:t xml:space="preserve"> _________________________</w:t>
      </w:r>
      <w:r>
        <w:rPr>
          <w:bCs/>
          <w:caps/>
          <w:sz w:val="22"/>
          <w:szCs w:val="22"/>
          <w:lang w:eastAsia="ar-SA"/>
        </w:rPr>
        <w:t>_______________________________</w:t>
      </w:r>
    </w:p>
    <w:p w:rsidR="002C4B7B" w:rsidRPr="00B553BF" w:rsidRDefault="002C4B7B" w:rsidP="00625EAA">
      <w:pPr>
        <w:jc w:val="center"/>
        <w:rPr>
          <w:sz w:val="22"/>
          <w:szCs w:val="22"/>
        </w:rPr>
      </w:pPr>
    </w:p>
    <w:p w:rsidR="002C4B7B" w:rsidRPr="00B553BF" w:rsidRDefault="002C4B7B" w:rsidP="00625EAA">
      <w:pPr>
        <w:tabs>
          <w:tab w:val="left" w:pos="10065"/>
        </w:tabs>
        <w:jc w:val="both"/>
        <w:rPr>
          <w:sz w:val="22"/>
          <w:szCs w:val="22"/>
        </w:rPr>
      </w:pPr>
      <w:r w:rsidRPr="00B553BF">
        <w:rPr>
          <w:sz w:val="22"/>
          <w:szCs w:val="22"/>
        </w:rPr>
        <w:t>Студента(ки)_______курсу_________групи____________________________________</w:t>
      </w:r>
    </w:p>
    <w:p w:rsidR="002C4B7B" w:rsidRPr="00B553BF" w:rsidRDefault="002C4B7B" w:rsidP="00625EAA">
      <w:pPr>
        <w:ind w:left="2880" w:firstLine="720"/>
        <w:jc w:val="center"/>
        <w:rPr>
          <w:sz w:val="22"/>
          <w:szCs w:val="22"/>
        </w:rPr>
      </w:pPr>
      <w:r w:rsidRPr="00B553BF">
        <w:rPr>
          <w:sz w:val="22"/>
          <w:szCs w:val="22"/>
        </w:rPr>
        <w:t>(прізвище, ініціали)</w:t>
      </w:r>
    </w:p>
    <w:p w:rsidR="002C4B7B" w:rsidRPr="00B553BF" w:rsidRDefault="002C4B7B" w:rsidP="00625EAA">
      <w:pPr>
        <w:jc w:val="both"/>
        <w:rPr>
          <w:sz w:val="22"/>
          <w:szCs w:val="22"/>
        </w:rPr>
      </w:pPr>
      <w:r w:rsidRPr="00B553BF">
        <w:rPr>
          <w:sz w:val="22"/>
          <w:szCs w:val="22"/>
        </w:rPr>
        <w:t>Інституту (факультету) ________________________________________________________</w:t>
      </w:r>
    </w:p>
    <w:p w:rsidR="002C4B7B" w:rsidRPr="00B553BF" w:rsidRDefault="002C4B7B" w:rsidP="00625EAA">
      <w:pPr>
        <w:jc w:val="center"/>
        <w:rPr>
          <w:sz w:val="22"/>
          <w:szCs w:val="22"/>
        </w:rPr>
      </w:pPr>
      <w:r w:rsidRPr="00B553BF">
        <w:rPr>
          <w:sz w:val="22"/>
          <w:szCs w:val="22"/>
        </w:rPr>
        <w:t>(назва інституту (факультету))</w:t>
      </w:r>
    </w:p>
    <w:p w:rsidR="002C4B7B" w:rsidRPr="00B553BF" w:rsidRDefault="002C4B7B" w:rsidP="00625EAA">
      <w:pPr>
        <w:jc w:val="both"/>
        <w:rPr>
          <w:sz w:val="22"/>
          <w:szCs w:val="22"/>
        </w:rPr>
      </w:pPr>
      <w:r w:rsidRPr="00B553BF">
        <w:rPr>
          <w:sz w:val="22"/>
          <w:szCs w:val="22"/>
        </w:rPr>
        <w:t>Кафедри ______________________________________________________________________</w:t>
      </w:r>
    </w:p>
    <w:p w:rsidR="002C4B7B" w:rsidRPr="00B553BF" w:rsidRDefault="002C4B7B" w:rsidP="00625EAA">
      <w:pPr>
        <w:jc w:val="center"/>
        <w:rPr>
          <w:sz w:val="22"/>
          <w:szCs w:val="22"/>
        </w:rPr>
      </w:pPr>
      <w:r w:rsidRPr="00B553BF">
        <w:rPr>
          <w:sz w:val="22"/>
          <w:szCs w:val="22"/>
        </w:rPr>
        <w:t>(назва кафедри)</w:t>
      </w:r>
    </w:p>
    <w:p w:rsidR="002C4B7B" w:rsidRPr="00B553BF" w:rsidRDefault="002C4B7B" w:rsidP="00625EAA">
      <w:pPr>
        <w:jc w:val="both"/>
        <w:rPr>
          <w:sz w:val="22"/>
          <w:szCs w:val="22"/>
        </w:rPr>
      </w:pPr>
      <w:r w:rsidRPr="00B553BF">
        <w:rPr>
          <w:sz w:val="22"/>
          <w:szCs w:val="22"/>
        </w:rPr>
        <w:t>Напрям ________________________________________________________________________</w:t>
      </w:r>
    </w:p>
    <w:p w:rsidR="002C4B7B" w:rsidRPr="00B553BF" w:rsidRDefault="002C4B7B" w:rsidP="00625EAA">
      <w:pPr>
        <w:tabs>
          <w:tab w:val="left" w:pos="1134"/>
        </w:tabs>
        <w:jc w:val="center"/>
        <w:rPr>
          <w:sz w:val="22"/>
          <w:szCs w:val="22"/>
        </w:rPr>
      </w:pPr>
      <w:r w:rsidRPr="00B553BF">
        <w:rPr>
          <w:sz w:val="22"/>
          <w:szCs w:val="22"/>
        </w:rPr>
        <w:t>( для ОКР «Бакалавр» шифр назва  напряму )</w:t>
      </w:r>
    </w:p>
    <w:p w:rsidR="002C4B7B" w:rsidRPr="00B553BF" w:rsidRDefault="002C4B7B" w:rsidP="00625EAA">
      <w:pPr>
        <w:jc w:val="both"/>
        <w:rPr>
          <w:sz w:val="22"/>
          <w:szCs w:val="22"/>
        </w:rPr>
      </w:pPr>
      <w:r w:rsidRPr="00B553BF">
        <w:rPr>
          <w:sz w:val="22"/>
          <w:szCs w:val="22"/>
        </w:rPr>
        <w:t>Спеціальність _________________________________________________________________</w:t>
      </w:r>
    </w:p>
    <w:p w:rsidR="002C4B7B" w:rsidRPr="00B553BF" w:rsidRDefault="002C4B7B" w:rsidP="00625EAA">
      <w:pPr>
        <w:jc w:val="center"/>
        <w:rPr>
          <w:sz w:val="22"/>
          <w:szCs w:val="22"/>
        </w:rPr>
      </w:pPr>
      <w:r w:rsidRPr="00B553BF">
        <w:rPr>
          <w:sz w:val="22"/>
          <w:szCs w:val="22"/>
        </w:rPr>
        <w:t>( для ОКР «Спеціаліст» , «Магістр»  шифр назва  спеціальності)</w:t>
      </w:r>
    </w:p>
    <w:p w:rsidR="002C4B7B" w:rsidRPr="00B553BF" w:rsidRDefault="002C4B7B" w:rsidP="00625EAA">
      <w:pPr>
        <w:spacing w:before="60"/>
        <w:jc w:val="both"/>
        <w:rPr>
          <w:sz w:val="22"/>
          <w:szCs w:val="22"/>
        </w:rPr>
      </w:pPr>
      <w:r w:rsidRPr="00B553BF">
        <w:rPr>
          <w:sz w:val="22"/>
          <w:szCs w:val="22"/>
        </w:rPr>
        <w:t>Дата проведення комплексної контрол</w:t>
      </w:r>
      <w:r>
        <w:rPr>
          <w:sz w:val="22"/>
          <w:szCs w:val="22"/>
        </w:rPr>
        <w:t xml:space="preserve">ьної роботи  «_____»_________201_ </w:t>
      </w:r>
      <w:r w:rsidRPr="00B553BF">
        <w:rPr>
          <w:sz w:val="22"/>
          <w:szCs w:val="22"/>
        </w:rPr>
        <w:t>р.</w:t>
      </w:r>
    </w:p>
    <w:p w:rsidR="002C4B7B" w:rsidRPr="00B553BF" w:rsidRDefault="002C4B7B" w:rsidP="00625EAA">
      <w:pPr>
        <w:spacing w:before="60"/>
        <w:jc w:val="both"/>
        <w:rPr>
          <w:sz w:val="22"/>
          <w:szCs w:val="22"/>
        </w:rPr>
      </w:pPr>
      <w:r w:rsidRPr="00B553BF">
        <w:rPr>
          <w:sz w:val="22"/>
          <w:szCs w:val="22"/>
        </w:rPr>
        <w:t>Номер варіанту ______________</w:t>
      </w:r>
    </w:p>
    <w:p w:rsidR="002C4B7B" w:rsidRPr="00B553BF" w:rsidRDefault="002C4B7B" w:rsidP="00625EAA">
      <w:pPr>
        <w:tabs>
          <w:tab w:val="left" w:pos="10065"/>
        </w:tabs>
        <w:jc w:val="both"/>
        <w:rPr>
          <w:sz w:val="22"/>
          <w:szCs w:val="22"/>
        </w:rPr>
      </w:pPr>
    </w:p>
    <w:p w:rsidR="002C4B7B" w:rsidRPr="00B553BF" w:rsidRDefault="002C4B7B" w:rsidP="00625EAA">
      <w:pPr>
        <w:jc w:val="center"/>
        <w:rPr>
          <w:sz w:val="22"/>
          <w:szCs w:val="22"/>
        </w:rPr>
      </w:pPr>
    </w:p>
    <w:p w:rsidR="002C4B7B" w:rsidRDefault="002C4B7B" w:rsidP="00625EAA">
      <w:pPr>
        <w:jc w:val="center"/>
        <w:rPr>
          <w:szCs w:val="28"/>
        </w:rPr>
      </w:pPr>
    </w:p>
    <w:p w:rsidR="002C4B7B" w:rsidRDefault="002C4B7B" w:rsidP="00625EAA">
      <w:pPr>
        <w:jc w:val="center"/>
        <w:rPr>
          <w:szCs w:val="28"/>
        </w:rPr>
      </w:pPr>
    </w:p>
    <w:p w:rsidR="002C4B7B" w:rsidRDefault="002C4B7B" w:rsidP="00625EAA">
      <w:pPr>
        <w:jc w:val="center"/>
        <w:rPr>
          <w:szCs w:val="28"/>
        </w:rPr>
      </w:pPr>
    </w:p>
    <w:p w:rsidR="002C4B7B" w:rsidRDefault="002C4B7B" w:rsidP="00625EAA">
      <w:pPr>
        <w:jc w:val="center"/>
        <w:rPr>
          <w:szCs w:val="28"/>
        </w:rPr>
      </w:pPr>
    </w:p>
    <w:p w:rsidR="002C4B7B" w:rsidRDefault="002C4B7B" w:rsidP="00625EAA">
      <w:pPr>
        <w:jc w:val="center"/>
        <w:rPr>
          <w:szCs w:val="28"/>
        </w:rPr>
      </w:pPr>
    </w:p>
    <w:p w:rsidR="002C4B7B" w:rsidRDefault="002C4B7B" w:rsidP="00625EAA">
      <w:pPr>
        <w:jc w:val="center"/>
        <w:rPr>
          <w:szCs w:val="28"/>
        </w:rPr>
      </w:pPr>
    </w:p>
    <w:p w:rsidR="002C4B7B" w:rsidRDefault="002C4B7B" w:rsidP="00625EAA">
      <w:pPr>
        <w:jc w:val="center"/>
        <w:rPr>
          <w:szCs w:val="28"/>
        </w:rPr>
      </w:pPr>
    </w:p>
    <w:p w:rsidR="002C4B7B" w:rsidRDefault="002C4B7B" w:rsidP="00625EAA">
      <w:pPr>
        <w:jc w:val="center"/>
        <w:rPr>
          <w:szCs w:val="28"/>
        </w:rPr>
      </w:pPr>
    </w:p>
    <w:p w:rsidR="002C4B7B" w:rsidRDefault="002C4B7B" w:rsidP="00625EAA">
      <w:pPr>
        <w:jc w:val="center"/>
        <w:rPr>
          <w:szCs w:val="28"/>
        </w:rPr>
      </w:pPr>
    </w:p>
    <w:p w:rsidR="002C4B7B" w:rsidRDefault="002C4B7B" w:rsidP="00625EAA">
      <w:pPr>
        <w:jc w:val="center"/>
        <w:rPr>
          <w:szCs w:val="28"/>
        </w:rPr>
      </w:pPr>
    </w:p>
    <w:p w:rsidR="002C4B7B" w:rsidRDefault="002C4B7B" w:rsidP="00625EAA">
      <w:pPr>
        <w:jc w:val="center"/>
        <w:rPr>
          <w:szCs w:val="28"/>
        </w:rPr>
      </w:pPr>
    </w:p>
    <w:p w:rsidR="002C4B7B" w:rsidRDefault="002C4B7B" w:rsidP="00625EAA">
      <w:pPr>
        <w:jc w:val="center"/>
        <w:rPr>
          <w:szCs w:val="28"/>
        </w:rPr>
      </w:pPr>
    </w:p>
    <w:p w:rsidR="002C4B7B" w:rsidRDefault="002C4B7B" w:rsidP="00625EAA">
      <w:pPr>
        <w:jc w:val="center"/>
        <w:rPr>
          <w:szCs w:val="28"/>
        </w:rPr>
      </w:pPr>
    </w:p>
    <w:p w:rsidR="002C4B7B" w:rsidRDefault="002C4B7B" w:rsidP="00625EAA">
      <w:pPr>
        <w:jc w:val="center"/>
        <w:rPr>
          <w:szCs w:val="28"/>
        </w:rPr>
      </w:pPr>
    </w:p>
    <w:p w:rsidR="002C4B7B" w:rsidRDefault="002C4B7B">
      <w:pPr>
        <w:rPr>
          <w:sz w:val="24"/>
        </w:rPr>
      </w:pPr>
    </w:p>
    <w:p w:rsidR="002C4B7B" w:rsidRDefault="002C4B7B">
      <w:pPr>
        <w:rPr>
          <w:sz w:val="24"/>
        </w:rPr>
      </w:pPr>
    </w:p>
    <w:p w:rsidR="002C4B7B" w:rsidRDefault="002C4B7B">
      <w:pPr>
        <w:rPr>
          <w:sz w:val="24"/>
        </w:rPr>
      </w:pPr>
    </w:p>
    <w:p w:rsidR="002C4B7B" w:rsidRDefault="002C4B7B">
      <w:pPr>
        <w:rPr>
          <w:sz w:val="24"/>
        </w:rPr>
      </w:pPr>
      <w:r>
        <w:rPr>
          <w:sz w:val="24"/>
        </w:rPr>
        <w:br w:type="page"/>
      </w: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856"/>
        <w:gridCol w:w="4693"/>
        <w:gridCol w:w="1276"/>
        <w:gridCol w:w="2279"/>
      </w:tblGrid>
      <w:tr w:rsidR="002C4B7B" w:rsidRPr="00FF15A1" w:rsidTr="00041451">
        <w:trPr>
          <w:cantSplit/>
          <w:trHeight w:val="624"/>
        </w:trPr>
        <w:tc>
          <w:tcPr>
            <w:tcW w:w="185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7B" w:rsidRPr="00FD773E" w:rsidRDefault="002C4B7B" w:rsidP="00777186">
            <w:pPr>
              <w:pStyle w:val="Header"/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pict>
                <v:shape id="Рисунок 1" o:spid="_x0000_s1027" type="#_x0000_t75" style="position:absolute;left:0;text-align:left;margin-left:17.65pt;margin-top:-51.7pt;width:53.25pt;height:45pt;z-index:-251660288;visibility:visible" wrapcoords="-304 0 -304 21240 21600 21240 21600 0 -304 0" filled="t">
                  <v:imagedata r:id="rId11" o:title=""/>
                  <w10:wrap type="through"/>
                </v:shape>
              </w:pict>
            </w:r>
          </w:p>
        </w:tc>
        <w:tc>
          <w:tcPr>
            <w:tcW w:w="4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B7B" w:rsidRPr="00CC31C1" w:rsidRDefault="002C4B7B" w:rsidP="00777186">
            <w:pPr>
              <w:pStyle w:val="Header"/>
              <w:spacing w:line="216" w:lineRule="auto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Система менеджменту якості.</w:t>
            </w:r>
          </w:p>
          <w:p w:rsidR="002C4B7B" w:rsidRPr="00041451" w:rsidRDefault="002C4B7B" w:rsidP="00041451">
            <w:pPr>
              <w:pStyle w:val="Header"/>
              <w:spacing w:line="216" w:lineRule="auto"/>
              <w:jc w:val="center"/>
              <w:rPr>
                <w:b/>
                <w:bCs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Пакет </w:t>
            </w:r>
            <w:r w:rsidRPr="00041451">
              <w:rPr>
                <w:sz w:val="20"/>
                <w:szCs w:val="20"/>
                <w:lang w:val="uk-UA"/>
              </w:rPr>
              <w:t>комплексних контрольних робіт</w:t>
            </w:r>
            <w:r>
              <w:rPr>
                <w:sz w:val="20"/>
                <w:szCs w:val="20"/>
                <w:lang w:val="uk-UA"/>
              </w:rPr>
              <w:t xml:space="preserve"> з </w:t>
            </w:r>
            <w:r w:rsidRPr="00CC31C1">
              <w:rPr>
                <w:sz w:val="20"/>
                <w:szCs w:val="20"/>
              </w:rPr>
              <w:t xml:space="preserve">дисципліни </w:t>
            </w:r>
            <w:r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  <w:lang w:val="uk-UA"/>
              </w:rPr>
              <w:t>Міжнародний інноваційний менеджмент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4B7B" w:rsidRPr="00CC31C1" w:rsidRDefault="002C4B7B" w:rsidP="00777186">
            <w:pPr>
              <w:pStyle w:val="Header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Шифр</w:t>
            </w:r>
          </w:p>
          <w:p w:rsidR="002C4B7B" w:rsidRPr="00CC31C1" w:rsidRDefault="002C4B7B" w:rsidP="00777186">
            <w:pPr>
              <w:pStyle w:val="Header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документа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C4B7B" w:rsidRPr="00041451" w:rsidRDefault="002C4B7B" w:rsidP="00777186">
            <w:pPr>
              <w:pStyle w:val="Header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СМЯ НАУ ККР 11.01.05(2</w:t>
            </w:r>
            <w:r>
              <w:rPr>
                <w:sz w:val="20"/>
                <w:szCs w:val="20"/>
                <w:lang w:val="uk-UA"/>
              </w:rPr>
              <w:t>2</w:t>
            </w:r>
            <w:r>
              <w:rPr>
                <w:sz w:val="20"/>
                <w:szCs w:val="20"/>
              </w:rPr>
              <w:t>)-0</w:t>
            </w:r>
            <w:r>
              <w:rPr>
                <w:sz w:val="20"/>
                <w:szCs w:val="20"/>
                <w:lang w:val="uk-UA"/>
              </w:rPr>
              <w:t>1</w:t>
            </w:r>
            <w:r w:rsidRPr="00041451">
              <w:rPr>
                <w:sz w:val="20"/>
                <w:szCs w:val="20"/>
              </w:rPr>
              <w:t>-2016</w:t>
            </w:r>
          </w:p>
        </w:tc>
      </w:tr>
      <w:tr w:rsidR="002C4B7B" w:rsidRPr="00FF15A1" w:rsidTr="00041451">
        <w:trPr>
          <w:cantSplit/>
          <w:trHeight w:val="340"/>
        </w:trPr>
        <w:tc>
          <w:tcPr>
            <w:tcW w:w="185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B7B" w:rsidRPr="00E94B40" w:rsidRDefault="002C4B7B" w:rsidP="00777186"/>
        </w:tc>
        <w:tc>
          <w:tcPr>
            <w:tcW w:w="4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B7B" w:rsidRPr="00E94B40" w:rsidRDefault="002C4B7B" w:rsidP="00777186">
            <w:pPr>
              <w:rPr>
                <w:b/>
                <w:bCs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4B7B" w:rsidRPr="00041451" w:rsidRDefault="002C4B7B" w:rsidP="00041451">
            <w:pPr>
              <w:pStyle w:val="Header"/>
              <w:jc w:val="center"/>
              <w:rPr>
                <w:sz w:val="20"/>
                <w:szCs w:val="20"/>
                <w:lang w:val="uk-UA"/>
              </w:rPr>
            </w:pPr>
            <w:r w:rsidRPr="00CC31C1">
              <w:rPr>
                <w:sz w:val="20"/>
                <w:szCs w:val="20"/>
              </w:rPr>
              <w:t>Стор</w:t>
            </w:r>
            <w:r>
              <w:rPr>
                <w:sz w:val="20"/>
                <w:szCs w:val="20"/>
              </w:rPr>
              <w:t>.</w:t>
            </w:r>
            <w:r w:rsidRPr="00CC31C1">
              <w:rPr>
                <w:sz w:val="20"/>
                <w:szCs w:val="20"/>
              </w:rPr>
              <w:t xml:space="preserve"> </w:t>
            </w:r>
          </w:p>
        </w:tc>
      </w:tr>
    </w:tbl>
    <w:p w:rsidR="002C4B7B" w:rsidRDefault="002C4B7B" w:rsidP="004E48C5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2C4B7B" w:rsidRPr="00C86632" w:rsidRDefault="002C4B7B" w:rsidP="004E48C5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C86632">
        <w:rPr>
          <w:rFonts w:ascii="Times New Roman" w:hAnsi="Times New Roman" w:cs="Times New Roman"/>
          <w:b/>
          <w:bCs/>
          <w:sz w:val="27"/>
          <w:szCs w:val="27"/>
        </w:rPr>
        <w:t>(Ф 03.02 – 01)</w:t>
      </w:r>
    </w:p>
    <w:p w:rsidR="002C4B7B" w:rsidRPr="00C86632" w:rsidRDefault="002C4B7B" w:rsidP="004E48C5">
      <w:pPr>
        <w:pStyle w:val="BlockText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C86632">
        <w:rPr>
          <w:rFonts w:ascii="Times New Roman" w:hAnsi="Times New Roman" w:cs="Times New Roman"/>
          <w:b/>
          <w:bCs/>
          <w:sz w:val="27"/>
          <w:szCs w:val="27"/>
        </w:rPr>
        <w:t>АРКУШ ПОШИРЕННЯ ДОКУМЕНТА</w:t>
      </w:r>
    </w:p>
    <w:tbl>
      <w:tblPr>
        <w:tblW w:w="9923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1418"/>
        <w:gridCol w:w="1275"/>
        <w:gridCol w:w="3402"/>
        <w:gridCol w:w="1437"/>
        <w:gridCol w:w="1682"/>
      </w:tblGrid>
      <w:tr w:rsidR="002C4B7B" w:rsidRPr="00C86632" w:rsidTr="0004145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4B7B" w:rsidRPr="00C86632" w:rsidRDefault="002C4B7B" w:rsidP="0090020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86632">
              <w:rPr>
                <w:sz w:val="24"/>
                <w:szCs w:val="24"/>
                <w:lang w:val="uk-UA"/>
              </w:rPr>
              <w:t>№</w:t>
            </w:r>
          </w:p>
          <w:p w:rsidR="002C4B7B" w:rsidRPr="00C86632" w:rsidRDefault="002C4B7B" w:rsidP="0090020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86632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4B7B" w:rsidRPr="00C86632" w:rsidRDefault="002C4B7B" w:rsidP="0090020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86632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4B7B" w:rsidRPr="00C86632" w:rsidRDefault="002C4B7B" w:rsidP="0090020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86632">
              <w:rPr>
                <w:sz w:val="24"/>
                <w:szCs w:val="24"/>
                <w:lang w:val="uk-UA"/>
              </w:rPr>
              <w:t xml:space="preserve">Дата </w:t>
            </w:r>
          </w:p>
          <w:p w:rsidR="002C4B7B" w:rsidRPr="00C86632" w:rsidRDefault="002C4B7B" w:rsidP="0090020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86632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4B7B" w:rsidRPr="00C86632" w:rsidRDefault="002C4B7B" w:rsidP="0090020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86632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4B7B" w:rsidRPr="00C86632" w:rsidRDefault="002C4B7B" w:rsidP="0090020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86632">
              <w:rPr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4B7B" w:rsidRPr="00C86632" w:rsidRDefault="002C4B7B" w:rsidP="0090020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86632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2C4B7B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2C4B7B" w:rsidRPr="00C86632" w:rsidRDefault="002C4B7B" w:rsidP="004E48C5">
      <w:pPr>
        <w:pStyle w:val="BlockText"/>
        <w:ind w:left="0" w:right="-2"/>
        <w:jc w:val="both"/>
        <w:rPr>
          <w:rFonts w:ascii="Times New Roman" w:hAnsi="Times New Roman" w:cs="Times New Roman"/>
          <w:sz w:val="27"/>
          <w:szCs w:val="27"/>
        </w:rPr>
      </w:pPr>
    </w:p>
    <w:p w:rsidR="002C4B7B" w:rsidRDefault="002C4B7B" w:rsidP="004E48C5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C86632">
        <w:rPr>
          <w:rFonts w:ascii="Times New Roman" w:hAnsi="Times New Roman" w:cs="Times New Roman"/>
          <w:b/>
          <w:bCs/>
          <w:sz w:val="27"/>
          <w:szCs w:val="27"/>
        </w:rPr>
        <w:br w:type="page"/>
      </w: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856"/>
        <w:gridCol w:w="4693"/>
        <w:gridCol w:w="1276"/>
        <w:gridCol w:w="2279"/>
      </w:tblGrid>
      <w:tr w:rsidR="002C4B7B" w:rsidRPr="00FF15A1" w:rsidTr="00777186">
        <w:trPr>
          <w:cantSplit/>
          <w:trHeight w:val="624"/>
        </w:trPr>
        <w:tc>
          <w:tcPr>
            <w:tcW w:w="185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7B" w:rsidRPr="00FD773E" w:rsidRDefault="002C4B7B" w:rsidP="00777186">
            <w:pPr>
              <w:pStyle w:val="Header"/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pict>
                <v:shape id="_x0000_s1028" type="#_x0000_t75" style="position:absolute;left:0;text-align:left;margin-left:17.65pt;margin-top:-51.7pt;width:53.25pt;height:45pt;z-index:-251659264;visibility:visible" wrapcoords="-304 0 -304 21240 21600 21240 21600 0 -304 0" filled="t">
                  <v:imagedata r:id="rId11" o:title=""/>
                  <w10:wrap type="through"/>
                </v:shape>
              </w:pict>
            </w:r>
          </w:p>
        </w:tc>
        <w:tc>
          <w:tcPr>
            <w:tcW w:w="4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B7B" w:rsidRPr="00CC31C1" w:rsidRDefault="002C4B7B" w:rsidP="00777186">
            <w:pPr>
              <w:pStyle w:val="Header"/>
              <w:spacing w:line="216" w:lineRule="auto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Система менеджменту якості.</w:t>
            </w:r>
          </w:p>
          <w:p w:rsidR="002C4B7B" w:rsidRPr="00041451" w:rsidRDefault="002C4B7B" w:rsidP="00777186">
            <w:pPr>
              <w:pStyle w:val="Header"/>
              <w:spacing w:line="216" w:lineRule="auto"/>
              <w:jc w:val="center"/>
              <w:rPr>
                <w:b/>
                <w:bCs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Пакет </w:t>
            </w:r>
            <w:r w:rsidRPr="00041451">
              <w:rPr>
                <w:sz w:val="20"/>
                <w:szCs w:val="20"/>
                <w:lang w:val="uk-UA"/>
              </w:rPr>
              <w:t>комплексних контрольних робіт</w:t>
            </w:r>
            <w:r>
              <w:rPr>
                <w:sz w:val="20"/>
                <w:szCs w:val="20"/>
                <w:lang w:val="uk-UA"/>
              </w:rPr>
              <w:t xml:space="preserve"> з </w:t>
            </w:r>
            <w:r w:rsidRPr="00CC31C1">
              <w:rPr>
                <w:sz w:val="20"/>
                <w:szCs w:val="20"/>
              </w:rPr>
              <w:t xml:space="preserve">дисципліни </w:t>
            </w:r>
            <w:r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  <w:lang w:val="uk-UA"/>
              </w:rPr>
              <w:t>Міжнародний інноваційний менеджмент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4B7B" w:rsidRPr="00CC31C1" w:rsidRDefault="002C4B7B" w:rsidP="00777186">
            <w:pPr>
              <w:pStyle w:val="Header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Шифр</w:t>
            </w:r>
          </w:p>
          <w:p w:rsidR="002C4B7B" w:rsidRPr="00CC31C1" w:rsidRDefault="002C4B7B" w:rsidP="00777186">
            <w:pPr>
              <w:pStyle w:val="Header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документа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C4B7B" w:rsidRPr="00041451" w:rsidRDefault="002C4B7B" w:rsidP="00777186">
            <w:pPr>
              <w:pStyle w:val="Header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СМЯ НАУ ККР 11.01.05(2</w:t>
            </w:r>
            <w:r>
              <w:rPr>
                <w:sz w:val="20"/>
                <w:szCs w:val="20"/>
                <w:lang w:val="uk-UA"/>
              </w:rPr>
              <w:t>2</w:t>
            </w:r>
            <w:r>
              <w:rPr>
                <w:sz w:val="20"/>
                <w:szCs w:val="20"/>
              </w:rPr>
              <w:t>)-0</w:t>
            </w:r>
            <w:r>
              <w:rPr>
                <w:sz w:val="20"/>
                <w:szCs w:val="20"/>
                <w:lang w:val="uk-UA"/>
              </w:rPr>
              <w:t>1</w:t>
            </w:r>
            <w:r w:rsidRPr="00041451">
              <w:rPr>
                <w:sz w:val="20"/>
                <w:szCs w:val="20"/>
              </w:rPr>
              <w:t>-2016</w:t>
            </w:r>
          </w:p>
        </w:tc>
      </w:tr>
      <w:tr w:rsidR="002C4B7B" w:rsidRPr="00FF15A1" w:rsidTr="00777186">
        <w:trPr>
          <w:cantSplit/>
          <w:trHeight w:val="340"/>
        </w:trPr>
        <w:tc>
          <w:tcPr>
            <w:tcW w:w="185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B7B" w:rsidRPr="00E94B40" w:rsidRDefault="002C4B7B" w:rsidP="00777186"/>
        </w:tc>
        <w:tc>
          <w:tcPr>
            <w:tcW w:w="4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B7B" w:rsidRPr="00E94B40" w:rsidRDefault="002C4B7B" w:rsidP="00777186">
            <w:pPr>
              <w:rPr>
                <w:b/>
                <w:bCs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4B7B" w:rsidRPr="00041451" w:rsidRDefault="002C4B7B" w:rsidP="00777186">
            <w:pPr>
              <w:pStyle w:val="Header"/>
              <w:jc w:val="center"/>
              <w:rPr>
                <w:sz w:val="20"/>
                <w:szCs w:val="20"/>
                <w:lang w:val="uk-UA"/>
              </w:rPr>
            </w:pPr>
            <w:r w:rsidRPr="00CC31C1">
              <w:rPr>
                <w:sz w:val="20"/>
                <w:szCs w:val="20"/>
              </w:rPr>
              <w:t>Стор</w:t>
            </w:r>
            <w:r>
              <w:rPr>
                <w:sz w:val="20"/>
                <w:szCs w:val="20"/>
              </w:rPr>
              <w:t>.</w:t>
            </w:r>
            <w:r w:rsidRPr="00CC31C1">
              <w:rPr>
                <w:sz w:val="20"/>
                <w:szCs w:val="20"/>
              </w:rPr>
              <w:t xml:space="preserve"> </w:t>
            </w:r>
          </w:p>
        </w:tc>
      </w:tr>
    </w:tbl>
    <w:p w:rsidR="002C4B7B" w:rsidRDefault="002C4B7B" w:rsidP="004E48C5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2C4B7B" w:rsidRPr="00C86632" w:rsidRDefault="002C4B7B" w:rsidP="004E48C5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C86632">
        <w:rPr>
          <w:rFonts w:ascii="Times New Roman" w:hAnsi="Times New Roman" w:cs="Times New Roman"/>
          <w:b/>
          <w:bCs/>
          <w:sz w:val="27"/>
          <w:szCs w:val="27"/>
        </w:rPr>
        <w:t>(Ф 03.02 – 02)</w:t>
      </w:r>
    </w:p>
    <w:p w:rsidR="002C4B7B" w:rsidRPr="00C86632" w:rsidRDefault="002C4B7B" w:rsidP="004E48C5">
      <w:pPr>
        <w:pStyle w:val="BlockText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C86632">
        <w:rPr>
          <w:rFonts w:ascii="Times New Roman" w:hAnsi="Times New Roman" w:cs="Times New Roman"/>
          <w:b/>
          <w:bCs/>
          <w:sz w:val="27"/>
          <w:szCs w:val="27"/>
        </w:rPr>
        <w:t>АРКУШ ОЗНАЙОМЛЕННЯ З ДОКУМЕНТОМ</w:t>
      </w:r>
    </w:p>
    <w:tbl>
      <w:tblPr>
        <w:tblW w:w="10065" w:type="dxa"/>
        <w:tblInd w:w="108" w:type="dxa"/>
        <w:tblLayout w:type="fixed"/>
        <w:tblLook w:val="0000"/>
      </w:tblPr>
      <w:tblGrid>
        <w:gridCol w:w="1134"/>
        <w:gridCol w:w="3686"/>
        <w:gridCol w:w="1920"/>
        <w:gridCol w:w="1631"/>
        <w:gridCol w:w="1694"/>
      </w:tblGrid>
      <w:tr w:rsidR="002C4B7B" w:rsidRPr="00C86632" w:rsidTr="00041451">
        <w:trPr>
          <w:cantSplit/>
          <w:trHeight w:val="6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4B7B" w:rsidRPr="00C86632" w:rsidRDefault="002C4B7B" w:rsidP="0090020C">
            <w:pPr>
              <w:pStyle w:val="Header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 xml:space="preserve"> № пор.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4B7B" w:rsidRPr="00C86632" w:rsidRDefault="002C4B7B" w:rsidP="0090020C">
            <w:pPr>
              <w:pStyle w:val="Header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4B7B" w:rsidRPr="00C86632" w:rsidRDefault="002C4B7B" w:rsidP="0090020C">
            <w:pPr>
              <w:pStyle w:val="Header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Підпис ознайомленої особи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4B7B" w:rsidRPr="00C86632" w:rsidRDefault="002C4B7B" w:rsidP="0090020C">
            <w:pPr>
              <w:pStyle w:val="Header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Дата ознайом-лення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4B7B" w:rsidRPr="00C86632" w:rsidRDefault="002C4B7B" w:rsidP="0090020C">
            <w:pPr>
              <w:pStyle w:val="Header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Примітки</w:t>
            </w:r>
          </w:p>
        </w:tc>
      </w:tr>
      <w:tr w:rsidR="002C4B7B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jc w:val="both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jc w:val="both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jc w:val="both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jc w:val="both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jc w:val="both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jc w:val="both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ing1"/>
              <w:jc w:val="both"/>
              <w:rPr>
                <w:sz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ing1"/>
              <w:jc w:val="both"/>
              <w:rPr>
                <w:sz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ing1"/>
              <w:jc w:val="both"/>
              <w:rPr>
                <w:sz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jc w:val="both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jc w:val="both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jc w:val="both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jc w:val="both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jc w:val="both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jc w:val="both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jc w:val="both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</w:tbl>
    <w:p w:rsidR="002C4B7B" w:rsidRPr="00C86632" w:rsidRDefault="002C4B7B" w:rsidP="004E48C5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2C4B7B" w:rsidRDefault="002C4B7B" w:rsidP="004E48C5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C86632">
        <w:rPr>
          <w:rFonts w:ascii="Times New Roman" w:hAnsi="Times New Roman" w:cs="Times New Roman"/>
          <w:b/>
          <w:bCs/>
          <w:sz w:val="27"/>
          <w:szCs w:val="27"/>
        </w:rPr>
        <w:br w:type="page"/>
      </w: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856"/>
        <w:gridCol w:w="4693"/>
        <w:gridCol w:w="1276"/>
        <w:gridCol w:w="2279"/>
      </w:tblGrid>
      <w:tr w:rsidR="002C4B7B" w:rsidRPr="00FF15A1" w:rsidTr="00777186">
        <w:trPr>
          <w:cantSplit/>
          <w:trHeight w:val="624"/>
        </w:trPr>
        <w:tc>
          <w:tcPr>
            <w:tcW w:w="185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7B" w:rsidRPr="00FD773E" w:rsidRDefault="002C4B7B" w:rsidP="00777186">
            <w:pPr>
              <w:pStyle w:val="Header"/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pict>
                <v:shape id="_x0000_s1029" type="#_x0000_t75" style="position:absolute;left:0;text-align:left;margin-left:17.65pt;margin-top:-51.7pt;width:53.25pt;height:45pt;z-index:-251658240;visibility:visible" wrapcoords="-304 0 -304 21240 21600 21240 21600 0 -304 0" filled="t">
                  <v:imagedata r:id="rId11" o:title=""/>
                  <w10:wrap type="through"/>
                </v:shape>
              </w:pict>
            </w:r>
          </w:p>
        </w:tc>
        <w:tc>
          <w:tcPr>
            <w:tcW w:w="4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B7B" w:rsidRPr="00CC31C1" w:rsidRDefault="002C4B7B" w:rsidP="00777186">
            <w:pPr>
              <w:pStyle w:val="Header"/>
              <w:spacing w:line="216" w:lineRule="auto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Система менеджменту якості.</w:t>
            </w:r>
          </w:p>
          <w:p w:rsidR="002C4B7B" w:rsidRPr="00041451" w:rsidRDefault="002C4B7B" w:rsidP="00777186">
            <w:pPr>
              <w:pStyle w:val="Header"/>
              <w:spacing w:line="216" w:lineRule="auto"/>
              <w:jc w:val="center"/>
              <w:rPr>
                <w:b/>
                <w:bCs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Пакет </w:t>
            </w:r>
            <w:r w:rsidRPr="00041451">
              <w:rPr>
                <w:sz w:val="20"/>
                <w:szCs w:val="20"/>
                <w:lang w:val="uk-UA"/>
              </w:rPr>
              <w:t>комплексних контрольних робіт</w:t>
            </w:r>
            <w:r>
              <w:rPr>
                <w:sz w:val="20"/>
                <w:szCs w:val="20"/>
                <w:lang w:val="uk-UA"/>
              </w:rPr>
              <w:t xml:space="preserve"> з </w:t>
            </w:r>
            <w:r w:rsidRPr="00CC31C1">
              <w:rPr>
                <w:sz w:val="20"/>
                <w:szCs w:val="20"/>
              </w:rPr>
              <w:t xml:space="preserve">дисципліни </w:t>
            </w:r>
            <w:r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  <w:lang w:val="uk-UA"/>
              </w:rPr>
              <w:t>Міжнародний інноваційний менеджмент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4B7B" w:rsidRPr="00CC31C1" w:rsidRDefault="002C4B7B" w:rsidP="00777186">
            <w:pPr>
              <w:pStyle w:val="Header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Шифр</w:t>
            </w:r>
          </w:p>
          <w:p w:rsidR="002C4B7B" w:rsidRPr="00CC31C1" w:rsidRDefault="002C4B7B" w:rsidP="00777186">
            <w:pPr>
              <w:pStyle w:val="Header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документа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C4B7B" w:rsidRPr="00041451" w:rsidRDefault="002C4B7B" w:rsidP="00777186">
            <w:pPr>
              <w:pStyle w:val="Header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СМЯ НАУ ККР 11.01.05(22)-0</w:t>
            </w:r>
            <w:r>
              <w:rPr>
                <w:sz w:val="20"/>
                <w:szCs w:val="20"/>
                <w:lang w:val="uk-UA"/>
              </w:rPr>
              <w:t>1</w:t>
            </w:r>
            <w:r w:rsidRPr="00041451">
              <w:rPr>
                <w:sz w:val="20"/>
                <w:szCs w:val="20"/>
              </w:rPr>
              <w:t>-2016</w:t>
            </w:r>
          </w:p>
        </w:tc>
      </w:tr>
      <w:tr w:rsidR="002C4B7B" w:rsidRPr="00FF15A1" w:rsidTr="00777186">
        <w:trPr>
          <w:cantSplit/>
          <w:trHeight w:val="340"/>
        </w:trPr>
        <w:tc>
          <w:tcPr>
            <w:tcW w:w="185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B7B" w:rsidRPr="00E94B40" w:rsidRDefault="002C4B7B" w:rsidP="00777186"/>
        </w:tc>
        <w:tc>
          <w:tcPr>
            <w:tcW w:w="4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B7B" w:rsidRPr="00E94B40" w:rsidRDefault="002C4B7B" w:rsidP="00777186">
            <w:pPr>
              <w:rPr>
                <w:b/>
                <w:bCs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4B7B" w:rsidRPr="00041451" w:rsidRDefault="002C4B7B" w:rsidP="00777186">
            <w:pPr>
              <w:pStyle w:val="Header"/>
              <w:jc w:val="center"/>
              <w:rPr>
                <w:sz w:val="20"/>
                <w:szCs w:val="20"/>
                <w:lang w:val="uk-UA"/>
              </w:rPr>
            </w:pPr>
            <w:r w:rsidRPr="00CC31C1">
              <w:rPr>
                <w:sz w:val="20"/>
                <w:szCs w:val="20"/>
              </w:rPr>
              <w:t>Стор</w:t>
            </w:r>
            <w:r>
              <w:rPr>
                <w:sz w:val="20"/>
                <w:szCs w:val="20"/>
              </w:rPr>
              <w:t>.</w:t>
            </w:r>
            <w:r w:rsidRPr="00CC31C1">
              <w:rPr>
                <w:sz w:val="20"/>
                <w:szCs w:val="20"/>
              </w:rPr>
              <w:t xml:space="preserve"> </w:t>
            </w:r>
          </w:p>
        </w:tc>
      </w:tr>
    </w:tbl>
    <w:p w:rsidR="002C4B7B" w:rsidRDefault="002C4B7B" w:rsidP="004E48C5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2C4B7B" w:rsidRPr="00C86632" w:rsidRDefault="002C4B7B" w:rsidP="004E48C5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C86632">
        <w:rPr>
          <w:rFonts w:ascii="Times New Roman" w:hAnsi="Times New Roman" w:cs="Times New Roman"/>
          <w:b/>
          <w:bCs/>
          <w:sz w:val="27"/>
          <w:szCs w:val="27"/>
        </w:rPr>
        <w:t>(Ф 03.02 – 04)</w:t>
      </w:r>
    </w:p>
    <w:p w:rsidR="002C4B7B" w:rsidRPr="00C86632" w:rsidRDefault="002C4B7B" w:rsidP="004E48C5">
      <w:pPr>
        <w:pStyle w:val="BlockText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C86632">
        <w:rPr>
          <w:rFonts w:ascii="Times New Roman" w:hAnsi="Times New Roman" w:cs="Times New Roman"/>
          <w:b/>
          <w:bCs/>
          <w:sz w:val="27"/>
          <w:szCs w:val="27"/>
        </w:rPr>
        <w:t>АРКУШ РЕЄСТРАЦІЇ РЕВІЗІЇ</w:t>
      </w:r>
    </w:p>
    <w:tbl>
      <w:tblPr>
        <w:tblW w:w="10065" w:type="dxa"/>
        <w:tblInd w:w="108" w:type="dxa"/>
        <w:tblLayout w:type="fixed"/>
        <w:tblLook w:val="0000"/>
      </w:tblPr>
      <w:tblGrid>
        <w:gridCol w:w="709"/>
        <w:gridCol w:w="3827"/>
        <w:gridCol w:w="1559"/>
        <w:gridCol w:w="1418"/>
        <w:gridCol w:w="2552"/>
      </w:tblGrid>
      <w:tr w:rsidR="002C4B7B" w:rsidRPr="00C86632" w:rsidTr="00041451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4B7B" w:rsidRPr="00C86632" w:rsidRDefault="002C4B7B" w:rsidP="0090020C">
            <w:pPr>
              <w:pStyle w:val="Header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 xml:space="preserve"> № пор.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4B7B" w:rsidRPr="00C86632" w:rsidRDefault="002C4B7B" w:rsidP="0090020C">
            <w:pPr>
              <w:pStyle w:val="Header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4B7B" w:rsidRPr="00C86632" w:rsidRDefault="002C4B7B" w:rsidP="0090020C">
            <w:pPr>
              <w:pStyle w:val="Header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4B7B" w:rsidRPr="00C86632" w:rsidRDefault="002C4B7B" w:rsidP="0090020C">
            <w:pPr>
              <w:pStyle w:val="Header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Підпис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4B7B" w:rsidRPr="00C86632" w:rsidRDefault="002C4B7B" w:rsidP="0090020C">
            <w:pPr>
              <w:pStyle w:val="Header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Висновок щодо адекватності</w:t>
            </w:r>
          </w:p>
        </w:tc>
      </w:tr>
      <w:tr w:rsidR="002C4B7B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ind w:right="72"/>
              <w:jc w:val="center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ind w:right="72"/>
              <w:jc w:val="center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ind w:right="72"/>
              <w:jc w:val="center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ind w:right="72"/>
              <w:jc w:val="center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ind w:right="72"/>
              <w:jc w:val="center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ind w:right="72"/>
              <w:jc w:val="center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ind w:right="72"/>
              <w:jc w:val="center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ind w:right="72"/>
              <w:jc w:val="center"/>
              <w:rPr>
                <w:lang w:val="uk-UA" w:eastAsia="ar-SA"/>
              </w:rPr>
            </w:pPr>
          </w:p>
        </w:tc>
      </w:tr>
    </w:tbl>
    <w:p w:rsidR="002C4B7B" w:rsidRPr="00C86632" w:rsidRDefault="002C4B7B" w:rsidP="004E48C5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2C4B7B" w:rsidRPr="00C86632" w:rsidRDefault="002C4B7B" w:rsidP="004E48C5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C86632">
        <w:rPr>
          <w:rFonts w:ascii="Times New Roman" w:hAnsi="Times New Roman" w:cs="Times New Roman"/>
          <w:b/>
          <w:bCs/>
          <w:sz w:val="27"/>
          <w:szCs w:val="27"/>
        </w:rPr>
        <w:t>(Ф 03.02 – 03)</w:t>
      </w:r>
    </w:p>
    <w:p w:rsidR="002C4B7B" w:rsidRPr="00C86632" w:rsidRDefault="002C4B7B" w:rsidP="004E48C5">
      <w:pPr>
        <w:pStyle w:val="BlockText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C86632">
        <w:rPr>
          <w:rFonts w:ascii="Times New Roman" w:hAnsi="Times New Roman" w:cs="Times New Roman"/>
          <w:b/>
          <w:bCs/>
          <w:sz w:val="27"/>
          <w:szCs w:val="27"/>
        </w:rPr>
        <w:t>АРКУШ ОБЛІКУ ЗМІН</w:t>
      </w:r>
    </w:p>
    <w:tbl>
      <w:tblPr>
        <w:tblW w:w="10065" w:type="dxa"/>
        <w:tblInd w:w="108" w:type="dxa"/>
        <w:tblLayout w:type="fixed"/>
        <w:tblLook w:val="0000"/>
      </w:tblPr>
      <w:tblGrid>
        <w:gridCol w:w="710"/>
        <w:gridCol w:w="1205"/>
        <w:gridCol w:w="1307"/>
        <w:gridCol w:w="1307"/>
        <w:gridCol w:w="1308"/>
        <w:gridCol w:w="1393"/>
        <w:gridCol w:w="1417"/>
        <w:gridCol w:w="1418"/>
      </w:tblGrid>
      <w:tr w:rsidR="002C4B7B" w:rsidRPr="00C86632" w:rsidTr="00041451">
        <w:trPr>
          <w:cantSplit/>
          <w:trHeight w:hRule="exact" w:val="513"/>
        </w:trPr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4B7B" w:rsidRPr="00C86632" w:rsidRDefault="002C4B7B" w:rsidP="0090020C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№ зміни</w:t>
            </w:r>
          </w:p>
        </w:tc>
        <w:tc>
          <w:tcPr>
            <w:tcW w:w="5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4B7B" w:rsidRPr="00C86632" w:rsidRDefault="002C4B7B" w:rsidP="0090020C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№ листа (сторінки)</w:t>
            </w:r>
          </w:p>
        </w:tc>
        <w:tc>
          <w:tcPr>
            <w:tcW w:w="13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4B7B" w:rsidRPr="00C86632" w:rsidRDefault="002C4B7B" w:rsidP="0090020C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Підпис особи, яка</w:t>
            </w:r>
          </w:p>
          <w:p w:rsidR="002C4B7B" w:rsidRPr="00C86632" w:rsidRDefault="002C4B7B" w:rsidP="0090020C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внесла зміну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4B7B" w:rsidRPr="00C86632" w:rsidRDefault="002C4B7B" w:rsidP="0090020C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Дата внесення зміни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4B7B" w:rsidRPr="00C86632" w:rsidRDefault="002C4B7B" w:rsidP="0090020C">
            <w:pPr>
              <w:pStyle w:val="Header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Дата</w:t>
            </w:r>
          </w:p>
          <w:p w:rsidR="002C4B7B" w:rsidRPr="00C86632" w:rsidRDefault="002C4B7B" w:rsidP="0090020C">
            <w:pPr>
              <w:pStyle w:val="Header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введення зміни</w:t>
            </w:r>
          </w:p>
        </w:tc>
      </w:tr>
      <w:tr w:rsidR="002C4B7B" w:rsidRPr="00C86632" w:rsidTr="00041451">
        <w:trPr>
          <w:cantSplit/>
          <w:trHeight w:hRule="exact" w:val="680"/>
        </w:trPr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4B7B" w:rsidRPr="00C86632" w:rsidRDefault="002C4B7B" w:rsidP="0090020C">
            <w:pPr>
              <w:ind w:left="-57" w:right="-57"/>
            </w:pPr>
          </w:p>
        </w:tc>
        <w:tc>
          <w:tcPr>
            <w:tcW w:w="12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C4B7B" w:rsidRPr="00C86632" w:rsidRDefault="002C4B7B" w:rsidP="0090020C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Зміненого</w:t>
            </w: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C4B7B" w:rsidRPr="00C86632" w:rsidRDefault="002C4B7B" w:rsidP="0090020C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Заміненого</w:t>
            </w: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C4B7B" w:rsidRPr="00C86632" w:rsidRDefault="002C4B7B" w:rsidP="0090020C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Нового</w:t>
            </w:r>
          </w:p>
        </w:tc>
        <w:tc>
          <w:tcPr>
            <w:tcW w:w="13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C4B7B" w:rsidRPr="00C86632" w:rsidRDefault="002C4B7B" w:rsidP="0090020C">
            <w:pPr>
              <w:pStyle w:val="Header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Анульо-</w:t>
            </w:r>
          </w:p>
          <w:p w:rsidR="002C4B7B" w:rsidRPr="00C86632" w:rsidRDefault="002C4B7B" w:rsidP="0090020C">
            <w:pPr>
              <w:pStyle w:val="Header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ваного</w:t>
            </w:r>
          </w:p>
        </w:tc>
        <w:tc>
          <w:tcPr>
            <w:tcW w:w="13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4B7B" w:rsidRPr="00C86632" w:rsidRDefault="002C4B7B" w:rsidP="0090020C"/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4B7B" w:rsidRPr="00C86632" w:rsidRDefault="002C4B7B" w:rsidP="0090020C"/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4B7B" w:rsidRPr="00C86632" w:rsidRDefault="002C4B7B" w:rsidP="0090020C"/>
        </w:tc>
      </w:tr>
      <w:tr w:rsidR="002C4B7B" w:rsidRPr="00C86632" w:rsidTr="00041451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C4B7B" w:rsidRPr="00C86632" w:rsidTr="00041451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B7B" w:rsidRPr="00C86632" w:rsidRDefault="002C4B7B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</w:tbl>
    <w:p w:rsidR="002C4B7B" w:rsidRPr="00C86632" w:rsidRDefault="002C4B7B" w:rsidP="004E48C5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2C4B7B" w:rsidRPr="00C86632" w:rsidRDefault="002C4B7B" w:rsidP="004E48C5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C86632">
        <w:rPr>
          <w:rFonts w:ascii="Times New Roman" w:hAnsi="Times New Roman" w:cs="Times New Roman"/>
          <w:b/>
          <w:bCs/>
          <w:sz w:val="27"/>
          <w:szCs w:val="27"/>
        </w:rPr>
        <w:t>(Ф 03.02 – 32)</w:t>
      </w:r>
    </w:p>
    <w:p w:rsidR="002C4B7B" w:rsidRPr="00C86632" w:rsidRDefault="002C4B7B" w:rsidP="004E48C5">
      <w:pPr>
        <w:pStyle w:val="BlockText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C86632">
        <w:rPr>
          <w:rFonts w:ascii="Times New Roman" w:hAnsi="Times New Roman" w:cs="Times New Roman"/>
          <w:b/>
          <w:bCs/>
          <w:sz w:val="27"/>
          <w:szCs w:val="27"/>
        </w:rPr>
        <w:t>УЗГОДЖЕННЯ ЗМІН</w:t>
      </w:r>
    </w:p>
    <w:tbl>
      <w:tblPr>
        <w:tblW w:w="1007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30"/>
        <w:gridCol w:w="1569"/>
        <w:gridCol w:w="3280"/>
        <w:gridCol w:w="2412"/>
        <w:gridCol w:w="1283"/>
      </w:tblGrid>
      <w:tr w:rsidR="002C4B7B" w:rsidRPr="00C86632" w:rsidTr="00041451">
        <w:trPr>
          <w:trHeight w:val="422"/>
        </w:trPr>
        <w:tc>
          <w:tcPr>
            <w:tcW w:w="1530" w:type="dxa"/>
            <w:vAlign w:val="center"/>
          </w:tcPr>
          <w:p w:rsidR="002C4B7B" w:rsidRPr="00C86632" w:rsidRDefault="002C4B7B" w:rsidP="0090020C"/>
        </w:tc>
        <w:tc>
          <w:tcPr>
            <w:tcW w:w="1569" w:type="dxa"/>
            <w:vAlign w:val="center"/>
          </w:tcPr>
          <w:p w:rsidR="002C4B7B" w:rsidRPr="00C86632" w:rsidRDefault="002C4B7B" w:rsidP="0090020C">
            <w:pPr>
              <w:jc w:val="center"/>
            </w:pPr>
            <w:r w:rsidRPr="00C86632">
              <w:t>Підпис</w:t>
            </w:r>
          </w:p>
        </w:tc>
        <w:tc>
          <w:tcPr>
            <w:tcW w:w="3280" w:type="dxa"/>
            <w:vAlign w:val="center"/>
          </w:tcPr>
          <w:p w:rsidR="002C4B7B" w:rsidRPr="00C86632" w:rsidRDefault="002C4B7B" w:rsidP="0090020C">
            <w:pPr>
              <w:jc w:val="center"/>
            </w:pPr>
            <w:r w:rsidRPr="00C86632">
              <w:t>Ініціали, прізвище</w:t>
            </w:r>
          </w:p>
        </w:tc>
        <w:tc>
          <w:tcPr>
            <w:tcW w:w="2412" w:type="dxa"/>
            <w:vAlign w:val="center"/>
          </w:tcPr>
          <w:p w:rsidR="002C4B7B" w:rsidRPr="00C86632" w:rsidRDefault="002C4B7B" w:rsidP="0090020C">
            <w:pPr>
              <w:jc w:val="center"/>
            </w:pPr>
            <w:r w:rsidRPr="00C86632">
              <w:t>Посада</w:t>
            </w:r>
          </w:p>
        </w:tc>
        <w:tc>
          <w:tcPr>
            <w:tcW w:w="1283" w:type="dxa"/>
            <w:vAlign w:val="center"/>
          </w:tcPr>
          <w:p w:rsidR="002C4B7B" w:rsidRPr="00C86632" w:rsidRDefault="002C4B7B" w:rsidP="0090020C">
            <w:pPr>
              <w:jc w:val="center"/>
            </w:pPr>
            <w:r w:rsidRPr="00C86632">
              <w:t>Дата</w:t>
            </w:r>
          </w:p>
        </w:tc>
      </w:tr>
      <w:tr w:rsidR="002C4B7B" w:rsidRPr="00C86632" w:rsidTr="00041451">
        <w:trPr>
          <w:trHeight w:hRule="exact" w:val="288"/>
        </w:trPr>
        <w:tc>
          <w:tcPr>
            <w:tcW w:w="1530" w:type="dxa"/>
          </w:tcPr>
          <w:p w:rsidR="002C4B7B" w:rsidRPr="00C86632" w:rsidRDefault="002C4B7B" w:rsidP="0090020C">
            <w:pPr>
              <w:jc w:val="center"/>
            </w:pPr>
            <w:r w:rsidRPr="00C86632">
              <w:t>Розробник</w:t>
            </w:r>
          </w:p>
        </w:tc>
        <w:tc>
          <w:tcPr>
            <w:tcW w:w="1569" w:type="dxa"/>
          </w:tcPr>
          <w:p w:rsidR="002C4B7B" w:rsidRPr="00C86632" w:rsidRDefault="002C4B7B" w:rsidP="0090020C"/>
        </w:tc>
        <w:tc>
          <w:tcPr>
            <w:tcW w:w="3280" w:type="dxa"/>
          </w:tcPr>
          <w:p w:rsidR="002C4B7B" w:rsidRPr="00C86632" w:rsidRDefault="002C4B7B" w:rsidP="0090020C"/>
        </w:tc>
        <w:tc>
          <w:tcPr>
            <w:tcW w:w="2412" w:type="dxa"/>
          </w:tcPr>
          <w:p w:rsidR="002C4B7B" w:rsidRPr="00C86632" w:rsidRDefault="002C4B7B" w:rsidP="0090020C">
            <w:pPr>
              <w:jc w:val="both"/>
            </w:pPr>
          </w:p>
        </w:tc>
        <w:tc>
          <w:tcPr>
            <w:tcW w:w="1283" w:type="dxa"/>
          </w:tcPr>
          <w:p w:rsidR="002C4B7B" w:rsidRPr="00C86632" w:rsidRDefault="002C4B7B" w:rsidP="0090020C"/>
        </w:tc>
      </w:tr>
      <w:tr w:rsidR="002C4B7B" w:rsidRPr="00C86632" w:rsidTr="00041451">
        <w:trPr>
          <w:trHeight w:hRule="exact" w:val="288"/>
        </w:trPr>
        <w:tc>
          <w:tcPr>
            <w:tcW w:w="1530" w:type="dxa"/>
          </w:tcPr>
          <w:p w:rsidR="002C4B7B" w:rsidRPr="00C86632" w:rsidRDefault="002C4B7B" w:rsidP="0090020C">
            <w:pPr>
              <w:jc w:val="center"/>
            </w:pPr>
            <w:r w:rsidRPr="00C86632">
              <w:t>Узгоджено</w:t>
            </w:r>
          </w:p>
        </w:tc>
        <w:tc>
          <w:tcPr>
            <w:tcW w:w="1569" w:type="dxa"/>
          </w:tcPr>
          <w:p w:rsidR="002C4B7B" w:rsidRPr="00C86632" w:rsidRDefault="002C4B7B" w:rsidP="0090020C"/>
        </w:tc>
        <w:tc>
          <w:tcPr>
            <w:tcW w:w="3280" w:type="dxa"/>
          </w:tcPr>
          <w:p w:rsidR="002C4B7B" w:rsidRPr="00C86632" w:rsidRDefault="002C4B7B" w:rsidP="0090020C"/>
        </w:tc>
        <w:tc>
          <w:tcPr>
            <w:tcW w:w="2412" w:type="dxa"/>
          </w:tcPr>
          <w:p w:rsidR="002C4B7B" w:rsidRPr="00C86632" w:rsidRDefault="002C4B7B" w:rsidP="0090020C"/>
        </w:tc>
        <w:tc>
          <w:tcPr>
            <w:tcW w:w="1283" w:type="dxa"/>
          </w:tcPr>
          <w:p w:rsidR="002C4B7B" w:rsidRPr="00C86632" w:rsidRDefault="002C4B7B" w:rsidP="0090020C"/>
        </w:tc>
      </w:tr>
      <w:tr w:rsidR="002C4B7B" w:rsidRPr="00C86632" w:rsidTr="00041451">
        <w:trPr>
          <w:trHeight w:hRule="exact" w:val="288"/>
        </w:trPr>
        <w:tc>
          <w:tcPr>
            <w:tcW w:w="1530" w:type="dxa"/>
          </w:tcPr>
          <w:p w:rsidR="002C4B7B" w:rsidRPr="00C86632" w:rsidRDefault="002C4B7B" w:rsidP="0090020C">
            <w:pPr>
              <w:jc w:val="center"/>
            </w:pPr>
            <w:r w:rsidRPr="00C86632">
              <w:t>Узгоджено</w:t>
            </w:r>
          </w:p>
        </w:tc>
        <w:tc>
          <w:tcPr>
            <w:tcW w:w="1569" w:type="dxa"/>
          </w:tcPr>
          <w:p w:rsidR="002C4B7B" w:rsidRPr="00C86632" w:rsidRDefault="002C4B7B" w:rsidP="0090020C"/>
        </w:tc>
        <w:tc>
          <w:tcPr>
            <w:tcW w:w="3280" w:type="dxa"/>
          </w:tcPr>
          <w:p w:rsidR="002C4B7B" w:rsidRPr="00C86632" w:rsidRDefault="002C4B7B" w:rsidP="0090020C"/>
        </w:tc>
        <w:tc>
          <w:tcPr>
            <w:tcW w:w="2412" w:type="dxa"/>
          </w:tcPr>
          <w:p w:rsidR="002C4B7B" w:rsidRPr="00C86632" w:rsidRDefault="002C4B7B" w:rsidP="0090020C"/>
        </w:tc>
        <w:tc>
          <w:tcPr>
            <w:tcW w:w="1283" w:type="dxa"/>
          </w:tcPr>
          <w:p w:rsidR="002C4B7B" w:rsidRPr="00C86632" w:rsidRDefault="002C4B7B" w:rsidP="0090020C"/>
        </w:tc>
      </w:tr>
      <w:tr w:rsidR="002C4B7B" w:rsidRPr="00C86632" w:rsidTr="00041451">
        <w:trPr>
          <w:trHeight w:hRule="exact" w:val="288"/>
        </w:trPr>
        <w:tc>
          <w:tcPr>
            <w:tcW w:w="1530" w:type="dxa"/>
          </w:tcPr>
          <w:p w:rsidR="002C4B7B" w:rsidRPr="00C86632" w:rsidRDefault="002C4B7B" w:rsidP="0090020C">
            <w:pPr>
              <w:jc w:val="center"/>
            </w:pPr>
            <w:r w:rsidRPr="00C86632">
              <w:t>Узгоджено</w:t>
            </w:r>
          </w:p>
        </w:tc>
        <w:tc>
          <w:tcPr>
            <w:tcW w:w="1569" w:type="dxa"/>
          </w:tcPr>
          <w:p w:rsidR="002C4B7B" w:rsidRPr="00C86632" w:rsidRDefault="002C4B7B" w:rsidP="0090020C"/>
        </w:tc>
        <w:tc>
          <w:tcPr>
            <w:tcW w:w="3280" w:type="dxa"/>
          </w:tcPr>
          <w:p w:rsidR="002C4B7B" w:rsidRPr="00C86632" w:rsidRDefault="002C4B7B" w:rsidP="0090020C"/>
        </w:tc>
        <w:tc>
          <w:tcPr>
            <w:tcW w:w="2412" w:type="dxa"/>
          </w:tcPr>
          <w:p w:rsidR="002C4B7B" w:rsidRPr="00C86632" w:rsidRDefault="002C4B7B" w:rsidP="0090020C"/>
        </w:tc>
        <w:tc>
          <w:tcPr>
            <w:tcW w:w="1283" w:type="dxa"/>
          </w:tcPr>
          <w:p w:rsidR="002C4B7B" w:rsidRPr="00C86632" w:rsidRDefault="002C4B7B" w:rsidP="0090020C"/>
        </w:tc>
      </w:tr>
    </w:tbl>
    <w:p w:rsidR="002C4B7B" w:rsidRPr="00C86632" w:rsidRDefault="002C4B7B" w:rsidP="00041451">
      <w:pPr>
        <w:tabs>
          <w:tab w:val="left" w:pos="1134"/>
        </w:tabs>
        <w:ind w:firstLine="6096"/>
        <w:rPr>
          <w:sz w:val="24"/>
        </w:rPr>
      </w:pPr>
    </w:p>
    <w:sectPr w:rsidR="002C4B7B" w:rsidRPr="00C86632" w:rsidSect="00BF3CBE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4B7B" w:rsidRDefault="002C4B7B">
      <w:r>
        <w:separator/>
      </w:r>
    </w:p>
  </w:endnote>
  <w:endnote w:type="continuationSeparator" w:id="0">
    <w:p w:rsidR="002C4B7B" w:rsidRDefault="002C4B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ntiqu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ba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B7B" w:rsidRDefault="002C4B7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:rsidR="002C4B7B" w:rsidRDefault="002C4B7B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B7B" w:rsidRDefault="002C4B7B">
    <w:pPr>
      <w:pStyle w:val="Footer"/>
      <w:framePr w:wrap="around" w:vAnchor="text" w:hAnchor="margin" w:xAlign="right" w:y="1"/>
      <w:rPr>
        <w:rStyle w:val="PageNumber"/>
      </w:rPr>
    </w:pPr>
  </w:p>
  <w:p w:rsidR="002C4B7B" w:rsidRDefault="002C4B7B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4B7B" w:rsidRDefault="002C4B7B">
      <w:r>
        <w:separator/>
      </w:r>
    </w:p>
  </w:footnote>
  <w:footnote w:type="continuationSeparator" w:id="0">
    <w:p w:rsidR="002C4B7B" w:rsidRDefault="002C4B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B276B"/>
    <w:multiLevelType w:val="hybridMultilevel"/>
    <w:tmpl w:val="F7E6B7FA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">
    <w:nsid w:val="05A24C6A"/>
    <w:multiLevelType w:val="hybridMultilevel"/>
    <w:tmpl w:val="722A35B4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61B6D79"/>
    <w:multiLevelType w:val="hybridMultilevel"/>
    <w:tmpl w:val="3106FC66"/>
    <w:lvl w:ilvl="0" w:tplc="0422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06594584"/>
    <w:multiLevelType w:val="hybridMultilevel"/>
    <w:tmpl w:val="54BE5986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">
    <w:nsid w:val="06604A84"/>
    <w:multiLevelType w:val="hybridMultilevel"/>
    <w:tmpl w:val="014E594A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5">
    <w:nsid w:val="06C90363"/>
    <w:multiLevelType w:val="hybridMultilevel"/>
    <w:tmpl w:val="4E78A078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6">
    <w:nsid w:val="08512946"/>
    <w:multiLevelType w:val="singleLevel"/>
    <w:tmpl w:val="3EC68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7">
    <w:nsid w:val="09B179F5"/>
    <w:multiLevelType w:val="hybridMultilevel"/>
    <w:tmpl w:val="42622E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0A646215"/>
    <w:multiLevelType w:val="hybridMultilevel"/>
    <w:tmpl w:val="075E1276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9">
    <w:nsid w:val="0B64224D"/>
    <w:multiLevelType w:val="hybridMultilevel"/>
    <w:tmpl w:val="4AE6C13C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0">
    <w:nsid w:val="0BB54088"/>
    <w:multiLevelType w:val="hybridMultilevel"/>
    <w:tmpl w:val="D7268F38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1">
    <w:nsid w:val="0D9834D1"/>
    <w:multiLevelType w:val="hybridMultilevel"/>
    <w:tmpl w:val="F73EA9B2"/>
    <w:lvl w:ilvl="0" w:tplc="0422000F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0FF54E76"/>
    <w:multiLevelType w:val="hybridMultilevel"/>
    <w:tmpl w:val="84FACFC6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3">
    <w:nsid w:val="1036249E"/>
    <w:multiLevelType w:val="hybridMultilevel"/>
    <w:tmpl w:val="08A4D3B6"/>
    <w:lvl w:ilvl="0" w:tplc="6340EB60">
      <w:start w:val="1"/>
      <w:numFmt w:val="russianLower"/>
      <w:lvlText w:val="%1)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4">
    <w:nsid w:val="11E07441"/>
    <w:multiLevelType w:val="hybridMultilevel"/>
    <w:tmpl w:val="614AA7C6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47213E5"/>
    <w:multiLevelType w:val="hybridMultilevel"/>
    <w:tmpl w:val="D6DA0BF6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14F10417"/>
    <w:multiLevelType w:val="hybridMultilevel"/>
    <w:tmpl w:val="3E0C9F44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152147AD"/>
    <w:multiLevelType w:val="hybridMultilevel"/>
    <w:tmpl w:val="F7900728"/>
    <w:lvl w:ilvl="0" w:tplc="0422000F">
      <w:start w:val="1"/>
      <w:numFmt w:val="decimal"/>
      <w:lvlText w:val="%1."/>
      <w:lvlJc w:val="left"/>
      <w:pPr>
        <w:tabs>
          <w:tab w:val="num" w:pos="794"/>
        </w:tabs>
        <w:ind w:left="794" w:hanging="5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8">
    <w:nsid w:val="15B275B6"/>
    <w:multiLevelType w:val="hybridMultilevel"/>
    <w:tmpl w:val="4474911A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9">
    <w:nsid w:val="164B6BB5"/>
    <w:multiLevelType w:val="hybridMultilevel"/>
    <w:tmpl w:val="584E43EE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96CEF7D2">
      <w:start w:val="1"/>
      <w:numFmt w:val="decimal"/>
      <w:lvlText w:val="%2)"/>
      <w:lvlJc w:val="left"/>
      <w:pPr>
        <w:ind w:left="1724" w:hanging="360"/>
      </w:pPr>
      <w:rPr>
        <w:rFonts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0">
    <w:nsid w:val="16C525F0"/>
    <w:multiLevelType w:val="hybridMultilevel"/>
    <w:tmpl w:val="2FF66C9C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18E000B2"/>
    <w:multiLevelType w:val="hybridMultilevel"/>
    <w:tmpl w:val="A3CAFF52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2">
    <w:nsid w:val="19283D37"/>
    <w:multiLevelType w:val="hybridMultilevel"/>
    <w:tmpl w:val="2B10508C"/>
    <w:lvl w:ilvl="0" w:tplc="6340EB60">
      <w:start w:val="1"/>
      <w:numFmt w:val="russianLower"/>
      <w:lvlText w:val="%1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2444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316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88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60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32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604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76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484" w:hanging="180"/>
      </w:pPr>
      <w:rPr>
        <w:rFonts w:cs="Times New Roman"/>
      </w:rPr>
    </w:lvl>
  </w:abstractNum>
  <w:abstractNum w:abstractNumId="23">
    <w:nsid w:val="19EC319A"/>
    <w:multiLevelType w:val="hybridMultilevel"/>
    <w:tmpl w:val="1E980742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4">
    <w:nsid w:val="1BC040A9"/>
    <w:multiLevelType w:val="hybridMultilevel"/>
    <w:tmpl w:val="B4BE8F12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1D4F08C0"/>
    <w:multiLevelType w:val="hybridMultilevel"/>
    <w:tmpl w:val="C726B4A0"/>
    <w:lvl w:ilvl="0" w:tplc="6340EB60">
      <w:start w:val="1"/>
      <w:numFmt w:val="russianLower"/>
      <w:lvlText w:val="%1)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6">
    <w:nsid w:val="1E2530FE"/>
    <w:multiLevelType w:val="hybridMultilevel"/>
    <w:tmpl w:val="97900D8C"/>
    <w:lvl w:ilvl="0" w:tplc="0422000F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1E776268"/>
    <w:multiLevelType w:val="hybridMultilevel"/>
    <w:tmpl w:val="F1CCCC2C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8">
    <w:nsid w:val="1EA14C81"/>
    <w:multiLevelType w:val="hybridMultilevel"/>
    <w:tmpl w:val="49085078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1EDD45CE"/>
    <w:multiLevelType w:val="hybridMultilevel"/>
    <w:tmpl w:val="47E6CF98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30">
    <w:nsid w:val="20272663"/>
    <w:multiLevelType w:val="hybridMultilevel"/>
    <w:tmpl w:val="E0B65D66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31">
    <w:nsid w:val="218E7DA5"/>
    <w:multiLevelType w:val="hybridMultilevel"/>
    <w:tmpl w:val="DE781EC2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32">
    <w:nsid w:val="220545CD"/>
    <w:multiLevelType w:val="hybridMultilevel"/>
    <w:tmpl w:val="2654ED0E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33">
    <w:nsid w:val="227E6BB8"/>
    <w:multiLevelType w:val="hybridMultilevel"/>
    <w:tmpl w:val="69C8A754"/>
    <w:lvl w:ilvl="0" w:tplc="6340EB60">
      <w:start w:val="1"/>
      <w:numFmt w:val="russianLower"/>
      <w:lvlText w:val="%1)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4">
    <w:nsid w:val="239C5674"/>
    <w:multiLevelType w:val="hybridMultilevel"/>
    <w:tmpl w:val="DA00BA02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35">
    <w:nsid w:val="25722F39"/>
    <w:multiLevelType w:val="hybridMultilevel"/>
    <w:tmpl w:val="A71EB294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36">
    <w:nsid w:val="26554BAD"/>
    <w:multiLevelType w:val="hybridMultilevel"/>
    <w:tmpl w:val="BD40D670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37">
    <w:nsid w:val="26CA5547"/>
    <w:multiLevelType w:val="hybridMultilevel"/>
    <w:tmpl w:val="8FC27FCA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26D458F2"/>
    <w:multiLevelType w:val="hybridMultilevel"/>
    <w:tmpl w:val="2E26B8FA"/>
    <w:lvl w:ilvl="0" w:tplc="0422000F">
      <w:start w:val="1"/>
      <w:numFmt w:val="decimal"/>
      <w:lvlText w:val="%1."/>
      <w:lvlJc w:val="left"/>
      <w:pPr>
        <w:tabs>
          <w:tab w:val="num" w:pos="885"/>
        </w:tabs>
        <w:ind w:left="885" w:hanging="5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276E63C2"/>
    <w:multiLevelType w:val="hybridMultilevel"/>
    <w:tmpl w:val="BD60BE72"/>
    <w:lvl w:ilvl="0" w:tplc="0422000F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291A7A84"/>
    <w:multiLevelType w:val="hybridMultilevel"/>
    <w:tmpl w:val="F918CEEA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2A357BC8"/>
    <w:multiLevelType w:val="hybridMultilevel"/>
    <w:tmpl w:val="0196233C"/>
    <w:lvl w:ilvl="0" w:tplc="6340EB60">
      <w:start w:val="1"/>
      <w:numFmt w:val="russianLower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42">
    <w:nsid w:val="2B301D37"/>
    <w:multiLevelType w:val="hybridMultilevel"/>
    <w:tmpl w:val="132271F6"/>
    <w:lvl w:ilvl="0" w:tplc="6340EB60">
      <w:start w:val="1"/>
      <w:numFmt w:val="russianLower"/>
      <w:lvlText w:val="%1)"/>
      <w:lvlJc w:val="left"/>
      <w:pPr>
        <w:tabs>
          <w:tab w:val="num" w:pos="1494"/>
        </w:tabs>
        <w:ind w:left="1494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  <w:rPr>
        <w:rFonts w:cs="Times New Roman"/>
      </w:rPr>
    </w:lvl>
  </w:abstractNum>
  <w:abstractNum w:abstractNumId="43">
    <w:nsid w:val="2B575D81"/>
    <w:multiLevelType w:val="hybridMultilevel"/>
    <w:tmpl w:val="AF8E7F04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2B5B08A5"/>
    <w:multiLevelType w:val="hybridMultilevel"/>
    <w:tmpl w:val="A852EFA8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5">
    <w:nsid w:val="2E177489"/>
    <w:multiLevelType w:val="hybridMultilevel"/>
    <w:tmpl w:val="1958A194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6">
    <w:nsid w:val="2E900A99"/>
    <w:multiLevelType w:val="hybridMultilevel"/>
    <w:tmpl w:val="997CB7AA"/>
    <w:lvl w:ilvl="0" w:tplc="6340EB60">
      <w:start w:val="1"/>
      <w:numFmt w:val="russianLower"/>
      <w:lvlText w:val="%1)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7">
    <w:nsid w:val="2EAD56AD"/>
    <w:multiLevelType w:val="hybridMultilevel"/>
    <w:tmpl w:val="D806DA12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8">
    <w:nsid w:val="2EE37A69"/>
    <w:multiLevelType w:val="hybridMultilevel"/>
    <w:tmpl w:val="C6A08F2C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9">
    <w:nsid w:val="313E5077"/>
    <w:multiLevelType w:val="hybridMultilevel"/>
    <w:tmpl w:val="5C1053BC"/>
    <w:lvl w:ilvl="0" w:tplc="0422000F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0">
    <w:nsid w:val="31C52268"/>
    <w:multiLevelType w:val="hybridMultilevel"/>
    <w:tmpl w:val="2FE0346C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51">
    <w:nsid w:val="32290705"/>
    <w:multiLevelType w:val="hybridMultilevel"/>
    <w:tmpl w:val="2A067BB0"/>
    <w:lvl w:ilvl="0" w:tplc="F30EE622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2">
    <w:nsid w:val="33C11F87"/>
    <w:multiLevelType w:val="hybridMultilevel"/>
    <w:tmpl w:val="FA0C6B8A"/>
    <w:lvl w:ilvl="0" w:tplc="314EE55E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3">
    <w:nsid w:val="33D36899"/>
    <w:multiLevelType w:val="hybridMultilevel"/>
    <w:tmpl w:val="2578F324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54">
    <w:nsid w:val="357C0649"/>
    <w:multiLevelType w:val="hybridMultilevel"/>
    <w:tmpl w:val="875A12EA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55">
    <w:nsid w:val="36A047D6"/>
    <w:multiLevelType w:val="hybridMultilevel"/>
    <w:tmpl w:val="44CA7EA4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56">
    <w:nsid w:val="36CF5B70"/>
    <w:multiLevelType w:val="hybridMultilevel"/>
    <w:tmpl w:val="5E66DF1E"/>
    <w:lvl w:ilvl="0" w:tplc="6340EB60">
      <w:start w:val="1"/>
      <w:numFmt w:val="russianLower"/>
      <w:lvlText w:val="%1)"/>
      <w:lvlJc w:val="left"/>
      <w:pPr>
        <w:ind w:left="16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23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30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7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5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2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9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6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380" w:hanging="180"/>
      </w:pPr>
      <w:rPr>
        <w:rFonts w:cs="Times New Roman"/>
      </w:rPr>
    </w:lvl>
  </w:abstractNum>
  <w:abstractNum w:abstractNumId="57">
    <w:nsid w:val="3777171A"/>
    <w:multiLevelType w:val="hybridMultilevel"/>
    <w:tmpl w:val="0EA8C01C"/>
    <w:lvl w:ilvl="0" w:tplc="6340EB60">
      <w:start w:val="1"/>
      <w:numFmt w:val="russianLower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58">
    <w:nsid w:val="37BA2B66"/>
    <w:multiLevelType w:val="hybridMultilevel"/>
    <w:tmpl w:val="2B5E07FA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59">
    <w:nsid w:val="3A6D3260"/>
    <w:multiLevelType w:val="hybridMultilevel"/>
    <w:tmpl w:val="83FAB56A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">
    <w:nsid w:val="3A7B3858"/>
    <w:multiLevelType w:val="hybridMultilevel"/>
    <w:tmpl w:val="6960EE2A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">
    <w:nsid w:val="3DD01EDD"/>
    <w:multiLevelType w:val="hybridMultilevel"/>
    <w:tmpl w:val="88C08E96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62">
    <w:nsid w:val="3DEA7233"/>
    <w:multiLevelType w:val="hybridMultilevel"/>
    <w:tmpl w:val="9A0C3EBA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63">
    <w:nsid w:val="40CB6F10"/>
    <w:multiLevelType w:val="hybridMultilevel"/>
    <w:tmpl w:val="25C2DD7A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">
    <w:nsid w:val="41B862CF"/>
    <w:multiLevelType w:val="hybridMultilevel"/>
    <w:tmpl w:val="F91440E2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65">
    <w:nsid w:val="4412281F"/>
    <w:multiLevelType w:val="hybridMultilevel"/>
    <w:tmpl w:val="F490FFEC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66">
    <w:nsid w:val="450520BD"/>
    <w:multiLevelType w:val="hybridMultilevel"/>
    <w:tmpl w:val="5B96F9E8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67">
    <w:nsid w:val="45DE2888"/>
    <w:multiLevelType w:val="hybridMultilevel"/>
    <w:tmpl w:val="DAFEBD50"/>
    <w:lvl w:ilvl="0" w:tplc="9B360EF2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8">
    <w:nsid w:val="464177B4"/>
    <w:multiLevelType w:val="hybridMultilevel"/>
    <w:tmpl w:val="0554AA20"/>
    <w:lvl w:ilvl="0" w:tplc="6340EB60">
      <w:start w:val="1"/>
      <w:numFmt w:val="russianLower"/>
      <w:lvlText w:val="%1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2444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316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88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60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32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604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76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484" w:hanging="180"/>
      </w:pPr>
      <w:rPr>
        <w:rFonts w:cs="Times New Roman"/>
      </w:rPr>
    </w:lvl>
  </w:abstractNum>
  <w:abstractNum w:abstractNumId="69">
    <w:nsid w:val="47CE6359"/>
    <w:multiLevelType w:val="hybridMultilevel"/>
    <w:tmpl w:val="340058EE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70">
    <w:nsid w:val="47EE2801"/>
    <w:multiLevelType w:val="hybridMultilevel"/>
    <w:tmpl w:val="E4066EE4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71">
    <w:nsid w:val="484426C6"/>
    <w:multiLevelType w:val="hybridMultilevel"/>
    <w:tmpl w:val="9E34DFDA"/>
    <w:lvl w:ilvl="0" w:tplc="11CC0986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2">
    <w:nsid w:val="484A7C42"/>
    <w:multiLevelType w:val="hybridMultilevel"/>
    <w:tmpl w:val="A492E1AE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3">
    <w:nsid w:val="493C491E"/>
    <w:multiLevelType w:val="hybridMultilevel"/>
    <w:tmpl w:val="A53A3CEC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74">
    <w:nsid w:val="49E64CB7"/>
    <w:multiLevelType w:val="hybridMultilevel"/>
    <w:tmpl w:val="76F65382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">
    <w:nsid w:val="4A916466"/>
    <w:multiLevelType w:val="hybridMultilevel"/>
    <w:tmpl w:val="CF2C4096"/>
    <w:lvl w:ilvl="0" w:tplc="0B24E5A0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6">
    <w:nsid w:val="4AB0745B"/>
    <w:multiLevelType w:val="hybridMultilevel"/>
    <w:tmpl w:val="0C8E197C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">
    <w:nsid w:val="4B1B0D0A"/>
    <w:multiLevelType w:val="hybridMultilevel"/>
    <w:tmpl w:val="63C4C1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8">
    <w:nsid w:val="4D4B6988"/>
    <w:multiLevelType w:val="hybridMultilevel"/>
    <w:tmpl w:val="C01A560A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79">
    <w:nsid w:val="4E8D2C3A"/>
    <w:multiLevelType w:val="hybridMultilevel"/>
    <w:tmpl w:val="CD2EF218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80">
    <w:nsid w:val="4F9D7338"/>
    <w:multiLevelType w:val="hybridMultilevel"/>
    <w:tmpl w:val="FBC0A0E6"/>
    <w:lvl w:ilvl="0" w:tplc="6340EB60">
      <w:start w:val="1"/>
      <w:numFmt w:val="russianLower"/>
      <w:lvlText w:val="%1)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81">
    <w:nsid w:val="4FDB4807"/>
    <w:multiLevelType w:val="hybridMultilevel"/>
    <w:tmpl w:val="DD4A068C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82">
    <w:nsid w:val="52AC6420"/>
    <w:multiLevelType w:val="hybridMultilevel"/>
    <w:tmpl w:val="CB4CA076"/>
    <w:lvl w:ilvl="0" w:tplc="6340EB60">
      <w:start w:val="1"/>
      <w:numFmt w:val="russianLower"/>
      <w:lvlText w:val="%1)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83">
    <w:nsid w:val="532C0E84"/>
    <w:multiLevelType w:val="hybridMultilevel"/>
    <w:tmpl w:val="2528F942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84">
    <w:nsid w:val="54D70857"/>
    <w:multiLevelType w:val="hybridMultilevel"/>
    <w:tmpl w:val="2368B31C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85">
    <w:nsid w:val="561A5E8B"/>
    <w:multiLevelType w:val="hybridMultilevel"/>
    <w:tmpl w:val="86A63688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86">
    <w:nsid w:val="56471BF6"/>
    <w:multiLevelType w:val="hybridMultilevel"/>
    <w:tmpl w:val="75EC5830"/>
    <w:lvl w:ilvl="0" w:tplc="8B48B27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7">
    <w:nsid w:val="56FE24BC"/>
    <w:multiLevelType w:val="hybridMultilevel"/>
    <w:tmpl w:val="DB0ACB8E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8">
    <w:nsid w:val="57080EA1"/>
    <w:multiLevelType w:val="hybridMultilevel"/>
    <w:tmpl w:val="EC8663BE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89">
    <w:nsid w:val="591967EF"/>
    <w:multiLevelType w:val="hybridMultilevel"/>
    <w:tmpl w:val="17849EEA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90">
    <w:nsid w:val="599A3694"/>
    <w:multiLevelType w:val="hybridMultilevel"/>
    <w:tmpl w:val="F2E6E34E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91">
    <w:nsid w:val="5ABB0051"/>
    <w:multiLevelType w:val="hybridMultilevel"/>
    <w:tmpl w:val="BD2A76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2">
    <w:nsid w:val="5AF82C44"/>
    <w:multiLevelType w:val="hybridMultilevel"/>
    <w:tmpl w:val="AF88A3E0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3">
    <w:nsid w:val="5B56319C"/>
    <w:multiLevelType w:val="hybridMultilevel"/>
    <w:tmpl w:val="B8CA8EE2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94">
    <w:nsid w:val="5BBA4A79"/>
    <w:multiLevelType w:val="hybridMultilevel"/>
    <w:tmpl w:val="8E04AF80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5">
    <w:nsid w:val="5C0C1239"/>
    <w:multiLevelType w:val="hybridMultilevel"/>
    <w:tmpl w:val="875AEAD2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96">
    <w:nsid w:val="5C2A7CEB"/>
    <w:multiLevelType w:val="hybridMultilevel"/>
    <w:tmpl w:val="15FE304A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97">
    <w:nsid w:val="5D1A02EA"/>
    <w:multiLevelType w:val="hybridMultilevel"/>
    <w:tmpl w:val="DB225022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98">
    <w:nsid w:val="5E7039EB"/>
    <w:multiLevelType w:val="hybridMultilevel"/>
    <w:tmpl w:val="4F280D36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99">
    <w:nsid w:val="5FDD7045"/>
    <w:multiLevelType w:val="hybridMultilevel"/>
    <w:tmpl w:val="C1FC7A7A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00">
    <w:nsid w:val="5FDD78EF"/>
    <w:multiLevelType w:val="hybridMultilevel"/>
    <w:tmpl w:val="65166E62"/>
    <w:lvl w:ilvl="0" w:tplc="0422000F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1">
    <w:nsid w:val="60630D1C"/>
    <w:multiLevelType w:val="hybridMultilevel"/>
    <w:tmpl w:val="20166BAA"/>
    <w:lvl w:ilvl="0" w:tplc="0422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2">
    <w:nsid w:val="60A55F80"/>
    <w:multiLevelType w:val="hybridMultilevel"/>
    <w:tmpl w:val="E0F82700"/>
    <w:lvl w:ilvl="0" w:tplc="0422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3">
    <w:nsid w:val="60DA55EA"/>
    <w:multiLevelType w:val="hybridMultilevel"/>
    <w:tmpl w:val="698809A6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4">
    <w:nsid w:val="62534302"/>
    <w:multiLevelType w:val="hybridMultilevel"/>
    <w:tmpl w:val="CFE040CE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05">
    <w:nsid w:val="62EA7FE5"/>
    <w:multiLevelType w:val="hybridMultilevel"/>
    <w:tmpl w:val="D28606D8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6">
    <w:nsid w:val="631E4EE7"/>
    <w:multiLevelType w:val="hybridMultilevel"/>
    <w:tmpl w:val="5282ACC4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07">
    <w:nsid w:val="63446343"/>
    <w:multiLevelType w:val="hybridMultilevel"/>
    <w:tmpl w:val="8C30B6E0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8">
    <w:nsid w:val="63643A4F"/>
    <w:multiLevelType w:val="hybridMultilevel"/>
    <w:tmpl w:val="57EA2FA2"/>
    <w:lvl w:ilvl="0" w:tplc="0422000F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9">
    <w:nsid w:val="654D1A7E"/>
    <w:multiLevelType w:val="hybridMultilevel"/>
    <w:tmpl w:val="EEB8CD78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10">
    <w:nsid w:val="65EE3305"/>
    <w:multiLevelType w:val="hybridMultilevel"/>
    <w:tmpl w:val="19682EFE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11">
    <w:nsid w:val="6852674D"/>
    <w:multiLevelType w:val="hybridMultilevel"/>
    <w:tmpl w:val="304646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2">
    <w:nsid w:val="68E8635C"/>
    <w:multiLevelType w:val="hybridMultilevel"/>
    <w:tmpl w:val="2ADEE3E0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3">
    <w:nsid w:val="68F557BC"/>
    <w:multiLevelType w:val="hybridMultilevel"/>
    <w:tmpl w:val="FDA411DE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14">
    <w:nsid w:val="69133D0F"/>
    <w:multiLevelType w:val="hybridMultilevel"/>
    <w:tmpl w:val="4154B0A6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15">
    <w:nsid w:val="6CBB02F7"/>
    <w:multiLevelType w:val="hybridMultilevel"/>
    <w:tmpl w:val="F5E0431C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16">
    <w:nsid w:val="6D1A5EBC"/>
    <w:multiLevelType w:val="hybridMultilevel"/>
    <w:tmpl w:val="4F2485EC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17">
    <w:nsid w:val="6D2F792F"/>
    <w:multiLevelType w:val="hybridMultilevel"/>
    <w:tmpl w:val="D28606D8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8">
    <w:nsid w:val="6D911CDE"/>
    <w:multiLevelType w:val="hybridMultilevel"/>
    <w:tmpl w:val="515CC11A"/>
    <w:lvl w:ilvl="0" w:tplc="6340EB60">
      <w:start w:val="1"/>
      <w:numFmt w:val="russianLower"/>
      <w:lvlText w:val="%1)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19">
    <w:nsid w:val="6DBE569D"/>
    <w:multiLevelType w:val="hybridMultilevel"/>
    <w:tmpl w:val="05E81326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0">
    <w:nsid w:val="6E1269B3"/>
    <w:multiLevelType w:val="hybridMultilevel"/>
    <w:tmpl w:val="A51CC844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21">
    <w:nsid w:val="6EF45EEA"/>
    <w:multiLevelType w:val="hybridMultilevel"/>
    <w:tmpl w:val="000E7634"/>
    <w:lvl w:ilvl="0" w:tplc="2E02612A">
      <w:start w:val="5"/>
      <w:numFmt w:val="bullet"/>
      <w:lvlText w:val="-"/>
      <w:lvlJc w:val="left"/>
      <w:pPr>
        <w:ind w:left="735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22">
    <w:nsid w:val="702E6D2E"/>
    <w:multiLevelType w:val="hybridMultilevel"/>
    <w:tmpl w:val="B4F21442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23">
    <w:nsid w:val="70967AAD"/>
    <w:multiLevelType w:val="hybridMultilevel"/>
    <w:tmpl w:val="3796DE3C"/>
    <w:lvl w:ilvl="0" w:tplc="6340EB60">
      <w:start w:val="1"/>
      <w:numFmt w:val="russianLower"/>
      <w:lvlText w:val="%1)"/>
      <w:lvlJc w:val="left"/>
      <w:pPr>
        <w:ind w:left="16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23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30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7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5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2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9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6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380" w:hanging="180"/>
      </w:pPr>
      <w:rPr>
        <w:rFonts w:cs="Times New Roman"/>
      </w:rPr>
    </w:lvl>
  </w:abstractNum>
  <w:abstractNum w:abstractNumId="124">
    <w:nsid w:val="70E54057"/>
    <w:multiLevelType w:val="hybridMultilevel"/>
    <w:tmpl w:val="63FE79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5">
    <w:nsid w:val="73462150"/>
    <w:multiLevelType w:val="hybridMultilevel"/>
    <w:tmpl w:val="5CAE0442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26">
    <w:nsid w:val="748028F9"/>
    <w:multiLevelType w:val="hybridMultilevel"/>
    <w:tmpl w:val="4452844C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7">
    <w:nsid w:val="74E94F5D"/>
    <w:multiLevelType w:val="hybridMultilevel"/>
    <w:tmpl w:val="AED4A91C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28">
    <w:nsid w:val="781F0877"/>
    <w:multiLevelType w:val="hybridMultilevel"/>
    <w:tmpl w:val="DC1A60DA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29">
    <w:nsid w:val="78C31D15"/>
    <w:multiLevelType w:val="hybridMultilevel"/>
    <w:tmpl w:val="B8CCFB3C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30">
    <w:nsid w:val="79AE57AE"/>
    <w:multiLevelType w:val="hybridMultilevel"/>
    <w:tmpl w:val="CC66FF4A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31">
    <w:nsid w:val="79FC0664"/>
    <w:multiLevelType w:val="hybridMultilevel"/>
    <w:tmpl w:val="B4083214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32">
    <w:nsid w:val="7A124BD2"/>
    <w:multiLevelType w:val="hybridMultilevel"/>
    <w:tmpl w:val="DED42632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33">
    <w:nsid w:val="7B3C03D5"/>
    <w:multiLevelType w:val="hybridMultilevel"/>
    <w:tmpl w:val="85CC680E"/>
    <w:lvl w:ilvl="0" w:tplc="5064A06A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4">
    <w:nsid w:val="7C8A1019"/>
    <w:multiLevelType w:val="hybridMultilevel"/>
    <w:tmpl w:val="92EAC398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35">
    <w:nsid w:val="7CEC2C0B"/>
    <w:multiLevelType w:val="hybridMultilevel"/>
    <w:tmpl w:val="223A95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6">
    <w:nsid w:val="7F292354"/>
    <w:multiLevelType w:val="hybridMultilevel"/>
    <w:tmpl w:val="00F40E48"/>
    <w:lvl w:ilvl="0" w:tplc="6340EB60">
      <w:start w:val="1"/>
      <w:numFmt w:val="russianLower"/>
      <w:lvlText w:val="%1)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37">
    <w:nsid w:val="7FBB6CD2"/>
    <w:multiLevelType w:val="hybridMultilevel"/>
    <w:tmpl w:val="EA8A7446"/>
    <w:lvl w:ilvl="0" w:tplc="0422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8">
    <w:nsid w:val="7FF11346"/>
    <w:multiLevelType w:val="hybridMultilevel"/>
    <w:tmpl w:val="7FD0B3DC"/>
    <w:lvl w:ilvl="0" w:tplc="15689A14">
      <w:start w:val="1"/>
      <w:numFmt w:val="decimal"/>
      <w:lvlText w:val="%1."/>
      <w:lvlJc w:val="left"/>
      <w:pPr>
        <w:tabs>
          <w:tab w:val="num" w:pos="885"/>
        </w:tabs>
        <w:ind w:left="885" w:hanging="5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82"/>
  </w:num>
  <w:num w:numId="3">
    <w:abstractNumId w:val="25"/>
  </w:num>
  <w:num w:numId="4">
    <w:abstractNumId w:val="19"/>
  </w:num>
  <w:num w:numId="5">
    <w:abstractNumId w:val="7"/>
  </w:num>
  <w:num w:numId="6">
    <w:abstractNumId w:val="80"/>
  </w:num>
  <w:num w:numId="7">
    <w:abstractNumId w:val="0"/>
  </w:num>
  <w:num w:numId="8">
    <w:abstractNumId w:val="70"/>
  </w:num>
  <w:num w:numId="9">
    <w:abstractNumId w:val="67"/>
  </w:num>
  <w:num w:numId="10">
    <w:abstractNumId w:val="92"/>
  </w:num>
  <w:num w:numId="11">
    <w:abstractNumId w:val="28"/>
  </w:num>
  <w:num w:numId="12">
    <w:abstractNumId w:val="45"/>
  </w:num>
  <w:num w:numId="13">
    <w:abstractNumId w:val="111"/>
  </w:num>
  <w:num w:numId="14">
    <w:abstractNumId w:val="42"/>
  </w:num>
  <w:num w:numId="15">
    <w:abstractNumId w:val="63"/>
  </w:num>
  <w:num w:numId="16">
    <w:abstractNumId w:val="10"/>
  </w:num>
  <w:num w:numId="17">
    <w:abstractNumId w:val="77"/>
  </w:num>
  <w:num w:numId="18">
    <w:abstractNumId w:val="57"/>
  </w:num>
  <w:num w:numId="19">
    <w:abstractNumId w:val="79"/>
  </w:num>
  <w:num w:numId="20">
    <w:abstractNumId w:val="85"/>
  </w:num>
  <w:num w:numId="21">
    <w:abstractNumId w:val="135"/>
  </w:num>
  <w:num w:numId="22">
    <w:abstractNumId w:val="56"/>
  </w:num>
  <w:num w:numId="23">
    <w:abstractNumId w:val="74"/>
  </w:num>
  <w:num w:numId="24">
    <w:abstractNumId w:val="50"/>
  </w:num>
  <w:num w:numId="25">
    <w:abstractNumId w:val="106"/>
  </w:num>
  <w:num w:numId="26">
    <w:abstractNumId w:val="124"/>
  </w:num>
  <w:num w:numId="27">
    <w:abstractNumId w:val="83"/>
  </w:num>
  <w:num w:numId="28">
    <w:abstractNumId w:val="125"/>
  </w:num>
  <w:num w:numId="29">
    <w:abstractNumId w:val="110"/>
  </w:num>
  <w:num w:numId="30">
    <w:abstractNumId w:val="117"/>
  </w:num>
  <w:num w:numId="31">
    <w:abstractNumId w:val="133"/>
  </w:num>
  <w:num w:numId="32">
    <w:abstractNumId w:val="81"/>
  </w:num>
  <w:num w:numId="33">
    <w:abstractNumId w:val="58"/>
  </w:num>
  <w:num w:numId="34">
    <w:abstractNumId w:val="32"/>
  </w:num>
  <w:num w:numId="35">
    <w:abstractNumId w:val="51"/>
  </w:num>
  <w:num w:numId="36">
    <w:abstractNumId w:val="5"/>
  </w:num>
  <w:num w:numId="37">
    <w:abstractNumId w:val="54"/>
  </w:num>
  <w:num w:numId="38">
    <w:abstractNumId w:val="27"/>
  </w:num>
  <w:num w:numId="39">
    <w:abstractNumId w:val="61"/>
  </w:num>
  <w:num w:numId="40">
    <w:abstractNumId w:val="75"/>
  </w:num>
  <w:num w:numId="41">
    <w:abstractNumId w:val="48"/>
  </w:num>
  <w:num w:numId="42">
    <w:abstractNumId w:val="47"/>
  </w:num>
  <w:num w:numId="43">
    <w:abstractNumId w:val="78"/>
  </w:num>
  <w:num w:numId="44">
    <w:abstractNumId w:val="98"/>
  </w:num>
  <w:num w:numId="45">
    <w:abstractNumId w:val="52"/>
  </w:num>
  <w:num w:numId="46">
    <w:abstractNumId w:val="126"/>
  </w:num>
  <w:num w:numId="47">
    <w:abstractNumId w:val="127"/>
  </w:num>
  <w:num w:numId="48">
    <w:abstractNumId w:val="128"/>
  </w:num>
  <w:num w:numId="49">
    <w:abstractNumId w:val="68"/>
  </w:num>
  <w:num w:numId="50">
    <w:abstractNumId w:val="104"/>
  </w:num>
  <w:num w:numId="51">
    <w:abstractNumId w:val="138"/>
  </w:num>
  <w:num w:numId="52">
    <w:abstractNumId w:val="136"/>
  </w:num>
  <w:num w:numId="53">
    <w:abstractNumId w:val="23"/>
  </w:num>
  <w:num w:numId="54">
    <w:abstractNumId w:val="86"/>
  </w:num>
  <w:num w:numId="55">
    <w:abstractNumId w:val="18"/>
  </w:num>
  <w:num w:numId="56">
    <w:abstractNumId w:val="118"/>
  </w:num>
  <w:num w:numId="57">
    <w:abstractNumId w:val="65"/>
  </w:num>
  <w:num w:numId="58">
    <w:abstractNumId w:val="114"/>
  </w:num>
  <w:num w:numId="59">
    <w:abstractNumId w:val="4"/>
  </w:num>
  <w:num w:numId="60">
    <w:abstractNumId w:val="71"/>
  </w:num>
  <w:num w:numId="61">
    <w:abstractNumId w:val="53"/>
  </w:num>
  <w:num w:numId="62">
    <w:abstractNumId w:val="120"/>
  </w:num>
  <w:num w:numId="63">
    <w:abstractNumId w:val="69"/>
  </w:num>
  <w:num w:numId="64">
    <w:abstractNumId w:val="115"/>
  </w:num>
  <w:num w:numId="65">
    <w:abstractNumId w:val="107"/>
  </w:num>
  <w:num w:numId="66">
    <w:abstractNumId w:val="40"/>
  </w:num>
  <w:num w:numId="67">
    <w:abstractNumId w:val="72"/>
  </w:num>
  <w:num w:numId="68">
    <w:abstractNumId w:val="105"/>
  </w:num>
  <w:num w:numId="69">
    <w:abstractNumId w:val="84"/>
  </w:num>
  <w:num w:numId="70">
    <w:abstractNumId w:val="34"/>
  </w:num>
  <w:num w:numId="71">
    <w:abstractNumId w:val="2"/>
  </w:num>
  <w:num w:numId="72">
    <w:abstractNumId w:val="13"/>
  </w:num>
  <w:num w:numId="73">
    <w:abstractNumId w:val="76"/>
  </w:num>
  <w:num w:numId="74">
    <w:abstractNumId w:val="1"/>
  </w:num>
  <w:num w:numId="75">
    <w:abstractNumId w:val="137"/>
  </w:num>
  <w:num w:numId="76">
    <w:abstractNumId w:val="101"/>
  </w:num>
  <w:num w:numId="77">
    <w:abstractNumId w:val="16"/>
  </w:num>
  <w:num w:numId="78">
    <w:abstractNumId w:val="59"/>
  </w:num>
  <w:num w:numId="79">
    <w:abstractNumId w:val="20"/>
  </w:num>
  <w:num w:numId="80">
    <w:abstractNumId w:val="102"/>
  </w:num>
  <w:num w:numId="81">
    <w:abstractNumId w:val="15"/>
  </w:num>
  <w:num w:numId="82">
    <w:abstractNumId w:val="60"/>
  </w:num>
  <w:num w:numId="83">
    <w:abstractNumId w:val="131"/>
  </w:num>
  <w:num w:numId="84">
    <w:abstractNumId w:val="37"/>
  </w:num>
  <w:num w:numId="85">
    <w:abstractNumId w:val="41"/>
  </w:num>
  <w:num w:numId="86">
    <w:abstractNumId w:val="95"/>
  </w:num>
  <w:num w:numId="87">
    <w:abstractNumId w:val="73"/>
  </w:num>
  <w:num w:numId="88">
    <w:abstractNumId w:val="103"/>
  </w:num>
  <w:num w:numId="89">
    <w:abstractNumId w:val="123"/>
  </w:num>
  <w:num w:numId="90">
    <w:abstractNumId w:val="43"/>
  </w:num>
  <w:num w:numId="91">
    <w:abstractNumId w:val="62"/>
  </w:num>
  <w:num w:numId="92">
    <w:abstractNumId w:val="36"/>
  </w:num>
  <w:num w:numId="93">
    <w:abstractNumId w:val="94"/>
  </w:num>
  <w:num w:numId="94">
    <w:abstractNumId w:val="90"/>
  </w:num>
  <w:num w:numId="95">
    <w:abstractNumId w:val="9"/>
  </w:num>
  <w:num w:numId="96">
    <w:abstractNumId w:val="89"/>
  </w:num>
  <w:num w:numId="97">
    <w:abstractNumId w:val="119"/>
  </w:num>
  <w:num w:numId="98">
    <w:abstractNumId w:val="24"/>
  </w:num>
  <w:num w:numId="99">
    <w:abstractNumId w:val="97"/>
  </w:num>
  <w:num w:numId="100">
    <w:abstractNumId w:val="134"/>
  </w:num>
  <w:num w:numId="101">
    <w:abstractNumId w:val="122"/>
  </w:num>
  <w:num w:numId="102">
    <w:abstractNumId w:val="49"/>
  </w:num>
  <w:num w:numId="103">
    <w:abstractNumId w:val="130"/>
  </w:num>
  <w:num w:numId="104">
    <w:abstractNumId w:val="14"/>
  </w:num>
  <w:num w:numId="105">
    <w:abstractNumId w:val="12"/>
  </w:num>
  <w:num w:numId="106">
    <w:abstractNumId w:val="44"/>
  </w:num>
  <w:num w:numId="107">
    <w:abstractNumId w:val="108"/>
  </w:num>
  <w:num w:numId="108">
    <w:abstractNumId w:val="30"/>
  </w:num>
  <w:num w:numId="109">
    <w:abstractNumId w:val="113"/>
  </w:num>
  <w:num w:numId="110">
    <w:abstractNumId w:val="88"/>
  </w:num>
  <w:num w:numId="111">
    <w:abstractNumId w:val="35"/>
  </w:num>
  <w:num w:numId="112">
    <w:abstractNumId w:val="26"/>
  </w:num>
  <w:num w:numId="113">
    <w:abstractNumId w:val="87"/>
  </w:num>
  <w:num w:numId="114">
    <w:abstractNumId w:val="129"/>
  </w:num>
  <w:num w:numId="115">
    <w:abstractNumId w:val="109"/>
  </w:num>
  <w:num w:numId="116">
    <w:abstractNumId w:val="22"/>
  </w:num>
  <w:num w:numId="117">
    <w:abstractNumId w:val="64"/>
  </w:num>
  <w:num w:numId="118">
    <w:abstractNumId w:val="11"/>
  </w:num>
  <w:num w:numId="119">
    <w:abstractNumId w:val="33"/>
  </w:num>
  <w:num w:numId="120">
    <w:abstractNumId w:val="8"/>
  </w:num>
  <w:num w:numId="121">
    <w:abstractNumId w:val="38"/>
  </w:num>
  <w:num w:numId="122">
    <w:abstractNumId w:val="132"/>
  </w:num>
  <w:num w:numId="123">
    <w:abstractNumId w:val="46"/>
  </w:num>
  <w:num w:numId="124">
    <w:abstractNumId w:val="116"/>
  </w:num>
  <w:num w:numId="125">
    <w:abstractNumId w:val="112"/>
  </w:num>
  <w:num w:numId="126">
    <w:abstractNumId w:val="21"/>
  </w:num>
  <w:num w:numId="127">
    <w:abstractNumId w:val="39"/>
  </w:num>
  <w:num w:numId="128">
    <w:abstractNumId w:val="96"/>
  </w:num>
  <w:num w:numId="129">
    <w:abstractNumId w:val="3"/>
  </w:num>
  <w:num w:numId="130">
    <w:abstractNumId w:val="66"/>
  </w:num>
  <w:num w:numId="131">
    <w:abstractNumId w:val="31"/>
  </w:num>
  <w:num w:numId="132">
    <w:abstractNumId w:val="100"/>
  </w:num>
  <w:num w:numId="133">
    <w:abstractNumId w:val="29"/>
  </w:num>
  <w:num w:numId="134">
    <w:abstractNumId w:val="99"/>
  </w:num>
  <w:num w:numId="135">
    <w:abstractNumId w:val="93"/>
  </w:num>
  <w:num w:numId="136">
    <w:abstractNumId w:val="55"/>
  </w:num>
  <w:num w:numId="137">
    <w:abstractNumId w:val="17"/>
  </w:num>
  <w:num w:numId="138">
    <w:abstractNumId w:val="91"/>
  </w:num>
  <w:num w:numId="139">
    <w:abstractNumId w:val="121"/>
  </w:num>
  <w:numIdMacAtCleanup w:val="1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3CBE"/>
    <w:rsid w:val="000006F2"/>
    <w:rsid w:val="00000AE5"/>
    <w:rsid w:val="00015435"/>
    <w:rsid w:val="00030EED"/>
    <w:rsid w:val="00040344"/>
    <w:rsid w:val="00041451"/>
    <w:rsid w:val="00044DF2"/>
    <w:rsid w:val="000A4E4B"/>
    <w:rsid w:val="000A5106"/>
    <w:rsid w:val="000A6141"/>
    <w:rsid w:val="000B7509"/>
    <w:rsid w:val="000D7B43"/>
    <w:rsid w:val="000E0EE8"/>
    <w:rsid w:val="000F4840"/>
    <w:rsid w:val="00124166"/>
    <w:rsid w:val="00146E14"/>
    <w:rsid w:val="00152CEE"/>
    <w:rsid w:val="00170926"/>
    <w:rsid w:val="00175F49"/>
    <w:rsid w:val="001B16D1"/>
    <w:rsid w:val="001F7DAD"/>
    <w:rsid w:val="0020446C"/>
    <w:rsid w:val="00207A4F"/>
    <w:rsid w:val="00210463"/>
    <w:rsid w:val="00231A20"/>
    <w:rsid w:val="00232AA3"/>
    <w:rsid w:val="00236118"/>
    <w:rsid w:val="00263895"/>
    <w:rsid w:val="00272B53"/>
    <w:rsid w:val="0029107F"/>
    <w:rsid w:val="00295A62"/>
    <w:rsid w:val="002C0DB1"/>
    <w:rsid w:val="002C4B7B"/>
    <w:rsid w:val="002C5B98"/>
    <w:rsid w:val="002D0CE3"/>
    <w:rsid w:val="002D124A"/>
    <w:rsid w:val="002D282F"/>
    <w:rsid w:val="002E32EE"/>
    <w:rsid w:val="002F4A35"/>
    <w:rsid w:val="003025E4"/>
    <w:rsid w:val="003116D5"/>
    <w:rsid w:val="0031526C"/>
    <w:rsid w:val="00331830"/>
    <w:rsid w:val="00331932"/>
    <w:rsid w:val="0033369B"/>
    <w:rsid w:val="003549DC"/>
    <w:rsid w:val="003631C5"/>
    <w:rsid w:val="00364795"/>
    <w:rsid w:val="00365472"/>
    <w:rsid w:val="003757CA"/>
    <w:rsid w:val="00376BC1"/>
    <w:rsid w:val="00383A1F"/>
    <w:rsid w:val="00385123"/>
    <w:rsid w:val="003857B5"/>
    <w:rsid w:val="00386055"/>
    <w:rsid w:val="003A7AE7"/>
    <w:rsid w:val="003B2AE9"/>
    <w:rsid w:val="003B4A86"/>
    <w:rsid w:val="003C0E52"/>
    <w:rsid w:val="003C1AB7"/>
    <w:rsid w:val="003D440F"/>
    <w:rsid w:val="003E06A1"/>
    <w:rsid w:val="003F21BD"/>
    <w:rsid w:val="003F3255"/>
    <w:rsid w:val="003F731F"/>
    <w:rsid w:val="004027EF"/>
    <w:rsid w:val="00412422"/>
    <w:rsid w:val="00444515"/>
    <w:rsid w:val="00496CBF"/>
    <w:rsid w:val="004A1C6A"/>
    <w:rsid w:val="004A390E"/>
    <w:rsid w:val="004A520D"/>
    <w:rsid w:val="004A7717"/>
    <w:rsid w:val="004C7D86"/>
    <w:rsid w:val="004E48C5"/>
    <w:rsid w:val="004E6143"/>
    <w:rsid w:val="005019EF"/>
    <w:rsid w:val="005038EB"/>
    <w:rsid w:val="005112E8"/>
    <w:rsid w:val="00514036"/>
    <w:rsid w:val="00516132"/>
    <w:rsid w:val="005226A3"/>
    <w:rsid w:val="005279AB"/>
    <w:rsid w:val="005441C4"/>
    <w:rsid w:val="00545964"/>
    <w:rsid w:val="00560184"/>
    <w:rsid w:val="00567B74"/>
    <w:rsid w:val="00572000"/>
    <w:rsid w:val="00580426"/>
    <w:rsid w:val="0059720E"/>
    <w:rsid w:val="005B39EE"/>
    <w:rsid w:val="005B40F0"/>
    <w:rsid w:val="005C0D7E"/>
    <w:rsid w:val="005D2A07"/>
    <w:rsid w:val="005D3DE3"/>
    <w:rsid w:val="005F6420"/>
    <w:rsid w:val="00605E5D"/>
    <w:rsid w:val="00606458"/>
    <w:rsid w:val="00612F5E"/>
    <w:rsid w:val="00622E08"/>
    <w:rsid w:val="0062302A"/>
    <w:rsid w:val="00624D28"/>
    <w:rsid w:val="00625EAA"/>
    <w:rsid w:val="00627995"/>
    <w:rsid w:val="006467AE"/>
    <w:rsid w:val="00655899"/>
    <w:rsid w:val="00672F0E"/>
    <w:rsid w:val="00681959"/>
    <w:rsid w:val="0069527A"/>
    <w:rsid w:val="006A21C2"/>
    <w:rsid w:val="006A553C"/>
    <w:rsid w:val="006B2C92"/>
    <w:rsid w:val="006B3D40"/>
    <w:rsid w:val="006B6162"/>
    <w:rsid w:val="006C0746"/>
    <w:rsid w:val="006C5F2A"/>
    <w:rsid w:val="006D462A"/>
    <w:rsid w:val="006E0E46"/>
    <w:rsid w:val="006E41A8"/>
    <w:rsid w:val="006E60C2"/>
    <w:rsid w:val="006F5210"/>
    <w:rsid w:val="007027D4"/>
    <w:rsid w:val="00705FE3"/>
    <w:rsid w:val="007209AF"/>
    <w:rsid w:val="0072384A"/>
    <w:rsid w:val="007245B1"/>
    <w:rsid w:val="007314D4"/>
    <w:rsid w:val="007319F7"/>
    <w:rsid w:val="00746301"/>
    <w:rsid w:val="0074782F"/>
    <w:rsid w:val="007670EC"/>
    <w:rsid w:val="00777186"/>
    <w:rsid w:val="00787EE7"/>
    <w:rsid w:val="007B4309"/>
    <w:rsid w:val="007C368D"/>
    <w:rsid w:val="007D31CA"/>
    <w:rsid w:val="007F4A71"/>
    <w:rsid w:val="00806047"/>
    <w:rsid w:val="0080669C"/>
    <w:rsid w:val="00807444"/>
    <w:rsid w:val="00813C9D"/>
    <w:rsid w:val="00816730"/>
    <w:rsid w:val="008225CD"/>
    <w:rsid w:val="008511CA"/>
    <w:rsid w:val="00854D07"/>
    <w:rsid w:val="008A2A0E"/>
    <w:rsid w:val="008A521F"/>
    <w:rsid w:val="008B2EFC"/>
    <w:rsid w:val="008B348E"/>
    <w:rsid w:val="008E1DEB"/>
    <w:rsid w:val="008F27DE"/>
    <w:rsid w:val="008F5E38"/>
    <w:rsid w:val="008F76FA"/>
    <w:rsid w:val="008F7788"/>
    <w:rsid w:val="0090020C"/>
    <w:rsid w:val="00912A69"/>
    <w:rsid w:val="009135A3"/>
    <w:rsid w:val="009136C0"/>
    <w:rsid w:val="00917841"/>
    <w:rsid w:val="00924943"/>
    <w:rsid w:val="00935D23"/>
    <w:rsid w:val="00947313"/>
    <w:rsid w:val="00957E58"/>
    <w:rsid w:val="00964590"/>
    <w:rsid w:val="009660E7"/>
    <w:rsid w:val="0098240F"/>
    <w:rsid w:val="00986D7C"/>
    <w:rsid w:val="00995031"/>
    <w:rsid w:val="009960DE"/>
    <w:rsid w:val="009C14AE"/>
    <w:rsid w:val="009F6BEF"/>
    <w:rsid w:val="00A1380E"/>
    <w:rsid w:val="00A15D92"/>
    <w:rsid w:val="00A17508"/>
    <w:rsid w:val="00A241A4"/>
    <w:rsid w:val="00A56B77"/>
    <w:rsid w:val="00A72DB3"/>
    <w:rsid w:val="00A76BDA"/>
    <w:rsid w:val="00AA703A"/>
    <w:rsid w:val="00AA7BFC"/>
    <w:rsid w:val="00AB1260"/>
    <w:rsid w:val="00AD0835"/>
    <w:rsid w:val="00AE0438"/>
    <w:rsid w:val="00B011D0"/>
    <w:rsid w:val="00B10A48"/>
    <w:rsid w:val="00B25148"/>
    <w:rsid w:val="00B50C98"/>
    <w:rsid w:val="00B553BF"/>
    <w:rsid w:val="00B57DC6"/>
    <w:rsid w:val="00B76F58"/>
    <w:rsid w:val="00B9067A"/>
    <w:rsid w:val="00B92480"/>
    <w:rsid w:val="00BC48FC"/>
    <w:rsid w:val="00BC5A1A"/>
    <w:rsid w:val="00BD6E3B"/>
    <w:rsid w:val="00BE5E25"/>
    <w:rsid w:val="00BE6028"/>
    <w:rsid w:val="00BF3CBE"/>
    <w:rsid w:val="00BF5A7F"/>
    <w:rsid w:val="00C17A18"/>
    <w:rsid w:val="00C20B38"/>
    <w:rsid w:val="00C2189E"/>
    <w:rsid w:val="00C54E02"/>
    <w:rsid w:val="00C57B62"/>
    <w:rsid w:val="00C63BA7"/>
    <w:rsid w:val="00C86632"/>
    <w:rsid w:val="00C90BCE"/>
    <w:rsid w:val="00CA24F3"/>
    <w:rsid w:val="00CA487C"/>
    <w:rsid w:val="00CA4AF4"/>
    <w:rsid w:val="00CB009F"/>
    <w:rsid w:val="00CC31C1"/>
    <w:rsid w:val="00D02288"/>
    <w:rsid w:val="00D107CE"/>
    <w:rsid w:val="00D20056"/>
    <w:rsid w:val="00D5166A"/>
    <w:rsid w:val="00D56692"/>
    <w:rsid w:val="00D61FE6"/>
    <w:rsid w:val="00D95DFB"/>
    <w:rsid w:val="00D96BEC"/>
    <w:rsid w:val="00DA1258"/>
    <w:rsid w:val="00DA43F7"/>
    <w:rsid w:val="00DA7CEE"/>
    <w:rsid w:val="00DB0F9E"/>
    <w:rsid w:val="00DB2DB6"/>
    <w:rsid w:val="00DC0625"/>
    <w:rsid w:val="00DD443D"/>
    <w:rsid w:val="00DE19F9"/>
    <w:rsid w:val="00DF463F"/>
    <w:rsid w:val="00E01010"/>
    <w:rsid w:val="00E10B63"/>
    <w:rsid w:val="00E372A6"/>
    <w:rsid w:val="00E40AA4"/>
    <w:rsid w:val="00E459A3"/>
    <w:rsid w:val="00E60D95"/>
    <w:rsid w:val="00E67A99"/>
    <w:rsid w:val="00E808CE"/>
    <w:rsid w:val="00E86D9F"/>
    <w:rsid w:val="00E94B40"/>
    <w:rsid w:val="00EB67EA"/>
    <w:rsid w:val="00ED0733"/>
    <w:rsid w:val="00EE09EF"/>
    <w:rsid w:val="00EE24CF"/>
    <w:rsid w:val="00EF0AFF"/>
    <w:rsid w:val="00F3403E"/>
    <w:rsid w:val="00F73F94"/>
    <w:rsid w:val="00F776F7"/>
    <w:rsid w:val="00F80183"/>
    <w:rsid w:val="00F94CD7"/>
    <w:rsid w:val="00FA413E"/>
    <w:rsid w:val="00FB1782"/>
    <w:rsid w:val="00FC362D"/>
    <w:rsid w:val="00FD19B2"/>
    <w:rsid w:val="00FD773E"/>
    <w:rsid w:val="00FE2C0F"/>
    <w:rsid w:val="00FE3B3C"/>
    <w:rsid w:val="00FE49A7"/>
    <w:rsid w:val="00FF0624"/>
    <w:rsid w:val="00FF0F79"/>
    <w:rsid w:val="00FF15A1"/>
    <w:rsid w:val="00FF2E58"/>
    <w:rsid w:val="00FF353A"/>
    <w:rsid w:val="00FF3938"/>
    <w:rsid w:val="00FF55D7"/>
    <w:rsid w:val="00FF5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List Continue 2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CBE"/>
    <w:rPr>
      <w:rFonts w:ascii="Times New Roman" w:eastAsia="Times New Roman" w:hAnsi="Times New Roman"/>
      <w:sz w:val="28"/>
      <w:szCs w:val="24"/>
      <w:lang w:val="uk-U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F3CBE"/>
    <w:pPr>
      <w:keepNext/>
      <w:jc w:val="center"/>
      <w:outlineLvl w:val="0"/>
    </w:pPr>
    <w:rPr>
      <w:bCs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F3CBE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BF3CBE"/>
    <w:pPr>
      <w:keepNext/>
      <w:outlineLvl w:val="2"/>
    </w:pPr>
  </w:style>
  <w:style w:type="paragraph" w:styleId="Heading5">
    <w:name w:val="heading 5"/>
    <w:basedOn w:val="Normal"/>
    <w:next w:val="Normal"/>
    <w:link w:val="Heading5Char"/>
    <w:uiPriority w:val="99"/>
    <w:qFormat/>
    <w:rsid w:val="00CB009F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F3CBE"/>
    <w:rPr>
      <w:rFonts w:ascii="Times New Roman" w:hAnsi="Times New Roman" w:cs="Times New Roman"/>
      <w:bCs/>
      <w:sz w:val="24"/>
      <w:szCs w:val="24"/>
      <w:u w:val="single"/>
      <w:lang w:val="uk-UA"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F3CBE"/>
    <w:rPr>
      <w:rFonts w:ascii="Times New Roman" w:hAnsi="Times New Roman" w:cs="Times New Roman"/>
      <w:b/>
      <w:bCs/>
      <w:sz w:val="24"/>
      <w:szCs w:val="24"/>
      <w:lang w:val="uk-UA"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BF3CBE"/>
    <w:rPr>
      <w:rFonts w:ascii="Times New Roman" w:hAnsi="Times New Roman" w:cs="Times New Roman"/>
      <w:sz w:val="24"/>
      <w:szCs w:val="24"/>
      <w:lang w:val="uk-UA" w:eastAsia="ru-RU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6467AE"/>
    <w:rPr>
      <w:rFonts w:ascii="Calibri" w:hAnsi="Calibri" w:cs="Times New Roman"/>
      <w:b/>
      <w:bCs/>
      <w:i/>
      <w:iCs/>
      <w:sz w:val="26"/>
      <w:szCs w:val="26"/>
      <w:lang w:val="uk-UA"/>
    </w:rPr>
  </w:style>
  <w:style w:type="paragraph" w:styleId="Footer">
    <w:name w:val="footer"/>
    <w:basedOn w:val="Normal"/>
    <w:link w:val="FooterChar"/>
    <w:uiPriority w:val="99"/>
    <w:semiHidden/>
    <w:rsid w:val="00BF3CBE"/>
    <w:pPr>
      <w:tabs>
        <w:tab w:val="center" w:pos="4677"/>
        <w:tab w:val="right" w:pos="9355"/>
      </w:tabs>
    </w:pPr>
    <w:rPr>
      <w:sz w:val="24"/>
      <w:lang w:val="ru-RU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F3CBE"/>
    <w:rPr>
      <w:rFonts w:ascii="Times New Roman" w:hAnsi="Times New Roman" w:cs="Times New Roman"/>
      <w:sz w:val="24"/>
      <w:szCs w:val="24"/>
      <w:lang w:eastAsia="ru-RU"/>
    </w:rPr>
  </w:style>
  <w:style w:type="paragraph" w:styleId="BodyText">
    <w:name w:val="Body Text"/>
    <w:basedOn w:val="Normal"/>
    <w:link w:val="BodyTextChar"/>
    <w:uiPriority w:val="99"/>
    <w:semiHidden/>
    <w:rsid w:val="00BF3CBE"/>
    <w:pPr>
      <w:jc w:val="right"/>
    </w:pPr>
    <w:rPr>
      <w:b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BF3CBE"/>
    <w:rPr>
      <w:rFonts w:ascii="Times New Roman" w:hAnsi="Times New Roman" w:cs="Times New Roman"/>
      <w:b/>
      <w:sz w:val="24"/>
      <w:szCs w:val="24"/>
      <w:lang w:val="uk-UA" w:eastAsia="ru-RU"/>
    </w:rPr>
  </w:style>
  <w:style w:type="character" w:styleId="PageNumber">
    <w:name w:val="page number"/>
    <w:basedOn w:val="DefaultParagraphFont"/>
    <w:uiPriority w:val="99"/>
    <w:semiHidden/>
    <w:rsid w:val="00BF3CBE"/>
    <w:rPr>
      <w:rFonts w:cs="Times New Roman"/>
    </w:rPr>
  </w:style>
  <w:style w:type="paragraph" w:styleId="Subtitle">
    <w:name w:val="Subtitle"/>
    <w:basedOn w:val="Normal"/>
    <w:link w:val="SubtitleChar"/>
    <w:uiPriority w:val="99"/>
    <w:qFormat/>
    <w:rsid w:val="00BF3CBE"/>
    <w:rPr>
      <w:rFonts w:ascii="Arial" w:hAnsi="Arial"/>
      <w:szCs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BF3CBE"/>
    <w:rPr>
      <w:rFonts w:ascii="Arial" w:hAnsi="Arial" w:cs="Times New Roman"/>
      <w:sz w:val="20"/>
      <w:szCs w:val="20"/>
      <w:lang w:val="uk-UA" w:eastAsia="ru-RU"/>
    </w:rPr>
  </w:style>
  <w:style w:type="paragraph" w:styleId="ListParagraph">
    <w:name w:val="List Paragraph"/>
    <w:basedOn w:val="Normal"/>
    <w:uiPriority w:val="99"/>
    <w:qFormat/>
    <w:rsid w:val="0029107F"/>
    <w:pPr>
      <w:ind w:left="720"/>
      <w:contextualSpacing/>
    </w:pPr>
    <w:rPr>
      <w:sz w:val="20"/>
      <w:szCs w:val="20"/>
      <w:lang w:val="ru-RU"/>
    </w:rPr>
  </w:style>
  <w:style w:type="paragraph" w:styleId="BodyTextIndent2">
    <w:name w:val="Body Text Indent 2"/>
    <w:basedOn w:val="Normal"/>
    <w:link w:val="BodyTextIndent2Char"/>
    <w:uiPriority w:val="99"/>
    <w:semiHidden/>
    <w:rsid w:val="0059720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59720E"/>
    <w:rPr>
      <w:rFonts w:ascii="Times New Roman" w:hAnsi="Times New Roman" w:cs="Times New Roman"/>
      <w:sz w:val="24"/>
      <w:szCs w:val="24"/>
      <w:lang w:val="uk-UA"/>
    </w:rPr>
  </w:style>
  <w:style w:type="paragraph" w:styleId="Title">
    <w:name w:val="Title"/>
    <w:basedOn w:val="Normal"/>
    <w:link w:val="TitleChar"/>
    <w:uiPriority w:val="99"/>
    <w:qFormat/>
    <w:rsid w:val="00C17A18"/>
    <w:pPr>
      <w:jc w:val="center"/>
    </w:pPr>
  </w:style>
  <w:style w:type="character" w:customStyle="1" w:styleId="TitleChar">
    <w:name w:val="Title Char"/>
    <w:basedOn w:val="DefaultParagraphFont"/>
    <w:link w:val="Title"/>
    <w:uiPriority w:val="99"/>
    <w:locked/>
    <w:rsid w:val="00C17A18"/>
    <w:rPr>
      <w:rFonts w:ascii="Times New Roman" w:hAnsi="Times New Roman" w:cs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C17A18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uiPriority w:val="99"/>
    <w:rsid w:val="00BF5A7F"/>
    <w:pPr>
      <w:widowControl w:val="0"/>
    </w:pPr>
    <w:rPr>
      <w:rFonts w:ascii="Times New Roman" w:eastAsia="Times New Roman" w:hAnsi="Times New Roman"/>
      <w:sz w:val="28"/>
      <w:szCs w:val="20"/>
    </w:rPr>
  </w:style>
  <w:style w:type="paragraph" w:customStyle="1" w:styleId="abz1">
    <w:name w:val="abz1"/>
    <w:basedOn w:val="Normal"/>
    <w:uiPriority w:val="99"/>
    <w:rsid w:val="00BF5A7F"/>
    <w:pPr>
      <w:widowControl w:val="0"/>
      <w:spacing w:line="360" w:lineRule="auto"/>
      <w:ind w:firstLine="709"/>
      <w:jc w:val="both"/>
    </w:pPr>
    <w:rPr>
      <w:rFonts w:ascii="Antiqua" w:hAnsi="Antiqua"/>
      <w:szCs w:val="20"/>
      <w:lang w:val="ru-RU"/>
    </w:rPr>
  </w:style>
  <w:style w:type="paragraph" w:styleId="BodyTextIndent">
    <w:name w:val="Body Text Indent"/>
    <w:basedOn w:val="Normal"/>
    <w:link w:val="BodyTextIndentChar"/>
    <w:uiPriority w:val="99"/>
    <w:semiHidden/>
    <w:rsid w:val="00DA43F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DA43F7"/>
    <w:rPr>
      <w:rFonts w:ascii="Times New Roman" w:hAnsi="Times New Roman" w:cs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rsid w:val="00DA43F7"/>
    <w:pPr>
      <w:tabs>
        <w:tab w:val="center" w:pos="4677"/>
        <w:tab w:val="right" w:pos="9355"/>
      </w:tabs>
    </w:pPr>
    <w:rPr>
      <w:sz w:val="24"/>
      <w:lang w:val="ru-RU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A43F7"/>
    <w:rPr>
      <w:rFonts w:ascii="Times New Roman" w:hAnsi="Times New Roman" w:cs="Times New Roman"/>
      <w:sz w:val="24"/>
      <w:szCs w:val="24"/>
      <w:lang w:val="ru-RU" w:eastAsia="ru-RU"/>
    </w:rPr>
  </w:style>
  <w:style w:type="paragraph" w:styleId="ListContinue2">
    <w:name w:val="List Continue 2"/>
    <w:basedOn w:val="Normal"/>
    <w:uiPriority w:val="99"/>
    <w:rsid w:val="00DA43F7"/>
    <w:pPr>
      <w:spacing w:after="120"/>
      <w:ind w:left="566"/>
    </w:pPr>
    <w:rPr>
      <w:rFonts w:ascii="Arbat" w:hAnsi="Arbat"/>
      <w:szCs w:val="20"/>
      <w:lang w:val="ru-RU"/>
    </w:rPr>
  </w:style>
  <w:style w:type="paragraph" w:customStyle="1" w:styleId="10">
    <w:name w:val="Нижний колонтитул1"/>
    <w:basedOn w:val="Normal"/>
    <w:uiPriority w:val="99"/>
    <w:rsid w:val="00DA43F7"/>
    <w:pPr>
      <w:tabs>
        <w:tab w:val="center" w:pos="4320"/>
        <w:tab w:val="right" w:pos="8640"/>
      </w:tabs>
    </w:pPr>
    <w:rPr>
      <w:sz w:val="20"/>
      <w:szCs w:val="20"/>
      <w:lang w:val="ru-RU"/>
    </w:rPr>
  </w:style>
  <w:style w:type="paragraph" w:styleId="BlockText">
    <w:name w:val="Block Text"/>
    <w:basedOn w:val="Normal"/>
    <w:uiPriority w:val="99"/>
    <w:rsid w:val="004E48C5"/>
    <w:pPr>
      <w:ind w:left="-57" w:right="-57"/>
      <w:jc w:val="center"/>
    </w:pPr>
    <w:rPr>
      <w:rFonts w:ascii="Arial" w:hAnsi="Arial" w:cs="Arial"/>
      <w:sz w:val="24"/>
    </w:rPr>
  </w:style>
  <w:style w:type="paragraph" w:customStyle="1" w:styleId="TableContents">
    <w:name w:val="Table Contents"/>
    <w:basedOn w:val="Normal"/>
    <w:uiPriority w:val="99"/>
    <w:rsid w:val="004E48C5"/>
    <w:pPr>
      <w:suppressLineNumbers/>
      <w:jc w:val="both"/>
    </w:pPr>
    <w:rPr>
      <w:szCs w:val="28"/>
      <w:lang w:val="ru-RU" w:eastAsia="ar-SA"/>
    </w:rPr>
  </w:style>
  <w:style w:type="paragraph" w:customStyle="1" w:styleId="a">
    <w:name w:val="Абзац списка"/>
    <w:basedOn w:val="Normal"/>
    <w:uiPriority w:val="99"/>
    <w:rsid w:val="00AA703A"/>
    <w:pPr>
      <w:ind w:left="720"/>
      <w:contextualSpacing/>
    </w:pPr>
    <w:rPr>
      <w:rFonts w:eastAsia="Calibri"/>
      <w:sz w:val="24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182</TotalTime>
  <Pages>40</Pages>
  <Words>8351</Words>
  <Characters>-32766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НАУКИ, МОЛОДІ ТА СПОРТУ УКРАЇНИ</dc:title>
  <dc:subject/>
  <dc:creator>Admin</dc:creator>
  <cp:keywords/>
  <dc:description/>
  <cp:lastModifiedBy>User</cp:lastModifiedBy>
  <cp:revision>63</cp:revision>
  <cp:lastPrinted>2016-02-10T13:26:00Z</cp:lastPrinted>
  <dcterms:created xsi:type="dcterms:W3CDTF">2015-11-23T12:54:00Z</dcterms:created>
  <dcterms:modified xsi:type="dcterms:W3CDTF">2016-02-23T11:27:00Z</dcterms:modified>
</cp:coreProperties>
</file>