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438" w:rsidRPr="00A26714" w:rsidRDefault="00E60438" w:rsidP="00593F49">
      <w:pPr>
        <w:jc w:val="center"/>
      </w:pPr>
      <w:r w:rsidRPr="00A26714">
        <w:t>МІНІСТЕРСТВО  ОСВІТИ  І  НАУКИ  УКРАЇНИ</w:t>
      </w:r>
    </w:p>
    <w:p w:rsidR="00E60438" w:rsidRPr="00A26714" w:rsidRDefault="00E60438" w:rsidP="00593F49">
      <w:pPr>
        <w:jc w:val="center"/>
      </w:pPr>
      <w:r w:rsidRPr="00A26714">
        <w:t>Національний авіаційний університет</w:t>
      </w:r>
    </w:p>
    <w:p w:rsidR="00E60438" w:rsidRPr="00A26714" w:rsidRDefault="00E60438" w:rsidP="00593F49"/>
    <w:p w:rsidR="00E60438" w:rsidRPr="00A26714" w:rsidRDefault="00E60438" w:rsidP="00593F49">
      <w:pPr>
        <w:ind w:left="5387"/>
        <w:jc w:val="center"/>
      </w:pPr>
    </w:p>
    <w:p w:rsidR="00E60438" w:rsidRPr="00A26714" w:rsidRDefault="00E60438" w:rsidP="00593F49">
      <w:pPr>
        <w:ind w:left="5245"/>
      </w:pPr>
      <w:r w:rsidRPr="00A26714">
        <w:t>ЗАТВЕРДЖУЮ</w:t>
      </w:r>
    </w:p>
    <w:p w:rsidR="00E60438" w:rsidRPr="00A26714" w:rsidRDefault="00E60438" w:rsidP="00593F49">
      <w:pPr>
        <w:ind w:left="5245"/>
      </w:pPr>
      <w:r w:rsidRPr="00A26714">
        <w:t>Проректор з науково-педагогічної роботи</w:t>
      </w:r>
    </w:p>
    <w:p w:rsidR="00E60438" w:rsidRPr="00A26714" w:rsidRDefault="00E60438" w:rsidP="00593F49">
      <w:pPr>
        <w:ind w:left="5245"/>
      </w:pPr>
    </w:p>
    <w:p w:rsidR="00E60438" w:rsidRPr="00A26714" w:rsidRDefault="00E60438" w:rsidP="00593F49">
      <w:pPr>
        <w:ind w:left="5245"/>
      </w:pPr>
      <w:r w:rsidRPr="00A26714">
        <w:t>__________________А.Полухін</w:t>
      </w:r>
    </w:p>
    <w:p w:rsidR="00E60438" w:rsidRPr="00A26714" w:rsidRDefault="00E60438" w:rsidP="00593F49">
      <w:pPr>
        <w:ind w:left="5245"/>
      </w:pPr>
      <w:r w:rsidRPr="00A26714">
        <w:t>“______”___________  20</w:t>
      </w:r>
      <w:r>
        <w:t>14</w:t>
      </w:r>
      <w:r w:rsidRPr="00A26714">
        <w:t>р.</w:t>
      </w:r>
    </w:p>
    <w:p w:rsidR="00E60438" w:rsidRPr="00A26714" w:rsidRDefault="00E60438" w:rsidP="00593F49"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35pt;margin-top:2.1pt;width:56.05pt;height:58.35pt;z-index:251658240" wrapcoords="-288 0 -288 21323 21600 21323 21600 0 -288 0" fillcolor="window">
            <v:imagedata r:id="rId7" o:title=""/>
            <w10:wrap type="through"/>
          </v:shape>
          <o:OLEObject Type="Embed" ProgID="Word.Picture.8" ShapeID="_x0000_s1026" DrawAspect="Content" ObjectID="_1584447193" r:id="rId8"/>
        </w:pict>
      </w:r>
    </w:p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>
      <w:pPr>
        <w:jc w:val="center"/>
        <w:rPr>
          <w:b/>
        </w:rPr>
      </w:pPr>
      <w:r w:rsidRPr="00A26714">
        <w:rPr>
          <w:b/>
        </w:rPr>
        <w:t>Система менеджменту якості</w:t>
      </w:r>
    </w:p>
    <w:p w:rsidR="00E60438" w:rsidRPr="00A26714" w:rsidRDefault="00E60438" w:rsidP="00593F49">
      <w:pPr>
        <w:jc w:val="center"/>
        <w:rPr>
          <w:b/>
        </w:rPr>
      </w:pPr>
    </w:p>
    <w:p w:rsidR="00E60438" w:rsidRPr="00A26714" w:rsidRDefault="00E60438" w:rsidP="00593F49">
      <w:pPr>
        <w:jc w:val="center"/>
        <w:rPr>
          <w:b/>
        </w:rPr>
      </w:pPr>
      <w:r w:rsidRPr="00A26714">
        <w:rPr>
          <w:b/>
        </w:rPr>
        <w:t>П А К Е Т</w:t>
      </w:r>
    </w:p>
    <w:p w:rsidR="00E60438" w:rsidRPr="00A26714" w:rsidRDefault="00E60438" w:rsidP="00593F49">
      <w:pPr>
        <w:jc w:val="center"/>
        <w:rPr>
          <w:b/>
        </w:rPr>
      </w:pPr>
      <w:r w:rsidRPr="00A26714">
        <w:rPr>
          <w:b/>
        </w:rPr>
        <w:t>комплексних контрольних робіт</w:t>
      </w:r>
    </w:p>
    <w:tbl>
      <w:tblPr>
        <w:tblW w:w="0" w:type="auto"/>
        <w:tblLayout w:type="fixed"/>
        <w:tblLook w:val="00A0"/>
      </w:tblPr>
      <w:tblGrid>
        <w:gridCol w:w="2235"/>
        <w:gridCol w:w="7337"/>
      </w:tblGrid>
      <w:tr w:rsidR="00E60438" w:rsidRPr="00573859" w:rsidTr="000C719D">
        <w:tc>
          <w:tcPr>
            <w:tcW w:w="2235" w:type="dxa"/>
          </w:tcPr>
          <w:p w:rsidR="00E60438" w:rsidRPr="00A26714" w:rsidRDefault="00E60438" w:rsidP="000C719D">
            <w:r w:rsidRPr="00A26714">
              <w:t>з дисципліни</w:t>
            </w:r>
          </w:p>
        </w:tc>
        <w:tc>
          <w:tcPr>
            <w:tcW w:w="7337" w:type="dxa"/>
          </w:tcPr>
          <w:p w:rsidR="00E60438" w:rsidRPr="00E63A2E" w:rsidRDefault="00E60438" w:rsidP="000C719D">
            <w:pPr>
              <w:jc w:val="both"/>
            </w:pPr>
            <w:r w:rsidRPr="00D72382">
              <w:rPr>
                <w:szCs w:val="28"/>
                <w:u w:val="single"/>
              </w:rPr>
              <w:t>«</w:t>
            </w:r>
            <w:r>
              <w:rPr>
                <w:szCs w:val="28"/>
                <w:u w:val="single"/>
              </w:rPr>
              <w:t>Основи житлового законодавства</w:t>
            </w:r>
            <w:r w:rsidRPr="00D72382">
              <w:rPr>
                <w:szCs w:val="28"/>
                <w:u w:val="single"/>
              </w:rPr>
              <w:t>»</w:t>
            </w:r>
            <w:r>
              <w:t>_____</w:t>
            </w:r>
          </w:p>
          <w:p w:rsidR="00E60438" w:rsidRPr="00A26714" w:rsidRDefault="00E60438" w:rsidP="000C719D">
            <w:pPr>
              <w:rPr>
                <w:vertAlign w:val="superscript"/>
              </w:rPr>
            </w:pPr>
            <w:r w:rsidRPr="00A26714">
              <w:rPr>
                <w:vertAlign w:val="superscript"/>
              </w:rPr>
              <w:t>( назва  дисципліни )</w:t>
            </w:r>
          </w:p>
        </w:tc>
      </w:tr>
      <w:tr w:rsidR="00E60438" w:rsidRPr="00573859" w:rsidTr="000C719D">
        <w:tc>
          <w:tcPr>
            <w:tcW w:w="2235" w:type="dxa"/>
          </w:tcPr>
          <w:p w:rsidR="00E60438" w:rsidRPr="00E84F01" w:rsidRDefault="00E60438" w:rsidP="000C719D"/>
        </w:tc>
        <w:tc>
          <w:tcPr>
            <w:tcW w:w="7337" w:type="dxa"/>
          </w:tcPr>
          <w:p w:rsidR="00E60438" w:rsidRPr="00A26714" w:rsidRDefault="00E60438" w:rsidP="000C719D">
            <w:pPr>
              <w:tabs>
                <w:tab w:val="left" w:pos="1134"/>
              </w:tabs>
              <w:jc w:val="center"/>
              <w:rPr>
                <w:vertAlign w:val="superscript"/>
              </w:rPr>
            </w:pPr>
          </w:p>
        </w:tc>
      </w:tr>
      <w:tr w:rsidR="00E60438" w:rsidRPr="00573859" w:rsidTr="000C719D">
        <w:tc>
          <w:tcPr>
            <w:tcW w:w="2235" w:type="dxa"/>
          </w:tcPr>
          <w:p w:rsidR="00E60438" w:rsidRPr="00A26714" w:rsidRDefault="00E60438" w:rsidP="000C719D">
            <w:r>
              <w:t>Напрям підготовки</w:t>
            </w:r>
          </w:p>
        </w:tc>
        <w:tc>
          <w:tcPr>
            <w:tcW w:w="7337" w:type="dxa"/>
          </w:tcPr>
          <w:p w:rsidR="00E60438" w:rsidRPr="00F76408" w:rsidRDefault="00E60438" w:rsidP="000C719D">
            <w:pPr>
              <w:jc w:val="both"/>
              <w:rPr>
                <w:u w:val="single"/>
              </w:rPr>
            </w:pPr>
            <w:r>
              <w:rPr>
                <w:bCs/>
                <w:u w:val="single"/>
              </w:rPr>
              <w:t>6.030401</w:t>
            </w:r>
            <w:r w:rsidRPr="00F76408">
              <w:rPr>
                <w:bCs/>
                <w:u w:val="single"/>
              </w:rPr>
              <w:t xml:space="preserve"> «Правознавство»</w:t>
            </w:r>
          </w:p>
          <w:p w:rsidR="00E60438" w:rsidRPr="00A26714" w:rsidRDefault="00E60438" w:rsidP="000C719D">
            <w:pPr>
              <w:rPr>
                <w:vertAlign w:val="superscript"/>
              </w:rPr>
            </w:pPr>
          </w:p>
        </w:tc>
      </w:tr>
      <w:tr w:rsidR="00E60438" w:rsidRPr="00573859" w:rsidTr="000C719D">
        <w:tc>
          <w:tcPr>
            <w:tcW w:w="2235" w:type="dxa"/>
          </w:tcPr>
          <w:p w:rsidR="00E60438" w:rsidRPr="00A26714" w:rsidRDefault="00E60438" w:rsidP="000C719D">
            <w:r w:rsidRPr="00A26714">
              <w:t>Індекс</w:t>
            </w:r>
          </w:p>
        </w:tc>
        <w:tc>
          <w:tcPr>
            <w:tcW w:w="7337" w:type="dxa"/>
          </w:tcPr>
          <w:p w:rsidR="00E60438" w:rsidRDefault="00E60438" w:rsidP="000C719D">
            <w:pPr>
              <w:rPr>
                <w:u w:val="single"/>
              </w:rPr>
            </w:pPr>
            <w:r w:rsidRPr="00A776E2">
              <w:rPr>
                <w:u w:val="single"/>
              </w:rPr>
              <w:t>Р</w:t>
            </w:r>
            <w:r>
              <w:rPr>
                <w:u w:val="single"/>
              </w:rPr>
              <w:t xml:space="preserve">9 </w:t>
            </w:r>
            <w:r w:rsidRPr="00A776E2">
              <w:rPr>
                <w:u w:val="single"/>
              </w:rPr>
              <w:t>–</w:t>
            </w:r>
            <w:r>
              <w:rPr>
                <w:u w:val="single"/>
              </w:rPr>
              <w:t>6</w:t>
            </w:r>
            <w:r w:rsidRPr="00A776E2">
              <w:rPr>
                <w:u w:val="single"/>
              </w:rPr>
              <w:t>.03040</w:t>
            </w:r>
            <w:r>
              <w:rPr>
                <w:u w:val="single"/>
              </w:rPr>
              <w:t>1</w:t>
            </w:r>
            <w:r w:rsidRPr="00A776E2">
              <w:rPr>
                <w:u w:val="single"/>
              </w:rPr>
              <w:t>/1</w:t>
            </w:r>
            <w:r>
              <w:rPr>
                <w:u w:val="single"/>
              </w:rPr>
              <w:t>1</w:t>
            </w:r>
            <w:r w:rsidRPr="00A776E2">
              <w:rPr>
                <w:u w:val="single"/>
              </w:rPr>
              <w:t>–</w:t>
            </w:r>
            <w:r>
              <w:rPr>
                <w:u w:val="single"/>
              </w:rPr>
              <w:t>1.2</w:t>
            </w:r>
            <w:r w:rsidRPr="00A776E2">
              <w:rPr>
                <w:u w:val="single"/>
              </w:rPr>
              <w:t>.</w:t>
            </w:r>
            <w:r>
              <w:rPr>
                <w:u w:val="single"/>
              </w:rPr>
              <w:t>2.9</w:t>
            </w:r>
          </w:p>
          <w:p w:rsidR="00E60438" w:rsidRPr="00A26714" w:rsidRDefault="00E60438" w:rsidP="000C719D">
            <w:r w:rsidRPr="00A26714">
              <w:rPr>
                <w:vertAlign w:val="superscript"/>
              </w:rPr>
              <w:t xml:space="preserve"> (індекс плану та порядковий номер дисципліни за цим планом)</w:t>
            </w:r>
          </w:p>
        </w:tc>
      </w:tr>
    </w:tbl>
    <w:p w:rsidR="00E60438" w:rsidRPr="00A26714" w:rsidRDefault="00E60438" w:rsidP="00593F49"/>
    <w:p w:rsidR="00E60438" w:rsidRPr="00A26714" w:rsidRDefault="00E60438" w:rsidP="00593F49">
      <w:pPr>
        <w:jc w:val="center"/>
      </w:pPr>
      <w:r w:rsidRPr="00A26714">
        <w:t xml:space="preserve">СМЯ НАУ ККР </w:t>
      </w:r>
      <w:r>
        <w:t>13.01.04(08)- 01-2014</w:t>
      </w:r>
    </w:p>
    <w:tbl>
      <w:tblPr>
        <w:tblpPr w:leftFromText="180" w:rightFromText="180" w:vertAnchor="text" w:horzAnchor="margin" w:tblpXSpec="right" w:tblpY="1734"/>
        <w:tblW w:w="4832" w:type="dxa"/>
        <w:tblLook w:val="01E0"/>
      </w:tblPr>
      <w:tblGrid>
        <w:gridCol w:w="4832"/>
      </w:tblGrid>
      <w:tr w:rsidR="00E60438" w:rsidRPr="00573859" w:rsidTr="000C719D">
        <w:trPr>
          <w:trHeight w:val="2525"/>
        </w:trPr>
        <w:tc>
          <w:tcPr>
            <w:tcW w:w="4832" w:type="dxa"/>
          </w:tcPr>
          <w:p w:rsidR="00E60438" w:rsidRPr="00A26714" w:rsidRDefault="00E60438" w:rsidP="000C719D">
            <w:r w:rsidRPr="00A26714">
              <w:t>Рекомендовано науково-методично-</w:t>
            </w:r>
          </w:p>
          <w:p w:rsidR="00E60438" w:rsidRPr="00A26714" w:rsidRDefault="00E60438" w:rsidP="000C719D">
            <w:r w:rsidRPr="00A26714">
              <w:t>редакційною радою інституту (факультету)</w:t>
            </w:r>
          </w:p>
          <w:p w:rsidR="00E60438" w:rsidRDefault="00E60438" w:rsidP="000C719D">
            <w:pPr>
              <w:rPr>
                <w:u w:val="single"/>
              </w:rPr>
            </w:pPr>
            <w:r w:rsidRPr="00693B5C">
              <w:rPr>
                <w:u w:val="single"/>
              </w:rPr>
              <w:t>Юридичн</w:t>
            </w:r>
            <w:r>
              <w:rPr>
                <w:u w:val="single"/>
              </w:rPr>
              <w:t>ого_________________________</w:t>
            </w:r>
          </w:p>
          <w:p w:rsidR="00E60438" w:rsidRPr="00A26714" w:rsidRDefault="00E60438" w:rsidP="000C719D">
            <w:r w:rsidRPr="00A26714">
              <w:t xml:space="preserve">Протокол № </w:t>
            </w:r>
          </w:p>
          <w:p w:rsidR="00E60438" w:rsidRPr="00A26714" w:rsidRDefault="00E60438" w:rsidP="000C719D">
            <w:r w:rsidRPr="00A26714">
              <w:t>від ” _____”____________</w:t>
            </w:r>
            <w:r w:rsidRPr="00693B5C">
              <w:rPr>
                <w:u w:val="single"/>
              </w:rPr>
              <w:t>2014 р.</w:t>
            </w:r>
          </w:p>
          <w:p w:rsidR="00E60438" w:rsidRPr="00A26714" w:rsidRDefault="00E60438" w:rsidP="000C719D">
            <w:r w:rsidRPr="00A26714">
              <w:t>Голова НМРР</w:t>
            </w:r>
          </w:p>
          <w:p w:rsidR="00E60438" w:rsidRPr="00A26714" w:rsidRDefault="00E60438" w:rsidP="000C719D">
            <w:r w:rsidRPr="00A26714">
              <w:t>_________________</w:t>
            </w:r>
            <w:r>
              <w:t>В.М.Вишновецький</w:t>
            </w:r>
          </w:p>
          <w:p w:rsidR="00E60438" w:rsidRPr="00A26714" w:rsidRDefault="00E60438" w:rsidP="000C719D">
            <w:pPr>
              <w:rPr>
                <w:vertAlign w:val="superscript"/>
              </w:rPr>
            </w:pPr>
            <w:r w:rsidRPr="00A26714">
              <w:rPr>
                <w:vertAlign w:val="superscript"/>
              </w:rPr>
              <w:t xml:space="preserve">                             (підпис, ініціал, прізвище)</w:t>
            </w:r>
          </w:p>
          <w:p w:rsidR="00E60438" w:rsidRPr="00A26714" w:rsidRDefault="00E60438" w:rsidP="000C719D"/>
        </w:tc>
      </w:tr>
    </w:tbl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>
      <w:pPr>
        <w:jc w:val="center"/>
      </w:pPr>
      <w:r w:rsidRPr="00A26714">
        <w:t>КИЇВ</w:t>
      </w:r>
    </w:p>
    <w:p w:rsidR="00E60438" w:rsidRPr="00A26714" w:rsidRDefault="00E60438" w:rsidP="00593F49">
      <w:pPr>
        <w:keepNext/>
        <w:spacing w:after="60"/>
        <w:jc w:val="right"/>
        <w:outlineLvl w:val="0"/>
        <w:rPr>
          <w:b/>
          <w:bCs/>
          <w:kern w:val="32"/>
          <w:szCs w:val="32"/>
        </w:rPr>
      </w:pPr>
      <w:r w:rsidRPr="00A26714">
        <w:rPr>
          <w:b/>
          <w:bCs/>
          <w:kern w:val="32"/>
          <w:szCs w:val="32"/>
        </w:rPr>
        <w:br w:type="page"/>
      </w:r>
    </w:p>
    <w:p w:rsidR="00E60438" w:rsidRPr="00A26714" w:rsidRDefault="00E60438" w:rsidP="00593F49">
      <w:pPr>
        <w:jc w:val="right"/>
      </w:pPr>
      <w:r w:rsidRPr="00A26714">
        <w:t>(Ф 03.02 – 84)</w:t>
      </w:r>
    </w:p>
    <w:p w:rsidR="00E60438" w:rsidRPr="00A26714" w:rsidRDefault="00E60438" w:rsidP="00593F49"/>
    <w:p w:rsidR="00E60438" w:rsidRPr="00A26714" w:rsidRDefault="00E60438" w:rsidP="00593F49">
      <w:pPr>
        <w:jc w:val="center"/>
      </w:pPr>
      <w:r w:rsidRPr="00A26714">
        <w:t>Національний авіаційний університет</w:t>
      </w:r>
    </w:p>
    <w:p w:rsidR="00E60438" w:rsidRPr="00A26714" w:rsidRDefault="00E60438" w:rsidP="00593F49">
      <w:pPr>
        <w:jc w:val="center"/>
      </w:pPr>
    </w:p>
    <w:p w:rsidR="00E60438" w:rsidRPr="00D72382" w:rsidRDefault="00E60438" w:rsidP="00593F49">
      <w:pPr>
        <w:jc w:val="center"/>
        <w:rPr>
          <w:u w:val="single"/>
        </w:rPr>
      </w:pPr>
      <w:r w:rsidRPr="00D72382">
        <w:rPr>
          <w:u w:val="single"/>
        </w:rPr>
        <w:t>Інститут Юридичний</w:t>
      </w:r>
    </w:p>
    <w:p w:rsidR="00E60438" w:rsidRPr="00A26714" w:rsidRDefault="00E60438" w:rsidP="00593F49">
      <w:pPr>
        <w:jc w:val="center"/>
        <w:rPr>
          <w:vertAlign w:val="superscript"/>
        </w:rPr>
      </w:pPr>
      <w:r w:rsidRPr="00A26714">
        <w:rPr>
          <w:vertAlign w:val="superscript"/>
        </w:rPr>
        <w:t>(назва інституту розробника)</w:t>
      </w:r>
    </w:p>
    <w:p w:rsidR="00E60438" w:rsidRPr="00D72382" w:rsidRDefault="00E60438" w:rsidP="00593F49">
      <w:pPr>
        <w:jc w:val="center"/>
        <w:rPr>
          <w:u w:val="single"/>
        </w:rPr>
      </w:pPr>
    </w:p>
    <w:p w:rsidR="00E60438" w:rsidRPr="00D72382" w:rsidRDefault="00E60438" w:rsidP="00593F49">
      <w:pPr>
        <w:jc w:val="center"/>
        <w:rPr>
          <w:u w:val="single"/>
        </w:rPr>
      </w:pPr>
      <w:r>
        <w:rPr>
          <w:u w:val="single"/>
        </w:rPr>
        <w:t>Кафедра</w:t>
      </w:r>
      <w:r w:rsidRPr="00D72382">
        <w:rPr>
          <w:u w:val="single"/>
        </w:rPr>
        <w:t xml:space="preserve"> цивільного права і процесу</w:t>
      </w:r>
    </w:p>
    <w:p w:rsidR="00E60438" w:rsidRPr="00A26714" w:rsidRDefault="00E60438" w:rsidP="00593F49">
      <w:pPr>
        <w:jc w:val="center"/>
        <w:rPr>
          <w:vertAlign w:val="superscript"/>
        </w:rPr>
      </w:pPr>
      <w:r w:rsidRPr="00A26714">
        <w:rPr>
          <w:vertAlign w:val="superscript"/>
        </w:rPr>
        <w:t>(назва кафедри розробника)</w:t>
      </w:r>
    </w:p>
    <w:p w:rsidR="00E60438" w:rsidRPr="00A26714" w:rsidRDefault="00E60438" w:rsidP="00593F49"/>
    <w:tbl>
      <w:tblPr>
        <w:tblW w:w="4029" w:type="dxa"/>
        <w:tblInd w:w="6204" w:type="dxa"/>
        <w:tblLook w:val="01E0"/>
      </w:tblPr>
      <w:tblGrid>
        <w:gridCol w:w="4029"/>
      </w:tblGrid>
      <w:tr w:rsidR="00E60438" w:rsidRPr="00573859" w:rsidTr="000C719D">
        <w:trPr>
          <w:trHeight w:val="1969"/>
        </w:trPr>
        <w:tc>
          <w:tcPr>
            <w:tcW w:w="4029" w:type="dxa"/>
          </w:tcPr>
          <w:p w:rsidR="00E60438" w:rsidRPr="00A26714" w:rsidRDefault="00E60438" w:rsidP="000C719D">
            <w:r w:rsidRPr="00A26714">
              <w:t>УЗГОДЖЕНО</w:t>
            </w:r>
          </w:p>
          <w:p w:rsidR="00E60438" w:rsidRPr="00A26714" w:rsidRDefault="00E60438" w:rsidP="000C719D">
            <w:r w:rsidRPr="00A26714">
              <w:t xml:space="preserve">Директор інституту </w:t>
            </w:r>
          </w:p>
          <w:p w:rsidR="00E60438" w:rsidRPr="00A26714" w:rsidRDefault="00E60438" w:rsidP="000C719D">
            <w:r w:rsidRPr="00A26714">
              <w:t xml:space="preserve">___________  </w:t>
            </w:r>
            <w:r w:rsidRPr="00F76408">
              <w:rPr>
                <w:u w:val="single"/>
              </w:rPr>
              <w:t>І.Сопілко</w:t>
            </w:r>
            <w:r w:rsidRPr="00A26714">
              <w:t>_</w:t>
            </w:r>
          </w:p>
          <w:p w:rsidR="00E60438" w:rsidRPr="00A26714" w:rsidRDefault="00E60438" w:rsidP="000C719D">
            <w:pPr>
              <w:rPr>
                <w:vertAlign w:val="superscript"/>
              </w:rPr>
            </w:pPr>
            <w:r w:rsidRPr="00A26714">
              <w:rPr>
                <w:vertAlign w:val="superscript"/>
              </w:rPr>
              <w:t xml:space="preserve">       (підпис )               (ініціал, прізвище)</w:t>
            </w:r>
          </w:p>
          <w:p w:rsidR="00E60438" w:rsidRPr="00A26714" w:rsidRDefault="00E60438" w:rsidP="000C719D">
            <w:r w:rsidRPr="00A26714">
              <w:t>“____”_____________20</w:t>
            </w:r>
            <w:r>
              <w:t xml:space="preserve">14 </w:t>
            </w:r>
            <w:r w:rsidRPr="00A26714">
              <w:t>р.</w:t>
            </w:r>
          </w:p>
        </w:tc>
      </w:tr>
    </w:tbl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>
      <w:pPr>
        <w:jc w:val="center"/>
        <w:rPr>
          <w:b/>
        </w:rPr>
      </w:pPr>
      <w:r w:rsidRPr="00A26714">
        <w:rPr>
          <w:b/>
        </w:rPr>
        <w:t>Комплексні контрольні роботи</w:t>
      </w:r>
    </w:p>
    <w:p w:rsidR="00E60438" w:rsidRPr="00A26714" w:rsidRDefault="00E60438" w:rsidP="00593F49">
      <w:pPr>
        <w:jc w:val="center"/>
        <w:rPr>
          <w:b/>
        </w:rPr>
      </w:pPr>
      <w:r w:rsidRPr="00A26714">
        <w:rPr>
          <w:b/>
        </w:rPr>
        <w:t>з дисципліни</w:t>
      </w:r>
    </w:p>
    <w:p w:rsidR="00E60438" w:rsidRPr="00D72382" w:rsidRDefault="00E60438" w:rsidP="00593F49">
      <w:pPr>
        <w:jc w:val="center"/>
        <w:rPr>
          <w:u w:val="single"/>
        </w:rPr>
      </w:pPr>
      <w:r w:rsidRPr="00D72382">
        <w:rPr>
          <w:szCs w:val="28"/>
          <w:u w:val="single"/>
        </w:rPr>
        <w:t>«</w:t>
      </w:r>
      <w:r>
        <w:rPr>
          <w:szCs w:val="28"/>
          <w:u w:val="single"/>
        </w:rPr>
        <w:t>Основи житлового законодавства</w:t>
      </w:r>
      <w:r w:rsidRPr="00D72382">
        <w:rPr>
          <w:szCs w:val="28"/>
          <w:u w:val="single"/>
        </w:rPr>
        <w:t>»</w:t>
      </w:r>
    </w:p>
    <w:p w:rsidR="00E60438" w:rsidRPr="00A26714" w:rsidRDefault="00E60438" w:rsidP="00593F49">
      <w:pPr>
        <w:jc w:val="center"/>
        <w:rPr>
          <w:vertAlign w:val="superscript"/>
        </w:rPr>
      </w:pPr>
      <w:r w:rsidRPr="00A26714">
        <w:rPr>
          <w:vertAlign w:val="superscript"/>
        </w:rPr>
        <w:t xml:space="preserve"> (  назва )</w:t>
      </w:r>
    </w:p>
    <w:p w:rsidR="00E60438" w:rsidRPr="00F936D4" w:rsidRDefault="00E60438" w:rsidP="00593F49">
      <w:pPr>
        <w:jc w:val="center"/>
        <w:rPr>
          <w:u w:val="single"/>
        </w:rPr>
      </w:pPr>
      <w:r>
        <w:rPr>
          <w:u w:val="single"/>
        </w:rPr>
        <w:t>6. 030401_ «Правознавство»___</w:t>
      </w:r>
    </w:p>
    <w:p w:rsidR="00E60438" w:rsidRPr="00A26714" w:rsidRDefault="00E60438" w:rsidP="00593F49">
      <w:pPr>
        <w:jc w:val="center"/>
        <w:rPr>
          <w:vertAlign w:val="superscript"/>
        </w:rPr>
      </w:pPr>
      <w:r w:rsidRPr="00A26714">
        <w:rPr>
          <w:vertAlign w:val="superscript"/>
        </w:rPr>
        <w:t>( шифр та  назва напряму підготовки (спеціальності))</w:t>
      </w:r>
    </w:p>
    <w:p w:rsidR="00E60438" w:rsidRPr="00A26714" w:rsidRDefault="00E60438" w:rsidP="00593F49"/>
    <w:p w:rsidR="00E60438" w:rsidRPr="00093707" w:rsidRDefault="00E60438" w:rsidP="00593F49">
      <w:pPr>
        <w:rPr>
          <w:u w:val="single"/>
        </w:rPr>
      </w:pPr>
      <w:r w:rsidRPr="00A26714">
        <w:t xml:space="preserve">Комплексні контрольні роботи рецензовані </w:t>
      </w:r>
      <w:r w:rsidRPr="00093707">
        <w:rPr>
          <w:u w:val="single"/>
        </w:rPr>
        <w:t>кафедрою повітряного і космічного права____</w:t>
      </w:r>
    </w:p>
    <w:p w:rsidR="00E60438" w:rsidRPr="00A26714" w:rsidRDefault="00E60438" w:rsidP="00593F49">
      <w:pPr>
        <w:jc w:val="center"/>
        <w:rPr>
          <w:vertAlign w:val="superscript"/>
        </w:rPr>
      </w:pPr>
      <w:r w:rsidRPr="00A26714">
        <w:rPr>
          <w:vertAlign w:val="superscript"/>
        </w:rPr>
        <w:t>(назва випускової кафедри )</w:t>
      </w:r>
    </w:p>
    <w:p w:rsidR="00E60438" w:rsidRPr="00A26714" w:rsidRDefault="00E60438" w:rsidP="00593F49"/>
    <w:p w:rsidR="00E60438" w:rsidRPr="00F936D4" w:rsidRDefault="00E60438" w:rsidP="00593F49">
      <w:pPr>
        <w:jc w:val="both"/>
        <w:rPr>
          <w:bCs/>
        </w:rPr>
      </w:pPr>
      <w:r w:rsidRPr="00A26714">
        <w:t>Напрям</w:t>
      </w:r>
      <w:r>
        <w:t xml:space="preserve"> підготовки</w:t>
      </w:r>
      <w:r w:rsidRPr="00A26714">
        <w:t xml:space="preserve"> </w:t>
      </w:r>
      <w:r w:rsidRPr="00F936D4">
        <w:rPr>
          <w:bCs/>
        </w:rPr>
        <w:t xml:space="preserve"> 6.030401 «Правознавство»</w:t>
      </w:r>
    </w:p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>
      <w:r w:rsidRPr="00A26714">
        <w:t xml:space="preserve">протокол № </w:t>
      </w:r>
      <w:r>
        <w:t>15</w:t>
      </w:r>
      <w:r w:rsidRPr="00A26714">
        <w:t xml:space="preserve"> від “</w:t>
      </w:r>
      <w:r>
        <w:t xml:space="preserve"> </w:t>
      </w:r>
      <w:smartTag w:uri="urn:schemas-microsoft-com:office:smarttags" w:element="metricconverter">
        <w:smartTagPr>
          <w:attr w:name="ProductID" w:val="01”"/>
        </w:smartTagPr>
        <w:r>
          <w:t>01</w:t>
        </w:r>
        <w:r w:rsidRPr="00A26714">
          <w:t>”</w:t>
        </w:r>
      </w:smartTag>
      <w:r w:rsidRPr="00A26714">
        <w:t xml:space="preserve"> </w:t>
      </w:r>
      <w:r>
        <w:t xml:space="preserve">грудня </w:t>
      </w:r>
      <w:r w:rsidRPr="00A26714">
        <w:t>20</w:t>
      </w:r>
      <w:r>
        <w:t>14</w:t>
      </w:r>
      <w:r w:rsidRPr="00A26714">
        <w:t>р.</w:t>
      </w:r>
    </w:p>
    <w:p w:rsidR="00E60438" w:rsidRPr="00A26714" w:rsidRDefault="00E60438" w:rsidP="00593F49"/>
    <w:p w:rsidR="00E60438" w:rsidRPr="00A26714" w:rsidRDefault="00E60438" w:rsidP="00593F49"/>
    <w:tbl>
      <w:tblPr>
        <w:tblW w:w="4346" w:type="dxa"/>
        <w:tblInd w:w="6062" w:type="dxa"/>
        <w:tblLook w:val="01E0"/>
      </w:tblPr>
      <w:tblGrid>
        <w:gridCol w:w="4346"/>
      </w:tblGrid>
      <w:tr w:rsidR="00E60438" w:rsidRPr="00573859" w:rsidTr="000C719D">
        <w:trPr>
          <w:trHeight w:val="1688"/>
        </w:trPr>
        <w:tc>
          <w:tcPr>
            <w:tcW w:w="4346" w:type="dxa"/>
          </w:tcPr>
          <w:p w:rsidR="00E60438" w:rsidRPr="00804262" w:rsidRDefault="00E60438" w:rsidP="000C719D">
            <w:pPr>
              <w:rPr>
                <w:u w:val="single"/>
              </w:rPr>
            </w:pPr>
            <w:r w:rsidRPr="00804262">
              <w:rPr>
                <w:u w:val="single"/>
              </w:rPr>
              <w:t xml:space="preserve">Завідувач кафедри </w:t>
            </w:r>
          </w:p>
          <w:p w:rsidR="00E60438" w:rsidRPr="00A26714" w:rsidRDefault="00E60438" w:rsidP="000C719D">
            <w:pPr>
              <w:rPr>
                <w:vertAlign w:val="superscript"/>
              </w:rPr>
            </w:pPr>
            <w:r w:rsidRPr="00A26714">
              <w:rPr>
                <w:vertAlign w:val="superscript"/>
              </w:rPr>
              <w:t>(випускової)</w:t>
            </w:r>
          </w:p>
          <w:p w:rsidR="00E60438" w:rsidRPr="00A26714" w:rsidRDefault="00E60438" w:rsidP="000C719D">
            <w:r w:rsidRPr="00D72382">
              <w:rPr>
                <w:u w:val="single"/>
              </w:rPr>
              <w:t>__________  З.Боярська</w:t>
            </w:r>
            <w:r>
              <w:rPr>
                <w:u w:val="single"/>
              </w:rPr>
              <w:t>___</w:t>
            </w:r>
          </w:p>
          <w:p w:rsidR="00E60438" w:rsidRPr="00A26714" w:rsidRDefault="00E60438" w:rsidP="000C719D">
            <w:pPr>
              <w:rPr>
                <w:vertAlign w:val="superscript"/>
              </w:rPr>
            </w:pPr>
            <w:r w:rsidRPr="00A26714">
              <w:rPr>
                <w:vertAlign w:val="superscript"/>
              </w:rPr>
              <w:t>(підпис )      (ініціал, прізвище)</w:t>
            </w:r>
          </w:p>
          <w:p w:rsidR="00E60438" w:rsidRPr="00A26714" w:rsidRDefault="00E60438" w:rsidP="000C719D">
            <w:r w:rsidRPr="00A26714">
              <w:t>“____”______________20</w:t>
            </w:r>
            <w:r>
              <w:t>14</w:t>
            </w:r>
            <w:r w:rsidRPr="00A26714">
              <w:t>р.</w:t>
            </w:r>
          </w:p>
        </w:tc>
      </w:tr>
    </w:tbl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>
      <w:pPr>
        <w:keepNext/>
        <w:spacing w:after="60"/>
        <w:jc w:val="right"/>
        <w:outlineLvl w:val="0"/>
        <w:rPr>
          <w:b/>
          <w:bCs/>
          <w:kern w:val="32"/>
          <w:szCs w:val="32"/>
        </w:rPr>
      </w:pPr>
      <w:r w:rsidRPr="00A26714">
        <w:rPr>
          <w:b/>
          <w:bCs/>
          <w:kern w:val="32"/>
          <w:szCs w:val="32"/>
        </w:rPr>
        <w:br w:type="page"/>
      </w:r>
    </w:p>
    <w:p w:rsidR="00E60438" w:rsidRPr="00A26714" w:rsidRDefault="00E60438" w:rsidP="00593F49">
      <w:pPr>
        <w:jc w:val="right"/>
      </w:pPr>
    </w:p>
    <w:p w:rsidR="00E60438" w:rsidRPr="00A26714" w:rsidRDefault="00E60438" w:rsidP="00593F49">
      <w:pPr>
        <w:jc w:val="right"/>
      </w:pPr>
      <w:r w:rsidRPr="00A26714">
        <w:t>(Ф 03.02 – 85)</w:t>
      </w:r>
    </w:p>
    <w:p w:rsidR="00E60438" w:rsidRPr="00A26714" w:rsidRDefault="00E60438" w:rsidP="00593F49"/>
    <w:p w:rsidR="00E60438" w:rsidRPr="00A26714" w:rsidRDefault="00E60438" w:rsidP="00593F49">
      <w:pPr>
        <w:jc w:val="center"/>
        <w:rPr>
          <w:b/>
        </w:rPr>
      </w:pPr>
      <w:r w:rsidRPr="00A26714">
        <w:rPr>
          <w:b/>
        </w:rPr>
        <w:t>Список розробників пакету комплексних контрольних робіт (ККР)</w:t>
      </w:r>
    </w:p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>
      <w:r w:rsidRPr="00A26714">
        <w:t xml:space="preserve">Пакет ККР з дисципліни </w:t>
      </w:r>
    </w:p>
    <w:p w:rsidR="00E60438" w:rsidRPr="00D72382" w:rsidRDefault="00E60438" w:rsidP="00593F49">
      <w:pPr>
        <w:jc w:val="both"/>
        <w:rPr>
          <w:u w:val="single"/>
        </w:rPr>
      </w:pPr>
      <w:r>
        <w:rPr>
          <w:szCs w:val="28"/>
          <w:u w:val="single"/>
        </w:rPr>
        <w:t xml:space="preserve">                 </w:t>
      </w:r>
      <w:r w:rsidRPr="00D72382">
        <w:rPr>
          <w:szCs w:val="28"/>
          <w:u w:val="single"/>
        </w:rPr>
        <w:t>«</w:t>
      </w:r>
      <w:r>
        <w:rPr>
          <w:szCs w:val="28"/>
          <w:u w:val="single"/>
        </w:rPr>
        <w:t>Основи житлового законодавства</w:t>
      </w:r>
      <w:r w:rsidRPr="00D72382">
        <w:rPr>
          <w:szCs w:val="28"/>
          <w:u w:val="single"/>
        </w:rPr>
        <w:t>»</w:t>
      </w:r>
      <w:r w:rsidRPr="00D72382">
        <w:rPr>
          <w:u w:val="single"/>
        </w:rPr>
        <w:t>_________________________</w:t>
      </w:r>
    </w:p>
    <w:p w:rsidR="00E60438" w:rsidRPr="00A26714" w:rsidRDefault="00E60438" w:rsidP="00593F49">
      <w:pPr>
        <w:jc w:val="center"/>
        <w:rPr>
          <w:vertAlign w:val="superscript"/>
        </w:rPr>
      </w:pPr>
      <w:r w:rsidRPr="00A26714">
        <w:rPr>
          <w:vertAlign w:val="superscript"/>
        </w:rPr>
        <w:t xml:space="preserve"> (назва дисципліни)</w:t>
      </w:r>
    </w:p>
    <w:p w:rsidR="00E60438" w:rsidRPr="00F936D4" w:rsidRDefault="00E60438" w:rsidP="00593F49">
      <w:pPr>
        <w:rPr>
          <w:bCs/>
          <w:u w:val="single"/>
        </w:rPr>
      </w:pPr>
      <w:r w:rsidRPr="00F936D4">
        <w:rPr>
          <w:u w:val="single"/>
        </w:rPr>
        <w:t xml:space="preserve">для студентів </w:t>
      </w:r>
      <w:r>
        <w:rPr>
          <w:u w:val="single"/>
        </w:rPr>
        <w:t>напрям підготовки 6</w:t>
      </w:r>
      <w:r>
        <w:rPr>
          <w:bCs/>
          <w:u w:val="single"/>
        </w:rPr>
        <w:t>.030401</w:t>
      </w:r>
      <w:r w:rsidRPr="00F936D4">
        <w:rPr>
          <w:bCs/>
          <w:u w:val="single"/>
        </w:rPr>
        <w:t xml:space="preserve"> «Правознавство»</w:t>
      </w:r>
      <w:r>
        <w:rPr>
          <w:bCs/>
          <w:u w:val="single"/>
        </w:rPr>
        <w:t>________________________</w:t>
      </w:r>
    </w:p>
    <w:p w:rsidR="00E60438" w:rsidRPr="00A26714" w:rsidRDefault="00E60438" w:rsidP="00593F49">
      <w:pPr>
        <w:rPr>
          <w:vertAlign w:val="superscript"/>
        </w:rPr>
      </w:pPr>
    </w:p>
    <w:p w:rsidR="00E60438" w:rsidRPr="00A26714" w:rsidRDefault="00E60438" w:rsidP="00593F49">
      <w:r w:rsidRPr="00A26714">
        <w:t>розробили:</w:t>
      </w:r>
    </w:p>
    <w:p w:rsidR="00E60438" w:rsidRPr="00A26714" w:rsidRDefault="00E60438" w:rsidP="00593F49">
      <w:r>
        <w:rPr>
          <w:u w:val="single"/>
        </w:rPr>
        <w:t>Петров Є.В. професор ,д</w:t>
      </w:r>
      <w:r w:rsidRPr="00914FD7">
        <w:rPr>
          <w:u w:val="single"/>
        </w:rPr>
        <w:t>.ю.н.,</w:t>
      </w:r>
      <w:r>
        <w:t xml:space="preserve">                                                  ____</w:t>
      </w:r>
      <w:r w:rsidRPr="00914FD7">
        <w:rPr>
          <w:u w:val="single"/>
        </w:rPr>
        <w:t>1-30_____</w:t>
      </w:r>
      <w:r>
        <w:t xml:space="preserve">      _________</w:t>
      </w:r>
    </w:p>
    <w:p w:rsidR="00E60438" w:rsidRPr="00A26714" w:rsidRDefault="00E60438" w:rsidP="00593F49">
      <w:pPr>
        <w:rPr>
          <w:vertAlign w:val="superscript"/>
        </w:rPr>
      </w:pPr>
      <w:r>
        <w:rPr>
          <w:vertAlign w:val="superscript"/>
        </w:rPr>
        <w:t xml:space="preserve">                      </w:t>
      </w:r>
      <w:r w:rsidRPr="00A26714">
        <w:rPr>
          <w:vertAlign w:val="superscript"/>
        </w:rPr>
        <w:t xml:space="preserve">   (прізвище, ініціали, посада, вчений ступінь, звання)                          </w:t>
      </w:r>
      <w:r>
        <w:rPr>
          <w:vertAlign w:val="superscript"/>
        </w:rPr>
        <w:t xml:space="preserve">        </w:t>
      </w:r>
      <w:r w:rsidRPr="00A26714">
        <w:rPr>
          <w:vertAlign w:val="superscript"/>
        </w:rPr>
        <w:t xml:space="preserve">         (№ варіанту)                     (підпис)</w:t>
      </w:r>
    </w:p>
    <w:p w:rsidR="00E60438" w:rsidRDefault="00E60438" w:rsidP="00593F49">
      <w:pPr>
        <w:rPr>
          <w:vertAlign w:val="superscript"/>
        </w:rPr>
      </w:pPr>
    </w:p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914FD7" w:rsidRDefault="00E60438" w:rsidP="00593F49">
      <w:pPr>
        <w:rPr>
          <w:u w:val="single"/>
        </w:rPr>
      </w:pPr>
      <w:r w:rsidRPr="003D1832">
        <w:rPr>
          <w:u w:val="single"/>
        </w:rPr>
        <w:t xml:space="preserve">Пакет ККР схвалено на засіданні кафедри </w:t>
      </w:r>
      <w:r>
        <w:rPr>
          <w:u w:val="single"/>
        </w:rPr>
        <w:t>цивільного права і процесу</w:t>
      </w:r>
      <w:r w:rsidRPr="00914FD7">
        <w:rPr>
          <w:u w:val="single"/>
        </w:rPr>
        <w:t>_______________</w:t>
      </w:r>
    </w:p>
    <w:p w:rsidR="00E60438" w:rsidRPr="00A26714" w:rsidRDefault="00E60438" w:rsidP="00593F49">
      <w:pPr>
        <w:jc w:val="center"/>
        <w:rPr>
          <w:vertAlign w:val="superscript"/>
        </w:rPr>
      </w:pPr>
      <w:r w:rsidRPr="00A26714">
        <w:rPr>
          <w:vertAlign w:val="superscript"/>
        </w:rPr>
        <w:t>(назва кафедри на якій було розроблено пакет)</w:t>
      </w:r>
    </w:p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>
      <w:r w:rsidRPr="00A26714">
        <w:t xml:space="preserve">Протокол № </w:t>
      </w:r>
      <w:r>
        <w:t>13</w:t>
      </w:r>
      <w:r w:rsidRPr="00A26714">
        <w:t xml:space="preserve">  від “</w:t>
      </w:r>
      <w:smartTag w:uri="urn:schemas-microsoft-com:office:smarttags" w:element="metricconverter">
        <w:smartTagPr>
          <w:attr w:name="ProductID" w:val="28”"/>
        </w:smartTagPr>
        <w:r>
          <w:t>28</w:t>
        </w:r>
        <w:r w:rsidRPr="00A26714">
          <w:t>”</w:t>
        </w:r>
      </w:smartTag>
      <w:r>
        <w:t xml:space="preserve"> листопада </w:t>
      </w:r>
      <w:r w:rsidRPr="00A26714">
        <w:t>20</w:t>
      </w:r>
      <w:r>
        <w:t xml:space="preserve">14 </w:t>
      </w:r>
      <w:r w:rsidRPr="00A26714">
        <w:t>р.</w:t>
      </w:r>
    </w:p>
    <w:p w:rsidR="00E60438" w:rsidRPr="00A26714" w:rsidRDefault="00E60438" w:rsidP="00593F49"/>
    <w:p w:rsidR="00E60438" w:rsidRPr="00A26714" w:rsidRDefault="00E60438" w:rsidP="00593F49"/>
    <w:p w:rsidR="00E60438" w:rsidRPr="003D1832" w:rsidRDefault="00E60438" w:rsidP="00593F49">
      <w:pPr>
        <w:rPr>
          <w:u w:val="single"/>
        </w:rPr>
      </w:pPr>
      <w:r w:rsidRPr="00A26714">
        <w:t xml:space="preserve">Завідувач кафедри _____________   </w:t>
      </w:r>
      <w:r w:rsidRPr="003D1832">
        <w:rPr>
          <w:u w:val="single"/>
        </w:rPr>
        <w:t>Р.</w:t>
      </w:r>
      <w:r>
        <w:rPr>
          <w:u w:val="single"/>
        </w:rPr>
        <w:t>О.Машуков</w:t>
      </w:r>
    </w:p>
    <w:p w:rsidR="00E60438" w:rsidRPr="00A26714" w:rsidRDefault="00E60438" w:rsidP="00593F49">
      <w:pPr>
        <w:rPr>
          <w:vertAlign w:val="superscript"/>
        </w:rPr>
      </w:pPr>
      <w:r w:rsidRPr="00A26714">
        <w:rPr>
          <w:vertAlign w:val="superscript"/>
        </w:rPr>
        <w:tab/>
      </w:r>
      <w:r w:rsidRPr="00A26714">
        <w:rPr>
          <w:vertAlign w:val="superscript"/>
        </w:rPr>
        <w:tab/>
      </w:r>
      <w:r w:rsidRPr="00A26714">
        <w:rPr>
          <w:vertAlign w:val="superscript"/>
        </w:rPr>
        <w:tab/>
        <w:t xml:space="preserve">          (підпис)               (ініціали, прізвище)</w:t>
      </w:r>
    </w:p>
    <w:p w:rsidR="00E60438" w:rsidRPr="00A26714" w:rsidRDefault="00E60438" w:rsidP="00593F49">
      <w:pPr>
        <w:keepNext/>
        <w:spacing w:after="60"/>
        <w:jc w:val="right"/>
        <w:outlineLvl w:val="0"/>
        <w:rPr>
          <w:b/>
          <w:bCs/>
          <w:kern w:val="32"/>
          <w:szCs w:val="32"/>
        </w:rPr>
      </w:pPr>
      <w:r w:rsidRPr="00A26714">
        <w:rPr>
          <w:b/>
          <w:bCs/>
          <w:kern w:val="32"/>
          <w:szCs w:val="32"/>
        </w:rPr>
        <w:br w:type="page"/>
      </w:r>
    </w:p>
    <w:p w:rsidR="00E60438" w:rsidRPr="00A26714" w:rsidRDefault="00E60438" w:rsidP="00593F49">
      <w:pPr>
        <w:jc w:val="right"/>
      </w:pPr>
      <w:r w:rsidRPr="00A26714">
        <w:t xml:space="preserve"> (Ф 03.02 – 86)</w:t>
      </w:r>
    </w:p>
    <w:p w:rsidR="00E60438" w:rsidRDefault="00E60438" w:rsidP="00593F49">
      <w:pPr>
        <w:keepNext/>
        <w:jc w:val="center"/>
        <w:outlineLvl w:val="0"/>
      </w:pPr>
    </w:p>
    <w:p w:rsidR="00E60438" w:rsidRPr="004636FF" w:rsidRDefault="00E60438" w:rsidP="00593F49">
      <w:pPr>
        <w:keepNext/>
        <w:jc w:val="center"/>
        <w:outlineLvl w:val="0"/>
      </w:pPr>
      <w:r w:rsidRPr="004636FF">
        <w:t>Рецензія</w:t>
      </w:r>
    </w:p>
    <w:p w:rsidR="00E60438" w:rsidRPr="004636FF" w:rsidRDefault="00E60438" w:rsidP="00593F49">
      <w:pPr>
        <w:jc w:val="center"/>
      </w:pPr>
      <w:r w:rsidRPr="004636FF">
        <w:t>на пакет комплексних контрольних робіт</w:t>
      </w:r>
    </w:p>
    <w:p w:rsidR="00E60438" w:rsidRPr="00D72382" w:rsidRDefault="00E60438" w:rsidP="00593F49">
      <w:pPr>
        <w:jc w:val="both"/>
        <w:rPr>
          <w:u w:val="single"/>
        </w:rPr>
      </w:pPr>
      <w:r w:rsidRPr="004636FF">
        <w:t xml:space="preserve">з навчальної дисципліни </w:t>
      </w:r>
      <w:r w:rsidRPr="00D72382">
        <w:rPr>
          <w:szCs w:val="28"/>
          <w:u w:val="single"/>
        </w:rPr>
        <w:t>«</w:t>
      </w:r>
      <w:r>
        <w:rPr>
          <w:szCs w:val="28"/>
          <w:u w:val="single"/>
        </w:rPr>
        <w:t>Основи житлового законодавства</w:t>
      </w:r>
      <w:r w:rsidRPr="00D72382">
        <w:rPr>
          <w:szCs w:val="28"/>
          <w:u w:val="single"/>
        </w:rPr>
        <w:t>»</w:t>
      </w:r>
    </w:p>
    <w:p w:rsidR="00E60438" w:rsidRPr="00850839" w:rsidRDefault="00E60438" w:rsidP="00593F49">
      <w:pPr>
        <w:jc w:val="both"/>
        <w:rPr>
          <w:sz w:val="20"/>
        </w:rPr>
      </w:pPr>
      <w:r w:rsidRPr="004636FF">
        <w:tab/>
      </w:r>
      <w:r w:rsidRPr="004636FF">
        <w:tab/>
      </w:r>
      <w:r w:rsidRPr="004636FF">
        <w:tab/>
      </w:r>
      <w:r w:rsidRPr="004636FF">
        <w:tab/>
      </w:r>
      <w:r w:rsidRPr="00850839">
        <w:rPr>
          <w:sz w:val="20"/>
        </w:rPr>
        <w:t>(повна назва дисципліни)</w:t>
      </w:r>
    </w:p>
    <w:p w:rsidR="00E60438" w:rsidRPr="004636FF" w:rsidRDefault="00E60438" w:rsidP="00593F49">
      <w:pPr>
        <w:jc w:val="both"/>
        <w:rPr>
          <w:b/>
        </w:rPr>
      </w:pPr>
      <w:r>
        <w:t>Напрям підготовки 6</w:t>
      </w:r>
      <w:r>
        <w:rPr>
          <w:bCs/>
          <w:u w:val="single"/>
        </w:rPr>
        <w:t>.030401</w:t>
      </w:r>
      <w:r w:rsidRPr="00F936D4">
        <w:rPr>
          <w:bCs/>
          <w:u w:val="single"/>
        </w:rPr>
        <w:t>«Правознавство»</w:t>
      </w:r>
      <w:r w:rsidRPr="004636FF">
        <w:rPr>
          <w:b/>
        </w:rPr>
        <w:t>_______</w:t>
      </w:r>
      <w:r>
        <w:rPr>
          <w:b/>
        </w:rPr>
        <w:t>___________________________</w:t>
      </w:r>
    </w:p>
    <w:p w:rsidR="00E60438" w:rsidRPr="000F445C" w:rsidRDefault="00E60438" w:rsidP="00593F49">
      <w:pPr>
        <w:jc w:val="both"/>
        <w:rPr>
          <w:szCs w:val="28"/>
        </w:rPr>
      </w:pPr>
    </w:p>
    <w:p w:rsidR="00E60438" w:rsidRDefault="00E60438" w:rsidP="0000663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Комплексна контрольна робота з навчальної дисципліни «Основи житлового законодавства» розроблена відповідно до методичних рекомендацій з організації та проведення ректорського контролю якості підготовки фахівців ( комплексні контрольні роботи ).</w:t>
      </w:r>
    </w:p>
    <w:p w:rsidR="00E60438" w:rsidRPr="003B5FA2" w:rsidRDefault="00E60438" w:rsidP="006B0B13">
      <w:pPr>
        <w:spacing w:line="360" w:lineRule="auto"/>
        <w:ind w:firstLine="567"/>
        <w:jc w:val="both"/>
        <w:rPr>
          <w:sz w:val="28"/>
          <w:szCs w:val="28"/>
        </w:rPr>
      </w:pPr>
      <w:r w:rsidRPr="003B5FA2">
        <w:rPr>
          <w:sz w:val="28"/>
          <w:szCs w:val="28"/>
        </w:rPr>
        <w:t xml:space="preserve">Позитивним моментом розробленої комплексної контрольної роботи є те, що перелік поставленних у варіантах білетів питань враховує сучасну проблематику </w:t>
      </w:r>
      <w:r>
        <w:rPr>
          <w:sz w:val="28"/>
          <w:szCs w:val="28"/>
        </w:rPr>
        <w:t>житлового права та дає можливість скласти загальне уявлення про житлово-правові відносини</w:t>
      </w:r>
      <w:r w:rsidRPr="003B5FA2">
        <w:rPr>
          <w:sz w:val="28"/>
          <w:szCs w:val="28"/>
        </w:rPr>
        <w:t xml:space="preserve">. </w:t>
      </w:r>
    </w:p>
    <w:p w:rsidR="00E60438" w:rsidRPr="003B5FA2" w:rsidRDefault="00E60438" w:rsidP="006B0B13">
      <w:pPr>
        <w:spacing w:line="360" w:lineRule="auto"/>
        <w:ind w:firstLine="567"/>
        <w:jc w:val="both"/>
        <w:rPr>
          <w:sz w:val="28"/>
          <w:szCs w:val="28"/>
        </w:rPr>
      </w:pPr>
      <w:r w:rsidRPr="003B5FA2">
        <w:rPr>
          <w:sz w:val="28"/>
          <w:szCs w:val="28"/>
        </w:rPr>
        <w:t xml:space="preserve">Варіанти завдань відповідають програмним вимогам. Також вони характеризуються професійним спрямуванням та реалізації принципу комплексності в розроблених варіантах завдань.  </w:t>
      </w:r>
    </w:p>
    <w:p w:rsidR="00E60438" w:rsidRDefault="00E60438" w:rsidP="0000663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Перелік літератури, яку дозволяється використовувати студенту під час написання комплексної контрольної роботи з навчальної дисципліни, за обсягом матеріалу та кількістю джерел є достатнім для виконання завдань. До переліку входять основні нормативно-правові акти з дисципліни, а також довідкова література.</w:t>
      </w:r>
    </w:p>
    <w:p w:rsidR="00E60438" w:rsidRDefault="00E60438" w:rsidP="0000663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Комплексні контрольні роботи складаються з 30 варіантів, кожен з яких містить 3 завдання. Забезпечена рівнозначність варіантів завдань за їх складністю та обсягом.</w:t>
      </w:r>
    </w:p>
    <w:p w:rsidR="00E60438" w:rsidRDefault="00E60438" w:rsidP="0000663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Комплексна контрольна робота може використовуватись для здійснення ректорського контролю з навчальної дисципліни «Основи житлового законодавства» для студентів 4 курсу Юридичного інституту.</w:t>
      </w:r>
    </w:p>
    <w:p w:rsidR="00E60438" w:rsidRDefault="00E60438" w:rsidP="00593F49">
      <w:pPr>
        <w:tabs>
          <w:tab w:val="left" w:pos="3828"/>
        </w:tabs>
        <w:jc w:val="both"/>
        <w:rPr>
          <w:u w:val="single"/>
        </w:rPr>
      </w:pPr>
    </w:p>
    <w:p w:rsidR="00E60438" w:rsidRPr="004636FF" w:rsidRDefault="00E60438" w:rsidP="00593F49">
      <w:pPr>
        <w:tabs>
          <w:tab w:val="left" w:pos="3828"/>
        </w:tabs>
        <w:jc w:val="both"/>
        <w:rPr>
          <w:u w:val="single"/>
        </w:rPr>
      </w:pPr>
      <w:r w:rsidRPr="004636FF">
        <w:rPr>
          <w:u w:val="single"/>
        </w:rPr>
        <w:t>Зав</w:t>
      </w:r>
      <w:r>
        <w:rPr>
          <w:u w:val="single"/>
        </w:rPr>
        <w:t>ідувач</w:t>
      </w:r>
      <w:r w:rsidRPr="004636FF">
        <w:rPr>
          <w:u w:val="single"/>
        </w:rPr>
        <w:t xml:space="preserve"> каф</w:t>
      </w:r>
      <w:r>
        <w:rPr>
          <w:u w:val="single"/>
        </w:rPr>
        <w:t>едри</w:t>
      </w:r>
      <w:r w:rsidRPr="004636FF">
        <w:rPr>
          <w:u w:val="single"/>
        </w:rPr>
        <w:t xml:space="preserve"> повітряного та космічного права</w:t>
      </w:r>
      <w:r w:rsidRPr="00850839">
        <w:t>______________    _</w:t>
      </w:r>
      <w:r w:rsidRPr="004636FF">
        <w:rPr>
          <w:u w:val="single"/>
        </w:rPr>
        <w:t xml:space="preserve">    Боярська З.І.</w:t>
      </w:r>
      <w:r w:rsidRPr="00850839">
        <w:t xml:space="preserve">___    </w:t>
      </w:r>
    </w:p>
    <w:p w:rsidR="00E60438" w:rsidRPr="00850839" w:rsidRDefault="00E60438" w:rsidP="00593F49">
      <w:pPr>
        <w:tabs>
          <w:tab w:val="left" w:pos="3828"/>
        </w:tabs>
        <w:jc w:val="both"/>
        <w:rPr>
          <w:sz w:val="20"/>
          <w:u w:val="single"/>
        </w:rPr>
      </w:pPr>
      <w:r w:rsidRPr="00850839">
        <w:rPr>
          <w:sz w:val="20"/>
        </w:rPr>
        <w:t xml:space="preserve">    (Посада)                                                                    </w:t>
      </w:r>
      <w:r>
        <w:rPr>
          <w:sz w:val="20"/>
        </w:rPr>
        <w:t xml:space="preserve">                           </w:t>
      </w:r>
      <w:r w:rsidRPr="00850839">
        <w:rPr>
          <w:sz w:val="20"/>
        </w:rPr>
        <w:t xml:space="preserve"> (Підпис</w:t>
      </w:r>
      <w:r>
        <w:rPr>
          <w:sz w:val="20"/>
        </w:rPr>
        <w:t>)</w:t>
      </w:r>
      <w:bookmarkStart w:id="0" w:name="_GoBack"/>
      <w:bookmarkEnd w:id="0"/>
      <w:r>
        <w:rPr>
          <w:sz w:val="20"/>
        </w:rPr>
        <w:t xml:space="preserve">                </w:t>
      </w:r>
      <w:r w:rsidRPr="00850839">
        <w:rPr>
          <w:sz w:val="20"/>
        </w:rPr>
        <w:t>(Прізвище, ініціали)</w:t>
      </w:r>
    </w:p>
    <w:p w:rsidR="00E60438" w:rsidRPr="00850839" w:rsidRDefault="00E60438" w:rsidP="00593F49">
      <w:pPr>
        <w:tabs>
          <w:tab w:val="left" w:pos="3828"/>
        </w:tabs>
        <w:jc w:val="both"/>
        <w:rPr>
          <w:sz w:val="20"/>
          <w:u w:val="single"/>
        </w:rPr>
      </w:pPr>
    </w:p>
    <w:p w:rsidR="00E60438" w:rsidRDefault="00E60438" w:rsidP="00593F49">
      <w:pPr>
        <w:tabs>
          <w:tab w:val="left" w:pos="3828"/>
        </w:tabs>
        <w:jc w:val="both"/>
        <w:rPr>
          <w:u w:val="single"/>
        </w:rPr>
      </w:pPr>
    </w:p>
    <w:p w:rsidR="00E60438" w:rsidRPr="00E84F01" w:rsidRDefault="00E60438" w:rsidP="00593F49">
      <w:pPr>
        <w:tabs>
          <w:tab w:val="left" w:pos="3828"/>
        </w:tabs>
        <w:jc w:val="both"/>
      </w:pPr>
      <w:r>
        <w:t>01.12.2014р.</w:t>
      </w:r>
      <w:r w:rsidRPr="00E84F01">
        <w:tab/>
      </w:r>
      <w:r w:rsidRPr="00E84F01">
        <w:tab/>
      </w:r>
      <w:r w:rsidRPr="00E84F01">
        <w:tab/>
      </w:r>
    </w:p>
    <w:p w:rsidR="00E60438" w:rsidRPr="00A26714" w:rsidRDefault="00E60438" w:rsidP="0000663C">
      <w:pPr>
        <w:keepNext/>
        <w:tabs>
          <w:tab w:val="left" w:pos="345"/>
          <w:tab w:val="right" w:pos="9639"/>
        </w:tabs>
        <w:spacing w:after="60"/>
        <w:jc w:val="right"/>
        <w:outlineLvl w:val="0"/>
      </w:pPr>
      <w:r>
        <w:tab/>
      </w:r>
      <w:r w:rsidRPr="00A26714">
        <w:t>(Ф 03.02 – 87)</w:t>
      </w:r>
    </w:p>
    <w:p w:rsidR="00E60438" w:rsidRPr="00A26714" w:rsidRDefault="00E60438" w:rsidP="00593F49">
      <w:pPr>
        <w:shd w:val="clear" w:color="auto" w:fill="FFFFFF"/>
        <w:ind w:left="45"/>
        <w:jc w:val="center"/>
      </w:pPr>
      <w:r w:rsidRPr="00A26714">
        <w:rPr>
          <w:b/>
          <w:bCs/>
        </w:rPr>
        <w:t>КРИТЕРІЇ ОЦІНКИ</w:t>
      </w:r>
    </w:p>
    <w:p w:rsidR="00E60438" w:rsidRPr="00A26714" w:rsidRDefault="00E60438" w:rsidP="00593F49">
      <w:pPr>
        <w:shd w:val="clear" w:color="auto" w:fill="FFFFFF"/>
        <w:ind w:left="45"/>
        <w:jc w:val="center"/>
        <w:rPr>
          <w:b/>
        </w:rPr>
      </w:pPr>
      <w:r w:rsidRPr="00A26714">
        <w:rPr>
          <w:b/>
          <w:spacing w:val="-1"/>
        </w:rPr>
        <w:t xml:space="preserve">виконання завдань </w:t>
      </w:r>
      <w:r w:rsidRPr="00A26714">
        <w:rPr>
          <w:b/>
        </w:rPr>
        <w:t>комплексної контрольної роботи (ККР)</w:t>
      </w:r>
    </w:p>
    <w:p w:rsidR="00E60438" w:rsidRPr="00A26714" w:rsidRDefault="00E60438" w:rsidP="00593F49">
      <w:pPr>
        <w:shd w:val="clear" w:color="auto" w:fill="FFFFFF"/>
        <w:ind w:left="45"/>
        <w:jc w:val="center"/>
        <w:rPr>
          <w:b/>
          <w:spacing w:val="-2"/>
        </w:rPr>
      </w:pPr>
      <w:r w:rsidRPr="00A26714">
        <w:rPr>
          <w:b/>
          <w:spacing w:val="-2"/>
        </w:rPr>
        <w:t xml:space="preserve">з дисципліни </w:t>
      </w:r>
      <w:r w:rsidRPr="00850839">
        <w:rPr>
          <w:spacing w:val="-2"/>
          <w:u w:val="single"/>
        </w:rPr>
        <w:t>«</w:t>
      </w:r>
      <w:r>
        <w:rPr>
          <w:szCs w:val="28"/>
          <w:u w:val="single"/>
        </w:rPr>
        <w:t>Основи житлового законодавства</w:t>
      </w:r>
      <w:r w:rsidRPr="00850839">
        <w:rPr>
          <w:spacing w:val="-2"/>
          <w:u w:val="single"/>
        </w:rPr>
        <w:t>»</w:t>
      </w:r>
    </w:p>
    <w:p w:rsidR="00E60438" w:rsidRPr="00A26714" w:rsidRDefault="00E60438" w:rsidP="00593F49">
      <w:pPr>
        <w:shd w:val="clear" w:color="auto" w:fill="FFFFFF"/>
        <w:ind w:firstLine="900"/>
        <w:jc w:val="both"/>
      </w:pPr>
      <w:r w:rsidRPr="00A26714">
        <w:t xml:space="preserve"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</w:t>
      </w:r>
      <w:r w:rsidRPr="00850839">
        <w:rPr>
          <w:spacing w:val="-2"/>
          <w:u w:val="single"/>
        </w:rPr>
        <w:t>«</w:t>
      </w:r>
      <w:r>
        <w:rPr>
          <w:szCs w:val="28"/>
          <w:u w:val="single"/>
        </w:rPr>
        <w:t>Основи житлового законодавства</w:t>
      </w:r>
      <w:r w:rsidRPr="00850839">
        <w:rPr>
          <w:spacing w:val="-2"/>
          <w:u w:val="single"/>
        </w:rPr>
        <w:t>»</w:t>
      </w:r>
      <w:r w:rsidRPr="00A26714">
        <w:t xml:space="preserve"> здійснюється за 12-бальною шкалою (табл. 1).</w:t>
      </w:r>
    </w:p>
    <w:p w:rsidR="00E60438" w:rsidRPr="00A26714" w:rsidRDefault="00E60438" w:rsidP="00593F49">
      <w:pPr>
        <w:shd w:val="clear" w:color="auto" w:fill="FFFFFF"/>
        <w:ind w:left="149" w:right="120" w:firstLine="900"/>
        <w:jc w:val="right"/>
      </w:pPr>
      <w:r w:rsidRPr="00A26714">
        <w:rPr>
          <w:spacing w:val="8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520"/>
        <w:gridCol w:w="2551"/>
        <w:gridCol w:w="1267"/>
        <w:gridCol w:w="1268"/>
        <w:gridCol w:w="1268"/>
      </w:tblGrid>
      <w:tr w:rsidR="00E60438" w:rsidRPr="00573859" w:rsidTr="000C719D">
        <w:trPr>
          <w:trHeight w:val="321"/>
          <w:jc w:val="center"/>
        </w:trPr>
        <w:tc>
          <w:tcPr>
            <w:tcW w:w="3520" w:type="dxa"/>
          </w:tcPr>
          <w:p w:rsidR="00E60438" w:rsidRPr="00A26714" w:rsidRDefault="00E60438" w:rsidP="000C719D">
            <w:pPr>
              <w:ind w:right="119"/>
              <w:jc w:val="center"/>
            </w:pPr>
            <w:r w:rsidRPr="00A26714">
              <w:t>Повна і правильна відповідь</w:t>
            </w:r>
          </w:p>
        </w:tc>
        <w:tc>
          <w:tcPr>
            <w:tcW w:w="2551" w:type="dxa"/>
          </w:tcPr>
          <w:p w:rsidR="00E60438" w:rsidRPr="00A26714" w:rsidRDefault="00E60438" w:rsidP="000C719D">
            <w:pPr>
              <w:ind w:right="119"/>
              <w:jc w:val="center"/>
            </w:pPr>
            <w:r w:rsidRPr="00A26714">
              <w:t>Загальна кількість балів</w:t>
            </w:r>
          </w:p>
        </w:tc>
        <w:tc>
          <w:tcPr>
            <w:tcW w:w="1267" w:type="dxa"/>
          </w:tcPr>
          <w:p w:rsidR="00E60438" w:rsidRPr="00A26714" w:rsidRDefault="00E60438" w:rsidP="000C719D">
            <w:pPr>
              <w:ind w:right="119"/>
              <w:jc w:val="center"/>
            </w:pPr>
            <w:r w:rsidRPr="00A26714">
              <w:t>Питання 1</w:t>
            </w:r>
          </w:p>
        </w:tc>
        <w:tc>
          <w:tcPr>
            <w:tcW w:w="1268" w:type="dxa"/>
          </w:tcPr>
          <w:p w:rsidR="00E60438" w:rsidRPr="00A26714" w:rsidRDefault="00E60438" w:rsidP="000C719D">
            <w:pPr>
              <w:ind w:right="119"/>
              <w:jc w:val="center"/>
            </w:pPr>
            <w:r w:rsidRPr="00A26714">
              <w:t>Питання 2</w:t>
            </w:r>
          </w:p>
        </w:tc>
        <w:tc>
          <w:tcPr>
            <w:tcW w:w="1268" w:type="dxa"/>
          </w:tcPr>
          <w:p w:rsidR="00E60438" w:rsidRPr="00A26714" w:rsidRDefault="00E60438" w:rsidP="000C719D">
            <w:pPr>
              <w:ind w:right="119"/>
              <w:jc w:val="center"/>
            </w:pPr>
            <w:r w:rsidRPr="00A26714">
              <w:t>Питання 3</w:t>
            </w:r>
          </w:p>
        </w:tc>
      </w:tr>
      <w:tr w:rsidR="00E60438" w:rsidRPr="00573859" w:rsidTr="000C719D">
        <w:trPr>
          <w:trHeight w:val="269"/>
          <w:jc w:val="center"/>
        </w:trPr>
        <w:tc>
          <w:tcPr>
            <w:tcW w:w="3520" w:type="dxa"/>
          </w:tcPr>
          <w:p w:rsidR="00E60438" w:rsidRPr="00A26714" w:rsidRDefault="00E60438" w:rsidP="000C719D">
            <w:pPr>
              <w:spacing w:before="120" w:after="120"/>
              <w:ind w:right="119"/>
              <w:jc w:val="center"/>
            </w:pPr>
            <w:r w:rsidRPr="00A26714">
              <w:t>Завдання 1-30</w:t>
            </w:r>
          </w:p>
        </w:tc>
        <w:tc>
          <w:tcPr>
            <w:tcW w:w="2551" w:type="dxa"/>
          </w:tcPr>
          <w:p w:rsidR="00E60438" w:rsidRPr="00A26714" w:rsidRDefault="00E60438" w:rsidP="000C719D">
            <w:pPr>
              <w:spacing w:before="120" w:after="120"/>
              <w:ind w:right="119"/>
              <w:jc w:val="center"/>
            </w:pPr>
            <w:r w:rsidRPr="00A26714">
              <w:t>12</w:t>
            </w:r>
          </w:p>
        </w:tc>
        <w:tc>
          <w:tcPr>
            <w:tcW w:w="1267" w:type="dxa"/>
          </w:tcPr>
          <w:p w:rsidR="00E60438" w:rsidRPr="00A26714" w:rsidRDefault="00E60438" w:rsidP="000C719D">
            <w:pPr>
              <w:spacing w:before="120" w:after="120"/>
              <w:ind w:right="119"/>
              <w:jc w:val="center"/>
            </w:pPr>
            <w:r>
              <w:t>4</w:t>
            </w:r>
          </w:p>
        </w:tc>
        <w:tc>
          <w:tcPr>
            <w:tcW w:w="1268" w:type="dxa"/>
          </w:tcPr>
          <w:p w:rsidR="00E60438" w:rsidRPr="00A26714" w:rsidRDefault="00E60438" w:rsidP="000C719D">
            <w:pPr>
              <w:spacing w:before="120" w:after="120"/>
              <w:ind w:right="119"/>
              <w:jc w:val="center"/>
            </w:pPr>
            <w:r>
              <w:t>4</w:t>
            </w:r>
          </w:p>
        </w:tc>
        <w:tc>
          <w:tcPr>
            <w:tcW w:w="1268" w:type="dxa"/>
          </w:tcPr>
          <w:p w:rsidR="00E60438" w:rsidRPr="00A26714" w:rsidRDefault="00E60438" w:rsidP="000C719D">
            <w:pPr>
              <w:spacing w:before="120" w:after="120"/>
              <w:ind w:right="119"/>
              <w:jc w:val="center"/>
            </w:pPr>
            <w:r>
              <w:t>4</w:t>
            </w:r>
          </w:p>
        </w:tc>
      </w:tr>
    </w:tbl>
    <w:p w:rsidR="00E60438" w:rsidRPr="00A26714" w:rsidRDefault="00E60438" w:rsidP="00593F49">
      <w:pPr>
        <w:shd w:val="clear" w:color="auto" w:fill="FFFFFF"/>
        <w:ind w:left="149" w:right="120" w:firstLine="547"/>
        <w:jc w:val="both"/>
      </w:pPr>
      <w:r w:rsidRPr="00A26714"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E60438" w:rsidRPr="00A26714" w:rsidRDefault="00E60438" w:rsidP="00593F49">
      <w:pPr>
        <w:shd w:val="clear" w:color="auto" w:fill="FFFFFF"/>
        <w:ind w:left="149" w:right="120" w:firstLine="547"/>
        <w:jc w:val="right"/>
      </w:pPr>
      <w:r w:rsidRPr="00A26714"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4"/>
        <w:gridCol w:w="2383"/>
        <w:gridCol w:w="2384"/>
        <w:gridCol w:w="2420"/>
      </w:tblGrid>
      <w:tr w:rsidR="00E60438" w:rsidRPr="00573859" w:rsidTr="000C719D">
        <w:tc>
          <w:tcPr>
            <w:tcW w:w="7405" w:type="dxa"/>
            <w:gridSpan w:val="3"/>
          </w:tcPr>
          <w:p w:rsidR="00E60438" w:rsidRPr="00A26714" w:rsidRDefault="00E60438" w:rsidP="000C719D">
            <w:pPr>
              <w:ind w:right="120"/>
              <w:jc w:val="center"/>
            </w:pPr>
            <w:r w:rsidRPr="00A26714">
              <w:t>Оцінка в балах</w:t>
            </w:r>
          </w:p>
        </w:tc>
        <w:tc>
          <w:tcPr>
            <w:tcW w:w="2469" w:type="dxa"/>
            <w:vMerge w:val="restart"/>
          </w:tcPr>
          <w:p w:rsidR="00E60438" w:rsidRPr="00A26714" w:rsidRDefault="00E60438" w:rsidP="000C719D">
            <w:pPr>
              <w:shd w:val="clear" w:color="auto" w:fill="FFFFFF"/>
              <w:ind w:left="58" w:right="67"/>
              <w:jc w:val="center"/>
            </w:pPr>
            <w:r w:rsidRPr="00A26714">
              <w:t xml:space="preserve">Оцінка </w:t>
            </w:r>
          </w:p>
          <w:p w:rsidR="00E60438" w:rsidRPr="00A26714" w:rsidRDefault="00E60438" w:rsidP="000C719D">
            <w:pPr>
              <w:shd w:val="clear" w:color="auto" w:fill="FFFFFF"/>
              <w:ind w:left="58" w:right="67"/>
              <w:jc w:val="center"/>
            </w:pPr>
            <w:r w:rsidRPr="00A26714">
              <w:t xml:space="preserve">за національною </w:t>
            </w:r>
          </w:p>
          <w:p w:rsidR="00E60438" w:rsidRPr="00A26714" w:rsidRDefault="00E60438" w:rsidP="000C719D">
            <w:pPr>
              <w:ind w:right="120"/>
              <w:jc w:val="center"/>
            </w:pPr>
            <w:r w:rsidRPr="00A26714">
              <w:t>шкалою</w:t>
            </w:r>
          </w:p>
        </w:tc>
      </w:tr>
      <w:tr w:rsidR="00E60438" w:rsidRPr="00573859" w:rsidTr="000C719D">
        <w:trPr>
          <w:trHeight w:val="242"/>
        </w:trPr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 w:rsidRPr="00A26714">
              <w:t>1 питання</w:t>
            </w:r>
          </w:p>
        </w:tc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 w:rsidRPr="00A26714">
              <w:t>2 питання</w:t>
            </w:r>
          </w:p>
        </w:tc>
        <w:tc>
          <w:tcPr>
            <w:tcW w:w="2469" w:type="dxa"/>
          </w:tcPr>
          <w:p w:rsidR="00E60438" w:rsidRPr="00A26714" w:rsidRDefault="00E60438" w:rsidP="000C719D">
            <w:pPr>
              <w:ind w:right="120"/>
              <w:jc w:val="center"/>
            </w:pPr>
            <w:r w:rsidRPr="00A26714">
              <w:t>3 питання</w:t>
            </w:r>
          </w:p>
        </w:tc>
        <w:tc>
          <w:tcPr>
            <w:tcW w:w="2469" w:type="dxa"/>
            <w:vMerge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</w:p>
        </w:tc>
      </w:tr>
      <w:tr w:rsidR="00E60438" w:rsidRPr="00573859" w:rsidTr="000C719D">
        <w:trPr>
          <w:trHeight w:val="183"/>
        </w:trPr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>
              <w:t>4</w:t>
            </w:r>
          </w:p>
        </w:tc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>
              <w:t>4</w:t>
            </w:r>
          </w:p>
        </w:tc>
        <w:tc>
          <w:tcPr>
            <w:tcW w:w="2469" w:type="dxa"/>
          </w:tcPr>
          <w:p w:rsidR="00E60438" w:rsidRPr="00A26714" w:rsidRDefault="00E60438" w:rsidP="000C719D">
            <w:pPr>
              <w:ind w:right="120"/>
              <w:jc w:val="center"/>
            </w:pPr>
            <w:r>
              <w:t>4</w:t>
            </w:r>
          </w:p>
        </w:tc>
        <w:tc>
          <w:tcPr>
            <w:tcW w:w="2469" w:type="dxa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Відмінно</w:t>
            </w:r>
          </w:p>
        </w:tc>
      </w:tr>
      <w:tr w:rsidR="00E60438" w:rsidRPr="00573859" w:rsidTr="000C719D">
        <w:trPr>
          <w:trHeight w:val="217"/>
        </w:trPr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>
              <w:t>3</w:t>
            </w:r>
          </w:p>
        </w:tc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>
              <w:t>3</w:t>
            </w:r>
          </w:p>
        </w:tc>
        <w:tc>
          <w:tcPr>
            <w:tcW w:w="2469" w:type="dxa"/>
          </w:tcPr>
          <w:p w:rsidR="00E60438" w:rsidRPr="00A26714" w:rsidRDefault="00E60438" w:rsidP="000C719D">
            <w:pPr>
              <w:ind w:right="120"/>
              <w:jc w:val="center"/>
            </w:pPr>
            <w:r>
              <w:t>3</w:t>
            </w:r>
          </w:p>
        </w:tc>
        <w:tc>
          <w:tcPr>
            <w:tcW w:w="2469" w:type="dxa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Добре</w:t>
            </w:r>
          </w:p>
        </w:tc>
      </w:tr>
      <w:tr w:rsidR="00E60438" w:rsidRPr="00573859" w:rsidTr="000C719D">
        <w:trPr>
          <w:trHeight w:val="266"/>
        </w:trPr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>
              <w:t>2,5</w:t>
            </w:r>
          </w:p>
        </w:tc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>
              <w:t>2,5</w:t>
            </w:r>
          </w:p>
        </w:tc>
        <w:tc>
          <w:tcPr>
            <w:tcW w:w="2469" w:type="dxa"/>
          </w:tcPr>
          <w:p w:rsidR="00E60438" w:rsidRPr="00A26714" w:rsidRDefault="00E60438" w:rsidP="000C719D">
            <w:pPr>
              <w:ind w:right="120"/>
              <w:jc w:val="center"/>
            </w:pPr>
            <w:r>
              <w:t>2</w:t>
            </w:r>
          </w:p>
        </w:tc>
        <w:tc>
          <w:tcPr>
            <w:tcW w:w="2469" w:type="dxa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Задовільно</w:t>
            </w:r>
          </w:p>
        </w:tc>
      </w:tr>
      <w:tr w:rsidR="00E60438" w:rsidRPr="00573859" w:rsidTr="000C719D">
        <w:trPr>
          <w:trHeight w:val="157"/>
        </w:trPr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 w:rsidRPr="00A26714">
              <w:t xml:space="preserve">Менше </w:t>
            </w:r>
            <w:r>
              <w:t>2,5</w:t>
            </w:r>
          </w:p>
        </w:tc>
        <w:tc>
          <w:tcPr>
            <w:tcW w:w="2468" w:type="dxa"/>
          </w:tcPr>
          <w:p w:rsidR="00E60438" w:rsidRPr="00A26714" w:rsidRDefault="00E60438" w:rsidP="000C719D">
            <w:pPr>
              <w:ind w:right="120"/>
              <w:jc w:val="center"/>
            </w:pPr>
            <w:r w:rsidRPr="00A26714">
              <w:t xml:space="preserve">Менше </w:t>
            </w:r>
            <w:r>
              <w:t>2,5</w:t>
            </w:r>
          </w:p>
        </w:tc>
        <w:tc>
          <w:tcPr>
            <w:tcW w:w="2469" w:type="dxa"/>
          </w:tcPr>
          <w:p w:rsidR="00E60438" w:rsidRPr="00A26714" w:rsidRDefault="00E60438" w:rsidP="000C719D">
            <w:pPr>
              <w:ind w:right="120"/>
              <w:jc w:val="center"/>
            </w:pPr>
            <w:r w:rsidRPr="00A26714">
              <w:t xml:space="preserve">Менше </w:t>
            </w:r>
            <w:r>
              <w:t>2</w:t>
            </w:r>
          </w:p>
        </w:tc>
        <w:tc>
          <w:tcPr>
            <w:tcW w:w="2469" w:type="dxa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Незадовільно</w:t>
            </w:r>
          </w:p>
        </w:tc>
      </w:tr>
    </w:tbl>
    <w:p w:rsidR="00E60438" w:rsidRPr="00A26714" w:rsidRDefault="00E60438" w:rsidP="00593F49">
      <w:pPr>
        <w:shd w:val="clear" w:color="auto" w:fill="FFFFFF"/>
        <w:ind w:left="149" w:right="120"/>
        <w:jc w:val="center"/>
      </w:pPr>
    </w:p>
    <w:p w:rsidR="00E60438" w:rsidRPr="00A26714" w:rsidRDefault="00E60438" w:rsidP="00593F49">
      <w:pPr>
        <w:shd w:val="clear" w:color="auto" w:fill="FFFFFF"/>
        <w:ind w:left="149" w:right="120" w:firstLine="547"/>
        <w:jc w:val="both"/>
      </w:pPr>
      <w:r w:rsidRPr="00A26714">
        <w:t>Відповідність підсумкової оцінки за ККР у балах оцінкам за національною шкалою наведена в таблиці 3.</w:t>
      </w:r>
    </w:p>
    <w:p w:rsidR="00E60438" w:rsidRPr="00A26714" w:rsidRDefault="00E60438" w:rsidP="00593F49">
      <w:pPr>
        <w:shd w:val="clear" w:color="auto" w:fill="FFFFFF"/>
        <w:ind w:left="7920"/>
        <w:jc w:val="center"/>
        <w:rPr>
          <w:spacing w:val="-4"/>
        </w:rPr>
      </w:pPr>
      <w:r w:rsidRPr="00A26714">
        <w:rPr>
          <w:spacing w:val="-4"/>
        </w:rPr>
        <w:t>Таблиця 3</w:t>
      </w:r>
    </w:p>
    <w:p w:rsidR="00E60438" w:rsidRPr="00A26714" w:rsidRDefault="00E60438" w:rsidP="00593F49">
      <w:pPr>
        <w:shd w:val="clear" w:color="auto" w:fill="FFFFFF"/>
        <w:jc w:val="center"/>
      </w:pPr>
      <w:r w:rsidRPr="00A26714">
        <w:t xml:space="preserve">Відповідність рейтингових оцінок за окремі завдання ККР у балах </w:t>
      </w:r>
    </w:p>
    <w:p w:rsidR="00E60438" w:rsidRPr="00A26714" w:rsidRDefault="00E60438" w:rsidP="00593F49">
      <w:pPr>
        <w:shd w:val="clear" w:color="auto" w:fill="FFFFFF"/>
        <w:jc w:val="center"/>
      </w:pPr>
      <w:r w:rsidRPr="00A26714">
        <w:t xml:space="preserve">оцінкам </w:t>
      </w:r>
      <w:r w:rsidRPr="00A26714">
        <w:rPr>
          <w:spacing w:val="-1"/>
        </w:rPr>
        <w:t>за національною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843"/>
        <w:gridCol w:w="6662"/>
      </w:tblGrid>
      <w:tr w:rsidR="00E60438" w:rsidRPr="00573859" w:rsidTr="000C719D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 xml:space="preserve">Оцінка </w:t>
            </w:r>
          </w:p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ind w:left="58" w:right="67"/>
              <w:jc w:val="center"/>
            </w:pPr>
            <w:r w:rsidRPr="00A26714">
              <w:t xml:space="preserve">Оцінка </w:t>
            </w:r>
          </w:p>
          <w:p w:rsidR="00E60438" w:rsidRPr="00A26714" w:rsidRDefault="00E60438" w:rsidP="000C719D">
            <w:pPr>
              <w:shd w:val="clear" w:color="auto" w:fill="FFFFFF"/>
              <w:ind w:left="58" w:right="67"/>
              <w:jc w:val="center"/>
            </w:pPr>
            <w:r w:rsidRPr="00A26714">
              <w:t xml:space="preserve">за національною </w:t>
            </w:r>
          </w:p>
          <w:p w:rsidR="00E60438" w:rsidRPr="00A26714" w:rsidRDefault="00E60438" w:rsidP="000C719D">
            <w:pPr>
              <w:shd w:val="clear" w:color="auto" w:fill="FFFFFF"/>
              <w:ind w:left="58" w:right="67"/>
              <w:jc w:val="center"/>
            </w:pPr>
            <w:r w:rsidRPr="00A26714"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Критерій оцінки</w:t>
            </w:r>
          </w:p>
        </w:tc>
      </w:tr>
      <w:tr w:rsidR="00E60438" w:rsidRPr="00573859" w:rsidTr="000C719D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Відмінно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ind w:right="19"/>
              <w:jc w:val="center"/>
            </w:pPr>
            <w:r w:rsidRPr="00A26714">
              <w:t>Відмінне виконання лише з незначною кількістю помилок</w:t>
            </w:r>
          </w:p>
        </w:tc>
      </w:tr>
      <w:tr w:rsidR="00E60438" w:rsidRPr="00573859" w:rsidTr="000C719D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Добре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ind w:right="19"/>
              <w:jc w:val="center"/>
            </w:pPr>
            <w:r w:rsidRPr="00A26714">
              <w:t>Виконання вище середнього рівня з кількома помилками</w:t>
            </w:r>
          </w:p>
        </w:tc>
      </w:tr>
      <w:tr w:rsidR="00E60438" w:rsidRPr="00573859" w:rsidTr="000C719D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ind w:right="14"/>
              <w:jc w:val="center"/>
            </w:pPr>
            <w:r w:rsidRPr="00A26714">
              <w:t>В загальному вірне виконання з певною кількістю суттєвих помилок</w:t>
            </w:r>
          </w:p>
        </w:tc>
      </w:tr>
      <w:tr w:rsidR="00E60438" w:rsidRPr="00573859" w:rsidTr="000C719D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ind w:right="34"/>
              <w:jc w:val="center"/>
            </w:pPr>
            <w:r w:rsidRPr="00A26714">
              <w:t>Непогане виконання, але зі значною кількістю недоліків</w:t>
            </w:r>
          </w:p>
        </w:tc>
      </w:tr>
      <w:tr w:rsidR="00E60438" w:rsidRPr="00573859" w:rsidTr="000C719D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ind w:right="24"/>
              <w:jc w:val="center"/>
            </w:pPr>
            <w:r w:rsidRPr="00A26714">
              <w:t>Виконання задовольняє мінімальним критеріям</w:t>
            </w:r>
          </w:p>
        </w:tc>
      </w:tr>
      <w:tr w:rsidR="00E60438" w:rsidRPr="00573859" w:rsidTr="000C719D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Менше 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jc w:val="center"/>
            </w:pPr>
            <w:r w:rsidRPr="00A26714">
              <w:t>Незадовільно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0438" w:rsidRPr="00A26714" w:rsidRDefault="00E60438" w:rsidP="000C719D">
            <w:pPr>
              <w:shd w:val="clear" w:color="auto" w:fill="FFFFFF"/>
              <w:ind w:right="29"/>
              <w:jc w:val="center"/>
              <w:rPr>
                <w:spacing w:val="-4"/>
              </w:rPr>
            </w:pPr>
            <w:r w:rsidRPr="00A26714">
              <w:rPr>
                <w:spacing w:val="-4"/>
              </w:rPr>
              <w:t>Виконання не задовольняє мінімальним критеріям</w:t>
            </w:r>
          </w:p>
        </w:tc>
      </w:tr>
    </w:tbl>
    <w:p w:rsidR="00E60438" w:rsidRPr="00A26714" w:rsidRDefault="00E60438" w:rsidP="00593F49">
      <w:pPr>
        <w:jc w:val="both"/>
      </w:pPr>
    </w:p>
    <w:tbl>
      <w:tblPr>
        <w:tblW w:w="9889" w:type="dxa"/>
        <w:tblLook w:val="00A0"/>
      </w:tblPr>
      <w:tblGrid>
        <w:gridCol w:w="3588"/>
        <w:gridCol w:w="2263"/>
        <w:gridCol w:w="2568"/>
        <w:gridCol w:w="1470"/>
      </w:tblGrid>
      <w:tr w:rsidR="00E60438" w:rsidRPr="00573859" w:rsidTr="000C719D">
        <w:tc>
          <w:tcPr>
            <w:tcW w:w="3369" w:type="dxa"/>
          </w:tcPr>
          <w:p w:rsidR="00E60438" w:rsidRPr="00A26714" w:rsidRDefault="00E60438" w:rsidP="000C719D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A26714">
              <w:rPr>
                <w:vertAlign w:val="superscript"/>
              </w:rPr>
              <w:t>_______</w:t>
            </w:r>
            <w:r w:rsidRPr="00706156">
              <w:rPr>
                <w:u w:val="single"/>
                <w:vertAlign w:val="superscript"/>
              </w:rPr>
              <w:t>професор___________________________</w:t>
            </w:r>
          </w:p>
          <w:p w:rsidR="00E60438" w:rsidRPr="00A26714" w:rsidRDefault="00E60438" w:rsidP="000C719D">
            <w:pPr>
              <w:tabs>
                <w:tab w:val="left" w:pos="3828"/>
              </w:tabs>
              <w:rPr>
                <w:vertAlign w:val="superscript"/>
              </w:rPr>
            </w:pPr>
            <w:r w:rsidRPr="00A26714">
              <w:rPr>
                <w:vertAlign w:val="superscript"/>
              </w:rPr>
              <w:t>(посада розробника)</w:t>
            </w:r>
          </w:p>
        </w:tc>
        <w:tc>
          <w:tcPr>
            <w:tcW w:w="2268" w:type="dxa"/>
          </w:tcPr>
          <w:p w:rsidR="00E60438" w:rsidRPr="00A26714" w:rsidRDefault="00E60438" w:rsidP="000C719D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A26714">
              <w:rPr>
                <w:vertAlign w:val="superscript"/>
              </w:rPr>
              <w:t>_________________________</w:t>
            </w:r>
          </w:p>
          <w:p w:rsidR="00E60438" w:rsidRPr="00A26714" w:rsidRDefault="00E60438" w:rsidP="000C719D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A26714">
              <w:rPr>
                <w:vertAlign w:val="superscript"/>
              </w:rPr>
              <w:t>(підпис)</w:t>
            </w:r>
          </w:p>
        </w:tc>
        <w:tc>
          <w:tcPr>
            <w:tcW w:w="2736" w:type="dxa"/>
          </w:tcPr>
          <w:p w:rsidR="00E60438" w:rsidRPr="00962D40" w:rsidRDefault="00E60438" w:rsidP="000C719D">
            <w:pPr>
              <w:tabs>
                <w:tab w:val="left" w:pos="3828"/>
              </w:tabs>
              <w:jc w:val="center"/>
              <w:rPr>
                <w:u w:val="single"/>
                <w:vertAlign w:val="superscript"/>
              </w:rPr>
            </w:pPr>
            <w:r>
              <w:rPr>
                <w:u w:val="single"/>
                <w:vertAlign w:val="superscript"/>
              </w:rPr>
              <w:t>Є.Петров</w:t>
            </w:r>
          </w:p>
          <w:p w:rsidR="00E60438" w:rsidRPr="00A26714" w:rsidRDefault="00E60438" w:rsidP="000C719D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A26714">
              <w:rPr>
                <w:vertAlign w:val="superscript"/>
              </w:rPr>
              <w:t>(ініціал, прізвище)</w:t>
            </w:r>
          </w:p>
        </w:tc>
        <w:tc>
          <w:tcPr>
            <w:tcW w:w="1516" w:type="dxa"/>
          </w:tcPr>
          <w:p w:rsidR="00E60438" w:rsidRPr="00962D40" w:rsidRDefault="00E60438" w:rsidP="000C719D">
            <w:pPr>
              <w:tabs>
                <w:tab w:val="left" w:pos="3828"/>
              </w:tabs>
              <w:jc w:val="center"/>
              <w:rPr>
                <w:u w:val="single"/>
                <w:vertAlign w:val="superscript"/>
              </w:rPr>
            </w:pPr>
            <w:r>
              <w:rPr>
                <w:u w:val="single"/>
                <w:vertAlign w:val="superscript"/>
              </w:rPr>
              <w:t>____</w:t>
            </w:r>
            <w:r w:rsidRPr="00962D40">
              <w:rPr>
                <w:u w:val="single"/>
                <w:vertAlign w:val="superscript"/>
              </w:rPr>
              <w:t>.2014р.</w:t>
            </w:r>
          </w:p>
          <w:p w:rsidR="00E60438" w:rsidRPr="00A26714" w:rsidRDefault="00E60438" w:rsidP="000C719D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A26714">
              <w:rPr>
                <w:vertAlign w:val="superscript"/>
              </w:rPr>
              <w:t>(дата)</w:t>
            </w:r>
          </w:p>
        </w:tc>
      </w:tr>
    </w:tbl>
    <w:p w:rsidR="00E60438" w:rsidRPr="00A26714" w:rsidRDefault="00E60438" w:rsidP="002F49CF">
      <w:pPr>
        <w:keepNext/>
        <w:spacing w:after="60"/>
        <w:jc w:val="right"/>
        <w:outlineLvl w:val="0"/>
      </w:pPr>
      <w:r w:rsidRPr="00A26714">
        <w:rPr>
          <w:b/>
          <w:bCs/>
          <w:kern w:val="32"/>
        </w:rPr>
        <w:br w:type="page"/>
      </w:r>
      <w:r w:rsidRPr="00A26714">
        <w:t>(Ф 03.02 – 88)</w:t>
      </w:r>
    </w:p>
    <w:p w:rsidR="00E60438" w:rsidRPr="00A26714" w:rsidRDefault="00E60438" w:rsidP="00593F49"/>
    <w:p w:rsidR="00E60438" w:rsidRPr="00A26714" w:rsidRDefault="00E60438" w:rsidP="00593F49">
      <w:pPr>
        <w:jc w:val="center"/>
      </w:pPr>
      <w:r w:rsidRPr="00A26714">
        <w:t>Перелік</w:t>
      </w:r>
    </w:p>
    <w:p w:rsidR="00E60438" w:rsidRPr="00A26714" w:rsidRDefault="00E60438" w:rsidP="00593F49">
      <w:pPr>
        <w:jc w:val="center"/>
      </w:pPr>
      <w:r w:rsidRPr="00A26714">
        <w:t>довідкової літератури, використання якої дозволяється при виконанні комплексної контрольної роботи</w:t>
      </w:r>
    </w:p>
    <w:p w:rsidR="00E60438" w:rsidRPr="00A26714" w:rsidRDefault="00E60438" w:rsidP="00593F49"/>
    <w:p w:rsidR="00E60438" w:rsidRDefault="00E60438" w:rsidP="002153EE">
      <w:pPr>
        <w:spacing w:line="360" w:lineRule="auto"/>
        <w:ind w:firstLine="357"/>
        <w:rPr>
          <w:sz w:val="28"/>
          <w:szCs w:val="28"/>
        </w:rPr>
      </w:pPr>
    </w:p>
    <w:p w:rsidR="00E60438" w:rsidRDefault="00E60438" w:rsidP="00B75C20">
      <w:pPr>
        <w:spacing w:line="360" w:lineRule="auto"/>
        <w:ind w:firstLine="357"/>
      </w:pPr>
      <w:r>
        <w:t xml:space="preserve">1. Загальна декларація прав людини від 10 грудня 1948 р. // Офіційний вісник України. – 2008. – № 93. – С. 89.  </w:t>
      </w:r>
    </w:p>
    <w:p w:rsidR="00E60438" w:rsidRPr="00B75C20" w:rsidRDefault="00E60438" w:rsidP="00B75C20">
      <w:pPr>
        <w:spacing w:line="360" w:lineRule="auto"/>
        <w:ind w:firstLine="357"/>
        <w:rPr>
          <w:sz w:val="28"/>
          <w:szCs w:val="28"/>
        </w:rPr>
      </w:pPr>
    </w:p>
    <w:p w:rsidR="00E60438" w:rsidRPr="00B00215" w:rsidRDefault="00E60438" w:rsidP="00B75C20">
      <w:pPr>
        <w:pStyle w:val="14"/>
        <w:numPr>
          <w:ilvl w:val="0"/>
          <w:numId w:val="25"/>
        </w:numPr>
        <w:ind w:left="0" w:firstLine="357"/>
      </w:pPr>
      <w:r w:rsidRPr="0085263D">
        <w:t>Конституція України : станом на 11 березня 2010 р. [Електронний ресурс] / Офіційний сайт Верховної Ради України. – Режим до</w:t>
      </w:r>
      <w:r>
        <w:t>ступу</w:t>
      </w:r>
      <w:r w:rsidRPr="0085263D">
        <w:t> :</w:t>
      </w:r>
      <w:r w:rsidRPr="00B00215">
        <w:t xml:space="preserve"> </w:t>
      </w:r>
    </w:p>
    <w:p w:rsidR="00E60438" w:rsidRDefault="00E60438" w:rsidP="00B75C20">
      <w:pPr>
        <w:spacing w:line="360" w:lineRule="auto"/>
        <w:ind w:firstLine="357"/>
        <w:rPr>
          <w:sz w:val="28"/>
          <w:szCs w:val="28"/>
        </w:rPr>
      </w:pPr>
      <w:r w:rsidRPr="00FB77A3">
        <w:rPr>
          <w:sz w:val="28"/>
          <w:szCs w:val="28"/>
        </w:rPr>
        <w:tab/>
      </w:r>
      <w:hyperlink r:id="rId9" w:history="1">
        <w:r w:rsidRPr="003C7A5B">
          <w:rPr>
            <w:rStyle w:val="Hyperlink"/>
            <w:sz w:val="28"/>
            <w:szCs w:val="28"/>
          </w:rPr>
          <w:t>http://zakon1.rada.gov.ua/cgi-</w:t>
        </w:r>
      </w:hyperlink>
    </w:p>
    <w:p w:rsidR="00E60438" w:rsidRDefault="00E60438" w:rsidP="00B75C20">
      <w:pPr>
        <w:spacing w:line="360" w:lineRule="auto"/>
        <w:ind w:firstLine="357"/>
        <w:rPr>
          <w:sz w:val="28"/>
          <w:szCs w:val="28"/>
        </w:rPr>
      </w:pPr>
    </w:p>
    <w:p w:rsidR="00E60438" w:rsidRPr="003B5FA2" w:rsidRDefault="00E60438" w:rsidP="00B75C20">
      <w:pPr>
        <w:spacing w:line="360" w:lineRule="auto"/>
        <w:ind w:firstLine="357"/>
        <w:rPr>
          <w:sz w:val="28"/>
          <w:szCs w:val="28"/>
        </w:rPr>
      </w:pPr>
      <w:r>
        <w:rPr>
          <w:sz w:val="28"/>
          <w:szCs w:val="28"/>
        </w:rPr>
        <w:t>3</w:t>
      </w:r>
      <w:r w:rsidRPr="003B5FA2">
        <w:rPr>
          <w:sz w:val="28"/>
          <w:szCs w:val="28"/>
        </w:rPr>
        <w:t>. Житловий кодекс Української РСР станом на 15.05.2013 р. [Електронний ресурс] / Офіційний сайт Верховної Ради України. – Режим доступу до документу :</w:t>
      </w:r>
    </w:p>
    <w:p w:rsidR="00E60438" w:rsidRDefault="00E60438" w:rsidP="00B75C20">
      <w:pPr>
        <w:spacing w:line="360" w:lineRule="auto"/>
        <w:ind w:firstLine="357"/>
        <w:rPr>
          <w:sz w:val="28"/>
          <w:szCs w:val="28"/>
        </w:rPr>
      </w:pPr>
      <w:r w:rsidRPr="003B5FA2">
        <w:rPr>
          <w:sz w:val="28"/>
          <w:szCs w:val="28"/>
        </w:rPr>
        <w:t xml:space="preserve">                               </w:t>
      </w:r>
      <w:hyperlink r:id="rId10" w:history="1">
        <w:r w:rsidRPr="003B5FA2">
          <w:rPr>
            <w:rStyle w:val="Hyperlink"/>
            <w:sz w:val="28"/>
            <w:szCs w:val="28"/>
          </w:rPr>
          <w:t>http://zakon4.rada.gov.ua/laws/show/5464-10</w:t>
        </w:r>
      </w:hyperlink>
    </w:p>
    <w:p w:rsidR="00E60438" w:rsidRPr="003B5FA2" w:rsidRDefault="00E60438" w:rsidP="00B75C20">
      <w:pPr>
        <w:spacing w:line="360" w:lineRule="auto"/>
        <w:ind w:firstLine="357"/>
        <w:rPr>
          <w:sz w:val="28"/>
          <w:szCs w:val="28"/>
        </w:rPr>
      </w:pPr>
    </w:p>
    <w:p w:rsidR="00E60438" w:rsidRPr="003B5FA2" w:rsidRDefault="00E60438" w:rsidP="00B75C20">
      <w:pPr>
        <w:spacing w:line="360" w:lineRule="auto"/>
        <w:ind w:firstLine="357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Pr="003B5FA2">
        <w:rPr>
          <w:sz w:val="28"/>
          <w:szCs w:val="28"/>
        </w:rPr>
        <w:t xml:space="preserve">. Про житлово-комунальні послуги : Закон України від 30.06.1983 р. № 5464 – Х . [Електронний ресурс] / Офіційний сайт Верховної Ради України. – Режим доступу до документу : </w:t>
      </w:r>
    </w:p>
    <w:p w:rsidR="00E60438" w:rsidRPr="003B5FA2" w:rsidRDefault="00E60438" w:rsidP="00B75C20">
      <w:pPr>
        <w:spacing w:line="360" w:lineRule="auto"/>
        <w:ind w:firstLine="357"/>
        <w:rPr>
          <w:sz w:val="28"/>
          <w:szCs w:val="28"/>
        </w:rPr>
      </w:pPr>
      <w:r w:rsidRPr="003B5FA2">
        <w:rPr>
          <w:sz w:val="28"/>
          <w:szCs w:val="28"/>
        </w:rPr>
        <w:t xml:space="preserve">                               </w:t>
      </w:r>
      <w:hyperlink r:id="rId11" w:history="1">
        <w:r w:rsidRPr="003B5FA2">
          <w:rPr>
            <w:rStyle w:val="Hyperlink"/>
            <w:sz w:val="28"/>
            <w:szCs w:val="28"/>
          </w:rPr>
          <w:t>http://zakon4.rada.gov.ua/laws/show/5464-10/page4</w:t>
        </w:r>
      </w:hyperlink>
    </w:p>
    <w:p w:rsidR="00E60438" w:rsidRPr="003B5FA2" w:rsidRDefault="00E60438" w:rsidP="00B75C20">
      <w:pPr>
        <w:ind w:firstLine="357"/>
        <w:rPr>
          <w:sz w:val="28"/>
          <w:szCs w:val="28"/>
        </w:rPr>
      </w:pPr>
    </w:p>
    <w:p w:rsidR="00E60438" w:rsidRDefault="00E60438" w:rsidP="00B75C20">
      <w:pPr>
        <w:pStyle w:val="14"/>
        <w:numPr>
          <w:ilvl w:val="0"/>
          <w:numId w:val="0"/>
        </w:numPr>
        <w:ind w:firstLine="357"/>
      </w:pPr>
      <w:r>
        <w:t>5</w:t>
      </w:r>
      <w:r w:rsidRPr="003B5FA2">
        <w:t>. Цивільний кодекс України: за станом на 01 березня 2012 р. // Верховна Рада України. – Офіц.вид. – Відомості Верховної Ради України. – 2003. – №40-44. – Ст.356.</w:t>
      </w:r>
    </w:p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p w:rsidR="00E60438" w:rsidRPr="00A26714" w:rsidRDefault="00E60438" w:rsidP="00593F49"/>
    <w:tbl>
      <w:tblPr>
        <w:tblW w:w="9889" w:type="dxa"/>
        <w:tblLook w:val="00A0"/>
      </w:tblPr>
      <w:tblGrid>
        <w:gridCol w:w="3369"/>
        <w:gridCol w:w="2268"/>
        <w:gridCol w:w="2736"/>
        <w:gridCol w:w="1516"/>
      </w:tblGrid>
      <w:tr w:rsidR="00E60438" w:rsidRPr="00573859" w:rsidTr="000C719D">
        <w:tc>
          <w:tcPr>
            <w:tcW w:w="3369" w:type="dxa"/>
          </w:tcPr>
          <w:p w:rsidR="00E60438" w:rsidRPr="00C96837" w:rsidRDefault="00E60438" w:rsidP="000C719D">
            <w:pPr>
              <w:tabs>
                <w:tab w:val="left" w:pos="3828"/>
              </w:tabs>
              <w:jc w:val="center"/>
              <w:rPr>
                <w:szCs w:val="28"/>
                <w:vertAlign w:val="superscript"/>
              </w:rPr>
            </w:pPr>
            <w:r>
              <w:rPr>
                <w:szCs w:val="28"/>
                <w:u w:val="single"/>
                <w:vertAlign w:val="superscript"/>
              </w:rPr>
              <w:t>професор</w:t>
            </w:r>
          </w:p>
          <w:p w:rsidR="00E60438" w:rsidRPr="00A26714" w:rsidRDefault="00E60438" w:rsidP="000C719D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A26714">
              <w:rPr>
                <w:vertAlign w:val="superscript"/>
              </w:rPr>
              <w:t>(посада розробника)</w:t>
            </w:r>
          </w:p>
        </w:tc>
        <w:tc>
          <w:tcPr>
            <w:tcW w:w="2268" w:type="dxa"/>
          </w:tcPr>
          <w:p w:rsidR="00E60438" w:rsidRPr="00A26714" w:rsidRDefault="00E60438" w:rsidP="000C719D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A26714">
              <w:rPr>
                <w:vertAlign w:val="superscript"/>
              </w:rPr>
              <w:t>_________________________</w:t>
            </w:r>
          </w:p>
          <w:p w:rsidR="00E60438" w:rsidRPr="00A26714" w:rsidRDefault="00E60438" w:rsidP="000C719D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A26714">
              <w:rPr>
                <w:vertAlign w:val="superscript"/>
              </w:rPr>
              <w:t>(підпис)</w:t>
            </w:r>
          </w:p>
        </w:tc>
        <w:tc>
          <w:tcPr>
            <w:tcW w:w="2736" w:type="dxa"/>
          </w:tcPr>
          <w:p w:rsidR="00E60438" w:rsidRPr="00A26714" w:rsidRDefault="00E60438" w:rsidP="000C719D">
            <w:pPr>
              <w:tabs>
                <w:tab w:val="left" w:pos="3828"/>
              </w:tabs>
              <w:rPr>
                <w:vertAlign w:val="superscript"/>
              </w:rPr>
            </w:pPr>
            <w:r>
              <w:rPr>
                <w:vertAlign w:val="superscript"/>
              </w:rPr>
              <w:t xml:space="preserve">               </w:t>
            </w:r>
            <w:r w:rsidRPr="00A26714">
              <w:rPr>
                <w:vertAlign w:val="superscript"/>
              </w:rPr>
              <w:t>___</w:t>
            </w:r>
            <w:r>
              <w:rPr>
                <w:szCs w:val="28"/>
                <w:u w:val="single"/>
                <w:vertAlign w:val="superscript"/>
              </w:rPr>
              <w:t>Є.Петров</w:t>
            </w:r>
          </w:p>
          <w:p w:rsidR="00E60438" w:rsidRPr="00A26714" w:rsidRDefault="00E60438" w:rsidP="000C719D">
            <w:pPr>
              <w:tabs>
                <w:tab w:val="left" w:pos="3828"/>
              </w:tabs>
              <w:rPr>
                <w:vertAlign w:val="superscript"/>
              </w:rPr>
            </w:pPr>
            <w:r>
              <w:rPr>
                <w:vertAlign w:val="superscript"/>
              </w:rPr>
              <w:t xml:space="preserve">           </w:t>
            </w:r>
            <w:r w:rsidRPr="00A26714">
              <w:rPr>
                <w:vertAlign w:val="superscript"/>
              </w:rPr>
              <w:t>(ініціал, прізвище)</w:t>
            </w:r>
          </w:p>
        </w:tc>
        <w:tc>
          <w:tcPr>
            <w:tcW w:w="1516" w:type="dxa"/>
          </w:tcPr>
          <w:p w:rsidR="00E60438" w:rsidRPr="00C96837" w:rsidRDefault="00E60438" w:rsidP="000C719D">
            <w:pPr>
              <w:tabs>
                <w:tab w:val="left" w:pos="3828"/>
              </w:tabs>
              <w:jc w:val="center"/>
              <w:rPr>
                <w:szCs w:val="28"/>
                <w:u w:val="single"/>
                <w:vertAlign w:val="superscript"/>
              </w:rPr>
            </w:pPr>
            <w:r w:rsidRPr="000F445C">
              <w:rPr>
                <w:szCs w:val="28"/>
                <w:u w:val="single"/>
                <w:vertAlign w:val="superscript"/>
              </w:rPr>
              <w:t>____</w:t>
            </w:r>
            <w:r w:rsidRPr="00C96837">
              <w:rPr>
                <w:szCs w:val="28"/>
                <w:u w:val="single"/>
                <w:vertAlign w:val="superscript"/>
              </w:rPr>
              <w:t>2014р_</w:t>
            </w:r>
          </w:p>
          <w:p w:rsidR="00E60438" w:rsidRPr="00A26714" w:rsidRDefault="00E60438" w:rsidP="000C719D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A26714">
              <w:rPr>
                <w:vertAlign w:val="superscript"/>
              </w:rPr>
              <w:t>(дата)</w:t>
            </w:r>
          </w:p>
        </w:tc>
      </w:tr>
    </w:tbl>
    <w:p w:rsidR="00E60438" w:rsidRDefault="00E60438" w:rsidP="00DA0DB5">
      <w:pPr>
        <w:pStyle w:val="Heading1"/>
        <w:jc w:val="right"/>
        <w:rPr>
          <w:szCs w:val="28"/>
        </w:rPr>
      </w:pPr>
      <w:r w:rsidRPr="0084443A">
        <w:rPr>
          <w:szCs w:val="28"/>
        </w:rPr>
        <w:br w:type="page"/>
      </w:r>
      <w:r w:rsidRPr="006875DF">
        <w:rPr>
          <w:b w:val="0"/>
          <w:szCs w:val="28"/>
        </w:rPr>
        <w:t>(Ф 03.02 – 89)</w:t>
      </w:r>
    </w:p>
    <w:p w:rsidR="00E60438" w:rsidRPr="005359C9" w:rsidRDefault="00E60438" w:rsidP="00351410">
      <w:pPr>
        <w:pStyle w:val="Heading1"/>
      </w:pPr>
      <w:r w:rsidRPr="005359C9">
        <w:t>Національний авіаційний університет</w:t>
      </w:r>
    </w:p>
    <w:p w:rsidR="00E60438" w:rsidRPr="005359C9" w:rsidRDefault="00E60438" w:rsidP="00351410">
      <w:pPr>
        <w:pStyle w:val="Heading1"/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351410">
      <w:pPr>
        <w:pStyle w:val="Heading1"/>
      </w:pPr>
    </w:p>
    <w:p w:rsidR="00E60438" w:rsidRDefault="00E60438" w:rsidP="00351410">
      <w:pPr>
        <w:pStyle w:val="Heading1"/>
      </w:pPr>
    </w:p>
    <w:p w:rsidR="00E60438" w:rsidRDefault="00E60438" w:rsidP="00351410">
      <w:pPr>
        <w:pStyle w:val="Heading1"/>
      </w:pPr>
    </w:p>
    <w:p w:rsidR="00E60438" w:rsidRPr="005359C9" w:rsidRDefault="00E60438" w:rsidP="00351410">
      <w:pPr>
        <w:pStyle w:val="Heading1"/>
      </w:pPr>
      <w:r w:rsidRPr="005359C9">
        <w:t>КОМПЛЕКСНА КОНТРОЛЬНА РОБОТА</w:t>
      </w:r>
    </w:p>
    <w:p w:rsidR="00E60438" w:rsidRPr="005359C9" w:rsidRDefault="00E60438" w:rsidP="00351410">
      <w:pPr>
        <w:pStyle w:val="Heading1"/>
      </w:pPr>
    </w:p>
    <w:p w:rsidR="00E60438" w:rsidRDefault="00E60438" w:rsidP="00351410">
      <w:pPr>
        <w:pStyle w:val="Heading1"/>
      </w:pPr>
      <w:r w:rsidRPr="005359C9">
        <w:t xml:space="preserve">Варіант № </w:t>
      </w:r>
      <w:r>
        <w:t>1</w:t>
      </w:r>
    </w:p>
    <w:p w:rsidR="00E60438" w:rsidRDefault="00E60438" w:rsidP="00351410"/>
    <w:p w:rsidR="00E60438" w:rsidRDefault="00E60438" w:rsidP="004F4B6A">
      <w:pPr>
        <w:rPr>
          <w:sz w:val="28"/>
          <w:szCs w:val="28"/>
        </w:rPr>
      </w:pPr>
      <w:r w:rsidRPr="008E571D">
        <w:rPr>
          <w:sz w:val="28"/>
          <w:szCs w:val="28"/>
        </w:rPr>
        <w:t xml:space="preserve">1. </w:t>
      </w:r>
      <w:r>
        <w:rPr>
          <w:sz w:val="28"/>
          <w:szCs w:val="28"/>
        </w:rPr>
        <w:t>Охарактеризувати к</w:t>
      </w:r>
      <w:r w:rsidRPr="008E571D">
        <w:rPr>
          <w:sz w:val="28"/>
          <w:szCs w:val="28"/>
        </w:rPr>
        <w:t>онституційні права людини на житло</w:t>
      </w:r>
      <w:r>
        <w:rPr>
          <w:sz w:val="28"/>
          <w:szCs w:val="28"/>
        </w:rPr>
        <w:t>.</w:t>
      </w:r>
    </w:p>
    <w:p w:rsidR="00E60438" w:rsidRPr="008E571D" w:rsidRDefault="00E60438" w:rsidP="004F4B6A">
      <w:pPr>
        <w:ind w:firstLine="708"/>
        <w:rPr>
          <w:sz w:val="28"/>
          <w:szCs w:val="28"/>
        </w:rPr>
      </w:pPr>
    </w:p>
    <w:p w:rsidR="00E60438" w:rsidRPr="008E571D" w:rsidRDefault="00E60438" w:rsidP="004F4B6A">
      <w:pPr>
        <w:rPr>
          <w:sz w:val="28"/>
          <w:szCs w:val="28"/>
        </w:rPr>
      </w:pPr>
      <w:r w:rsidRPr="008E571D">
        <w:rPr>
          <w:sz w:val="28"/>
          <w:szCs w:val="28"/>
        </w:rPr>
        <w:t xml:space="preserve">2. </w:t>
      </w:r>
      <w:r>
        <w:rPr>
          <w:sz w:val="28"/>
          <w:szCs w:val="28"/>
        </w:rPr>
        <w:t>Проаналізувати п</w:t>
      </w:r>
      <w:r w:rsidRPr="008E571D">
        <w:rPr>
          <w:sz w:val="28"/>
          <w:szCs w:val="28"/>
        </w:rPr>
        <w:t>орядок надання громадянам жилих приміщень.</w:t>
      </w:r>
    </w:p>
    <w:p w:rsidR="00E60438" w:rsidRPr="008E571D" w:rsidRDefault="00E60438" w:rsidP="004F4B6A">
      <w:pPr>
        <w:rPr>
          <w:sz w:val="28"/>
          <w:szCs w:val="28"/>
        </w:rPr>
      </w:pPr>
    </w:p>
    <w:p w:rsidR="00E60438" w:rsidRPr="008E571D" w:rsidRDefault="00E60438" w:rsidP="004F4B6A">
      <w:pPr>
        <w:rPr>
          <w:sz w:val="28"/>
          <w:szCs w:val="28"/>
        </w:rPr>
      </w:pPr>
      <w:r w:rsidRPr="008E571D">
        <w:rPr>
          <w:sz w:val="28"/>
          <w:szCs w:val="28"/>
        </w:rPr>
        <w:t>3.</w:t>
      </w:r>
      <w:r w:rsidRPr="00F0479E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2F2F2"/>
        </w:rPr>
        <w:t>Визначити</w:t>
      </w:r>
      <w:r w:rsidRPr="00F0479E">
        <w:rPr>
          <w:color w:val="000000"/>
          <w:sz w:val="28"/>
          <w:szCs w:val="28"/>
          <w:shd w:val="clear" w:color="auto" w:fill="F2F2F2"/>
        </w:rPr>
        <w:t xml:space="preserve"> відповідальність за невиконання договору житлового найму</w:t>
      </w:r>
      <w:r w:rsidRPr="00F0479E">
        <w:rPr>
          <w:sz w:val="28"/>
          <w:szCs w:val="28"/>
        </w:rPr>
        <w:t>.</w:t>
      </w:r>
    </w:p>
    <w:p w:rsidR="00E60438" w:rsidRPr="00B21913" w:rsidRDefault="00E60438" w:rsidP="00351410">
      <w:pPr>
        <w:spacing w:line="360" w:lineRule="auto"/>
        <w:ind w:left="1080"/>
        <w:jc w:val="both"/>
        <w:rPr>
          <w:sz w:val="28"/>
          <w:szCs w:val="28"/>
        </w:rPr>
      </w:pP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jc w:val="both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 xml:space="preserve">    «____»______________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351410">
      <w:pPr>
        <w:pStyle w:val="Heading1"/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351410">
      <w:pPr>
        <w:pStyle w:val="Heading1"/>
      </w:pPr>
    </w:p>
    <w:p w:rsidR="00E60438" w:rsidRDefault="00E60438" w:rsidP="00351410">
      <w:pPr>
        <w:pStyle w:val="Heading1"/>
      </w:pPr>
    </w:p>
    <w:p w:rsidR="00E60438" w:rsidRDefault="00E60438" w:rsidP="00351410">
      <w:pPr>
        <w:pStyle w:val="Heading1"/>
      </w:pPr>
    </w:p>
    <w:p w:rsidR="00E60438" w:rsidRPr="005359C9" w:rsidRDefault="00E60438" w:rsidP="00351410">
      <w:pPr>
        <w:pStyle w:val="Heading1"/>
      </w:pPr>
      <w:r w:rsidRPr="005359C9">
        <w:t>КОМПЛЕКСНА КОНТРОЛЬНА РОБОТА</w:t>
      </w:r>
    </w:p>
    <w:p w:rsidR="00E60438" w:rsidRPr="005359C9" w:rsidRDefault="00E60438" w:rsidP="00351410">
      <w:pPr>
        <w:pStyle w:val="Heading1"/>
      </w:pPr>
    </w:p>
    <w:p w:rsidR="00E60438" w:rsidRDefault="00E60438" w:rsidP="00351410">
      <w:pPr>
        <w:pStyle w:val="Heading1"/>
      </w:pPr>
      <w:r w:rsidRPr="005359C9">
        <w:t xml:space="preserve">Варіант № </w:t>
      </w:r>
      <w:r>
        <w:t>2</w:t>
      </w:r>
    </w:p>
    <w:p w:rsidR="00E60438" w:rsidRDefault="00E60438" w:rsidP="00351410"/>
    <w:p w:rsidR="00E60438" w:rsidRDefault="00E60438" w:rsidP="004F4B6A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Охарактеризувати поняття  житлових правовідносин.</w:t>
      </w:r>
    </w:p>
    <w:p w:rsidR="00E60438" w:rsidRPr="00FB3A90" w:rsidRDefault="00E60438" w:rsidP="004F4B6A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Зробити п</w:t>
      </w:r>
      <w:r w:rsidRPr="0078093F">
        <w:rPr>
          <w:sz w:val="28"/>
          <w:szCs w:val="28"/>
        </w:rPr>
        <w:t>орівняльн</w:t>
      </w:r>
      <w:r>
        <w:rPr>
          <w:sz w:val="28"/>
          <w:szCs w:val="28"/>
        </w:rPr>
        <w:t>у</w:t>
      </w:r>
      <w:r w:rsidRPr="0078093F">
        <w:rPr>
          <w:sz w:val="28"/>
          <w:szCs w:val="28"/>
        </w:rPr>
        <w:t xml:space="preserve"> характеристик</w:t>
      </w:r>
      <w:r>
        <w:rPr>
          <w:sz w:val="28"/>
          <w:szCs w:val="28"/>
        </w:rPr>
        <w:t>у прав та обов’язків споживача та виконавця житлово-комунальних послуг</w:t>
      </w:r>
      <w:r w:rsidRPr="00FB3A90">
        <w:rPr>
          <w:sz w:val="28"/>
          <w:szCs w:val="28"/>
        </w:rPr>
        <w:t>.</w:t>
      </w:r>
    </w:p>
    <w:p w:rsidR="00E60438" w:rsidRPr="00FB3A90" w:rsidRDefault="00E60438" w:rsidP="004F4B6A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н</w:t>
      </w:r>
      <w:r w:rsidRPr="00FB3A90">
        <w:rPr>
          <w:sz w:val="28"/>
          <w:szCs w:val="28"/>
        </w:rPr>
        <w:t>ормативне регулювання користування жилими приміщеннями</w:t>
      </w:r>
      <w:r>
        <w:rPr>
          <w:sz w:val="28"/>
          <w:szCs w:val="28"/>
        </w:rPr>
        <w:t>.</w:t>
      </w: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jc w:val="both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               «____»______________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351410">
      <w:pPr>
        <w:pStyle w:val="Heading1"/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351410">
      <w:pPr>
        <w:pStyle w:val="Heading1"/>
      </w:pPr>
    </w:p>
    <w:p w:rsidR="00E60438" w:rsidRDefault="00E60438" w:rsidP="00351410">
      <w:pPr>
        <w:pStyle w:val="Heading1"/>
      </w:pPr>
    </w:p>
    <w:p w:rsidR="00E60438" w:rsidRDefault="00E60438" w:rsidP="00351410">
      <w:pPr>
        <w:pStyle w:val="Heading1"/>
      </w:pPr>
    </w:p>
    <w:p w:rsidR="00E60438" w:rsidRPr="005359C9" w:rsidRDefault="00E60438" w:rsidP="00351410">
      <w:pPr>
        <w:pStyle w:val="Heading1"/>
      </w:pPr>
      <w:r w:rsidRPr="005359C9">
        <w:t>КОМПЛЕКСНА КОНТРОЛЬНА РОБОТА</w:t>
      </w:r>
    </w:p>
    <w:p w:rsidR="00E60438" w:rsidRPr="005359C9" w:rsidRDefault="00E60438" w:rsidP="00351410">
      <w:pPr>
        <w:pStyle w:val="Heading1"/>
      </w:pPr>
    </w:p>
    <w:p w:rsidR="00E60438" w:rsidRDefault="00E60438" w:rsidP="00351410">
      <w:pPr>
        <w:pStyle w:val="Heading1"/>
      </w:pPr>
      <w:r w:rsidRPr="005359C9">
        <w:t xml:space="preserve">Варіант № </w:t>
      </w:r>
      <w:r>
        <w:t>3</w:t>
      </w:r>
    </w:p>
    <w:p w:rsidR="00E60438" w:rsidRDefault="00E60438" w:rsidP="00351410"/>
    <w:p w:rsidR="00E60438" w:rsidRPr="00F0479E" w:rsidRDefault="00E60438" w:rsidP="004F4B6A">
      <w:pPr>
        <w:pStyle w:val="ListParagraph"/>
        <w:shd w:val="clear" w:color="auto" w:fill="FFFFFF"/>
        <w:ind w:left="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1. </w:t>
      </w:r>
      <w:r w:rsidRPr="00F0479E">
        <w:rPr>
          <w:sz w:val="28"/>
          <w:szCs w:val="28"/>
          <w:highlight w:val="white"/>
        </w:rPr>
        <w:t>Проаналізувати види порушень житлового законодавства.</w:t>
      </w:r>
    </w:p>
    <w:p w:rsidR="00E60438" w:rsidRPr="00F0479E" w:rsidRDefault="00E60438" w:rsidP="004F4B6A">
      <w:pPr>
        <w:pStyle w:val="Heading1"/>
        <w:shd w:val="clear" w:color="auto" w:fill="FFFFFF"/>
        <w:ind w:left="720"/>
        <w:jc w:val="left"/>
        <w:rPr>
          <w:b w:val="0"/>
          <w:color w:val="000000"/>
          <w:szCs w:val="28"/>
        </w:rPr>
      </w:pPr>
    </w:p>
    <w:p w:rsidR="00E60438" w:rsidRPr="00F0479E" w:rsidRDefault="00E60438" w:rsidP="004F4B6A">
      <w:pPr>
        <w:pStyle w:val="Heading1"/>
        <w:shd w:val="clear" w:color="auto" w:fill="FFFFFF"/>
        <w:ind w:left="0"/>
        <w:jc w:val="left"/>
        <w:rPr>
          <w:b w:val="0"/>
          <w:color w:val="000000"/>
          <w:szCs w:val="28"/>
        </w:rPr>
      </w:pPr>
      <w:r>
        <w:rPr>
          <w:b w:val="0"/>
          <w:color w:val="000000"/>
          <w:szCs w:val="28"/>
        </w:rPr>
        <w:t>2. Дослідити п</w:t>
      </w:r>
      <w:r w:rsidRPr="00F0479E">
        <w:rPr>
          <w:b w:val="0"/>
          <w:color w:val="000000"/>
          <w:szCs w:val="28"/>
        </w:rPr>
        <w:t>равове регулювання вирішення житлових спорів у судовому порядку.</w:t>
      </w:r>
    </w:p>
    <w:p w:rsidR="00E60438" w:rsidRPr="00F0479E" w:rsidRDefault="00E60438" w:rsidP="004F4B6A">
      <w:pPr>
        <w:rPr>
          <w:rFonts w:ascii="Verdana" w:hAnsi="Verdana"/>
          <w:color w:val="000000"/>
          <w:sz w:val="28"/>
          <w:szCs w:val="28"/>
          <w:shd w:val="clear" w:color="auto" w:fill="F2F2F2"/>
        </w:rPr>
      </w:pPr>
    </w:p>
    <w:p w:rsidR="00E60438" w:rsidRPr="00F0479E" w:rsidRDefault="00E60438" w:rsidP="004F4B6A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2F2F2"/>
        </w:rPr>
        <w:t xml:space="preserve">3. </w:t>
      </w:r>
      <w:r w:rsidRPr="00F0479E">
        <w:rPr>
          <w:color w:val="000000"/>
          <w:sz w:val="28"/>
          <w:szCs w:val="28"/>
          <w:shd w:val="clear" w:color="auto" w:fill="F2F2F2"/>
        </w:rPr>
        <w:t>Охарактеризуйте структуру та зміст житлових правовідносин</w:t>
      </w: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jc w:val="both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</w:t>
      </w:r>
      <w:r w:rsidRPr="002A33F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«____»______________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351410">
      <w:pPr>
        <w:pStyle w:val="Heading1"/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351410">
      <w:pPr>
        <w:jc w:val="both"/>
        <w:rPr>
          <w:sz w:val="28"/>
        </w:rPr>
      </w:pPr>
    </w:p>
    <w:p w:rsidR="00E60438" w:rsidRDefault="00E60438" w:rsidP="0035141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351410">
      <w:pPr>
        <w:pStyle w:val="Heading1"/>
      </w:pPr>
    </w:p>
    <w:p w:rsidR="00E60438" w:rsidRDefault="00E60438" w:rsidP="00351410">
      <w:pPr>
        <w:pStyle w:val="Heading1"/>
      </w:pPr>
    </w:p>
    <w:p w:rsidR="00E60438" w:rsidRDefault="00E60438" w:rsidP="00351410">
      <w:pPr>
        <w:pStyle w:val="Heading1"/>
      </w:pPr>
    </w:p>
    <w:p w:rsidR="00E60438" w:rsidRPr="005359C9" w:rsidRDefault="00E60438" w:rsidP="00351410">
      <w:pPr>
        <w:pStyle w:val="Heading1"/>
      </w:pPr>
      <w:r w:rsidRPr="005359C9">
        <w:t>КОМПЛЕКСНА КОНТРОЛЬНА РОБОТА</w:t>
      </w:r>
    </w:p>
    <w:p w:rsidR="00E60438" w:rsidRPr="005359C9" w:rsidRDefault="00E60438" w:rsidP="00351410">
      <w:pPr>
        <w:pStyle w:val="Heading1"/>
      </w:pPr>
    </w:p>
    <w:p w:rsidR="00E60438" w:rsidRDefault="00E60438" w:rsidP="00351410">
      <w:pPr>
        <w:pStyle w:val="Heading1"/>
      </w:pPr>
      <w:r w:rsidRPr="005359C9">
        <w:t xml:space="preserve">Варіант № </w:t>
      </w:r>
      <w:r>
        <w:t>4</w:t>
      </w:r>
    </w:p>
    <w:p w:rsidR="00E60438" w:rsidRDefault="00E60438" w:rsidP="00351410"/>
    <w:p w:rsidR="00E60438" w:rsidRDefault="00E60438" w:rsidP="004F4B6A"/>
    <w:p w:rsidR="00E60438" w:rsidRPr="00F0479E" w:rsidRDefault="00E60438" w:rsidP="004F4B6A">
      <w:pPr>
        <w:pStyle w:val="Heading3"/>
        <w:shd w:val="clear" w:color="auto" w:fill="FFFFFF"/>
        <w:spacing w:before="0"/>
        <w:ind w:left="360"/>
        <w:rPr>
          <w:rFonts w:ascii="Times New Roman" w:hAnsi="Times New Roman"/>
          <w:b w:val="0"/>
          <w:color w:val="000000"/>
          <w:sz w:val="28"/>
          <w:szCs w:val="28"/>
        </w:rPr>
      </w:pPr>
      <w:bookmarkStart w:id="1" w:name="187"/>
      <w:bookmarkEnd w:id="1"/>
      <w:r w:rsidRPr="00F0479E">
        <w:rPr>
          <w:rFonts w:ascii="Times New Roman" w:hAnsi="Times New Roman"/>
          <w:b w:val="0"/>
          <w:color w:val="000000"/>
          <w:sz w:val="28"/>
          <w:szCs w:val="28"/>
        </w:rPr>
        <w:t xml:space="preserve">1. </w:t>
      </w:r>
      <w:r>
        <w:rPr>
          <w:rFonts w:ascii="Times New Roman" w:hAnsi="Times New Roman"/>
          <w:b w:val="0"/>
          <w:color w:val="000000"/>
          <w:sz w:val="28"/>
          <w:szCs w:val="28"/>
          <w:shd w:val="clear" w:color="auto" w:fill="F2F2F2"/>
        </w:rPr>
        <w:t>Розкрити</w:t>
      </w:r>
      <w:r w:rsidRPr="00F0479E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2F2F2"/>
        </w:rPr>
        <w:t xml:space="preserve"> юридичне значення договору житлового найму.</w:t>
      </w:r>
    </w:p>
    <w:p w:rsidR="00E60438" w:rsidRPr="00F0479E" w:rsidRDefault="00E60438" w:rsidP="004F4B6A">
      <w:pPr>
        <w:ind w:left="360"/>
        <w:rPr>
          <w:sz w:val="28"/>
          <w:szCs w:val="28"/>
        </w:rPr>
      </w:pPr>
    </w:p>
    <w:p w:rsidR="00E60438" w:rsidRPr="00F0479E" w:rsidRDefault="00E60438" w:rsidP="004F4B6A">
      <w:pPr>
        <w:ind w:left="360"/>
        <w:rPr>
          <w:sz w:val="28"/>
          <w:szCs w:val="28"/>
        </w:rPr>
      </w:pPr>
      <w:r w:rsidRPr="00F0479E">
        <w:rPr>
          <w:sz w:val="28"/>
          <w:szCs w:val="28"/>
        </w:rPr>
        <w:t>2. Охарактеризувати джерела житлового права.</w:t>
      </w:r>
    </w:p>
    <w:p w:rsidR="00E60438" w:rsidRPr="00F0479E" w:rsidRDefault="00E60438" w:rsidP="004F4B6A">
      <w:pPr>
        <w:ind w:left="360"/>
        <w:rPr>
          <w:sz w:val="28"/>
          <w:szCs w:val="28"/>
        </w:rPr>
      </w:pPr>
    </w:p>
    <w:p w:rsidR="00E60438" w:rsidRPr="00F0479E" w:rsidRDefault="00E60438" w:rsidP="004F4B6A">
      <w:pPr>
        <w:ind w:left="360"/>
        <w:rPr>
          <w:sz w:val="28"/>
          <w:szCs w:val="28"/>
        </w:rPr>
      </w:pPr>
      <w:r>
        <w:rPr>
          <w:sz w:val="28"/>
          <w:szCs w:val="28"/>
        </w:rPr>
        <w:t>3. Розкрити поняття «порушення житлового законодавства»</w:t>
      </w:r>
      <w:r w:rsidRPr="00F0479E">
        <w:rPr>
          <w:sz w:val="28"/>
          <w:szCs w:val="28"/>
        </w:rPr>
        <w:t>.</w:t>
      </w: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51410">
      <w:pPr>
        <w:jc w:val="both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 xml:space="preserve">    «____»______________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351410">
      <w:pPr>
        <w:jc w:val="right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603DCA">
      <w:pPr>
        <w:pStyle w:val="Heading1"/>
      </w:pPr>
    </w:p>
    <w:p w:rsidR="00E60438" w:rsidRDefault="00E60438" w:rsidP="00603DCA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603DCA">
      <w:pPr>
        <w:jc w:val="both"/>
        <w:rPr>
          <w:sz w:val="28"/>
        </w:rPr>
      </w:pPr>
    </w:p>
    <w:p w:rsidR="00E60438" w:rsidRDefault="00E60438" w:rsidP="00603DCA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603DCA">
      <w:pPr>
        <w:jc w:val="both"/>
        <w:rPr>
          <w:sz w:val="28"/>
        </w:rPr>
      </w:pPr>
    </w:p>
    <w:p w:rsidR="00E60438" w:rsidRDefault="00E60438" w:rsidP="00603DCA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603DCA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603DCA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603DCA">
      <w:pPr>
        <w:jc w:val="both"/>
        <w:rPr>
          <w:sz w:val="28"/>
        </w:rPr>
      </w:pPr>
    </w:p>
    <w:p w:rsidR="00E60438" w:rsidRDefault="00E60438" w:rsidP="00603DCA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603DCA">
      <w:pPr>
        <w:pStyle w:val="Heading1"/>
      </w:pPr>
    </w:p>
    <w:p w:rsidR="00E60438" w:rsidRDefault="00E60438" w:rsidP="00603DCA">
      <w:pPr>
        <w:pStyle w:val="Heading1"/>
      </w:pPr>
    </w:p>
    <w:p w:rsidR="00E60438" w:rsidRDefault="00E60438" w:rsidP="00603DCA">
      <w:pPr>
        <w:pStyle w:val="Heading1"/>
      </w:pPr>
    </w:p>
    <w:p w:rsidR="00E60438" w:rsidRPr="005359C9" w:rsidRDefault="00E60438" w:rsidP="00603DCA">
      <w:pPr>
        <w:pStyle w:val="Heading1"/>
      </w:pPr>
      <w:r w:rsidRPr="005359C9">
        <w:t>КОМПЛЕКСНА КОНТРОЛЬНА РОБОТА</w:t>
      </w:r>
    </w:p>
    <w:p w:rsidR="00E60438" w:rsidRPr="005359C9" w:rsidRDefault="00E60438" w:rsidP="00603DCA">
      <w:pPr>
        <w:pStyle w:val="Heading1"/>
      </w:pPr>
    </w:p>
    <w:p w:rsidR="00E60438" w:rsidRDefault="00E60438" w:rsidP="00603DCA">
      <w:pPr>
        <w:pStyle w:val="Heading1"/>
      </w:pPr>
      <w:r w:rsidRPr="005359C9">
        <w:t xml:space="preserve">Варіант № </w:t>
      </w:r>
      <w:r>
        <w:t>5</w:t>
      </w:r>
    </w:p>
    <w:p w:rsidR="00E60438" w:rsidRDefault="00E60438" w:rsidP="00603DCA"/>
    <w:p w:rsidR="00E60438" w:rsidRDefault="00E60438" w:rsidP="00947C80">
      <w:pPr>
        <w:jc w:val="both"/>
      </w:pPr>
    </w:p>
    <w:p w:rsidR="00E60438" w:rsidRPr="0037312A" w:rsidRDefault="00E60438" w:rsidP="003D4C8B">
      <w:pPr>
        <w:numPr>
          <w:ilvl w:val="0"/>
          <w:numId w:val="15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Охарактеризувати договір оренди жилого приміщення.</w:t>
      </w:r>
    </w:p>
    <w:p w:rsidR="00E60438" w:rsidRPr="00F0479E" w:rsidRDefault="00E60438" w:rsidP="003D4C8B">
      <w:pPr>
        <w:numPr>
          <w:ilvl w:val="0"/>
          <w:numId w:val="15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2F2F2"/>
        </w:rPr>
        <w:t>Назвати</w:t>
      </w:r>
      <w:r w:rsidRPr="00F0479E">
        <w:rPr>
          <w:color w:val="000000"/>
          <w:sz w:val="28"/>
          <w:szCs w:val="28"/>
          <w:shd w:val="clear" w:color="auto" w:fill="F2F2F2"/>
        </w:rPr>
        <w:t xml:space="preserve"> основні правила користування службовими жилими приміщеннями.</w:t>
      </w:r>
    </w:p>
    <w:p w:rsidR="00E60438" w:rsidRDefault="00E60438" w:rsidP="003D4C8B">
      <w:pPr>
        <w:numPr>
          <w:ilvl w:val="0"/>
          <w:numId w:val="15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особливості охорони та захисту права на житло.</w:t>
      </w:r>
    </w:p>
    <w:p w:rsidR="00E60438" w:rsidRDefault="00E60438" w:rsidP="00947C80">
      <w:pPr>
        <w:pStyle w:val="ListParagraph"/>
        <w:jc w:val="both"/>
      </w:pPr>
    </w:p>
    <w:p w:rsidR="00E60438" w:rsidRDefault="00E60438" w:rsidP="00947C80">
      <w:pPr>
        <w:pStyle w:val="ListParagraph"/>
        <w:jc w:val="both"/>
      </w:pPr>
    </w:p>
    <w:p w:rsidR="00E60438" w:rsidRPr="00603DCA" w:rsidRDefault="00E60438" w:rsidP="00603DCA">
      <w:pPr>
        <w:pStyle w:val="ListParagraph"/>
        <w:ind w:left="0"/>
        <w:jc w:val="both"/>
        <w:rPr>
          <w:sz w:val="28"/>
          <w:szCs w:val="28"/>
        </w:rPr>
      </w:pPr>
    </w:p>
    <w:p w:rsidR="00E60438" w:rsidRDefault="00E60438" w:rsidP="00603DCA">
      <w:pPr>
        <w:pStyle w:val="ListParagraph"/>
        <w:spacing w:line="360" w:lineRule="auto"/>
        <w:jc w:val="both"/>
        <w:rPr>
          <w:sz w:val="28"/>
          <w:szCs w:val="28"/>
        </w:rPr>
      </w:pPr>
    </w:p>
    <w:p w:rsidR="00E60438" w:rsidRDefault="00E60438" w:rsidP="00603DCA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603DCA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603DCA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603DCA">
      <w:pPr>
        <w:jc w:val="both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Pr="005359C9" w:rsidRDefault="00E60438" w:rsidP="00947C80">
      <w:pPr>
        <w:pStyle w:val="Heading1"/>
      </w:pPr>
      <w:r w:rsidRPr="005359C9">
        <w:t>КОМПЛЕКСНА КОНТРОЛЬНА РОБОТА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pStyle w:val="Heading1"/>
      </w:pPr>
      <w:r w:rsidRPr="005359C9">
        <w:t xml:space="preserve">Варіант № </w:t>
      </w:r>
      <w:r>
        <w:t>6</w:t>
      </w:r>
    </w:p>
    <w:p w:rsidR="00E60438" w:rsidRDefault="00E60438" w:rsidP="00947C80"/>
    <w:p w:rsidR="00E60438" w:rsidRPr="002D7CDB" w:rsidRDefault="00E60438" w:rsidP="004F4B6A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Охарактеризувати приватизацію жилих приміщень</w:t>
      </w:r>
      <w:r w:rsidRPr="002D7CDB">
        <w:rPr>
          <w:color w:val="000000"/>
          <w:sz w:val="28"/>
          <w:szCs w:val="28"/>
          <w:shd w:val="clear" w:color="auto" w:fill="FFFFFF"/>
        </w:rPr>
        <w:t>.</w:t>
      </w:r>
    </w:p>
    <w:p w:rsidR="00E60438" w:rsidRPr="002D7CDB" w:rsidRDefault="00E60438" w:rsidP="004F4B6A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Проаналізувати в</w:t>
      </w:r>
      <w:r w:rsidRPr="002D7CDB">
        <w:rPr>
          <w:color w:val="000000"/>
          <w:sz w:val="28"/>
          <w:szCs w:val="28"/>
        </w:rPr>
        <w:t>иселення із службових жилих приміщень.</w:t>
      </w:r>
    </w:p>
    <w:p w:rsidR="00E60438" w:rsidRPr="002D7CDB" w:rsidRDefault="00E60438" w:rsidP="004F4B6A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Дати п</w:t>
      </w:r>
      <w:r w:rsidRPr="002D7CDB">
        <w:rPr>
          <w:color w:val="000000"/>
          <w:sz w:val="28"/>
          <w:szCs w:val="28"/>
        </w:rPr>
        <w:t>равов</w:t>
      </w:r>
      <w:r>
        <w:rPr>
          <w:color w:val="000000"/>
          <w:sz w:val="28"/>
          <w:szCs w:val="28"/>
        </w:rPr>
        <w:t>у</w:t>
      </w:r>
      <w:r w:rsidRPr="002D7C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оцінку</w:t>
      </w:r>
      <w:r w:rsidRPr="002D7CDB">
        <w:rPr>
          <w:color w:val="000000"/>
          <w:sz w:val="28"/>
          <w:szCs w:val="28"/>
        </w:rPr>
        <w:t xml:space="preserve"> приватизації державного житлового фонду.</w:t>
      </w:r>
    </w:p>
    <w:p w:rsidR="00E60438" w:rsidRPr="00947C80" w:rsidRDefault="00E60438" w:rsidP="004F4B6A">
      <w:pPr>
        <w:pStyle w:val="ListParagraph"/>
        <w:ind w:left="0"/>
        <w:jc w:val="both"/>
        <w:rPr>
          <w:sz w:val="28"/>
          <w:szCs w:val="28"/>
        </w:rPr>
      </w:pPr>
    </w:p>
    <w:p w:rsidR="00E60438" w:rsidRPr="00947C80" w:rsidRDefault="00E60438" w:rsidP="00947C80">
      <w:pPr>
        <w:pStyle w:val="ListParagraph"/>
        <w:jc w:val="both"/>
        <w:rPr>
          <w:sz w:val="28"/>
          <w:szCs w:val="28"/>
        </w:rPr>
      </w:pPr>
    </w:p>
    <w:p w:rsidR="00E60438" w:rsidRDefault="00E60438" w:rsidP="00947C80">
      <w:pPr>
        <w:pStyle w:val="ListParagraph"/>
        <w:jc w:val="both"/>
      </w:pPr>
    </w:p>
    <w:p w:rsidR="00E60438" w:rsidRPr="00603DCA" w:rsidRDefault="00E60438" w:rsidP="00947C80">
      <w:pPr>
        <w:pStyle w:val="ListParagraph"/>
        <w:ind w:left="0"/>
        <w:jc w:val="both"/>
        <w:rPr>
          <w:sz w:val="28"/>
          <w:szCs w:val="28"/>
        </w:rPr>
      </w:pPr>
    </w:p>
    <w:p w:rsidR="00E60438" w:rsidRDefault="00E60438" w:rsidP="00947C80">
      <w:pPr>
        <w:pStyle w:val="ListParagraph"/>
        <w:spacing w:line="360" w:lineRule="auto"/>
        <w:jc w:val="both"/>
        <w:rPr>
          <w:sz w:val="28"/>
          <w:szCs w:val="28"/>
        </w:rPr>
      </w:pPr>
    </w:p>
    <w:p w:rsidR="00E60438" w:rsidRDefault="00E60438" w:rsidP="00947C8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947C8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947C8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947C80">
      <w:pPr>
        <w:jc w:val="both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947C80">
      <w:pPr>
        <w:jc w:val="right"/>
        <w:rPr>
          <w:sz w:val="28"/>
          <w:szCs w:val="28"/>
        </w:rPr>
      </w:pPr>
    </w:p>
    <w:p w:rsidR="00E60438" w:rsidRDefault="00E60438" w:rsidP="00947C80">
      <w:pPr>
        <w:jc w:val="right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Pr="005359C9" w:rsidRDefault="00E60438" w:rsidP="00947C80">
      <w:pPr>
        <w:pStyle w:val="Heading1"/>
      </w:pPr>
      <w:r w:rsidRPr="005359C9">
        <w:t>КОМПЛЕКСНА КОНТРОЛЬНА РОБОТА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pStyle w:val="Heading1"/>
      </w:pPr>
      <w:r w:rsidRPr="005359C9">
        <w:t xml:space="preserve">Варіант № </w:t>
      </w:r>
      <w:r>
        <w:t>7</w:t>
      </w:r>
    </w:p>
    <w:p w:rsidR="00E60438" w:rsidRDefault="00E60438" w:rsidP="00947C80"/>
    <w:p w:rsidR="00E60438" w:rsidRPr="00947C80" w:rsidRDefault="00E60438" w:rsidP="00947C80">
      <w:pPr>
        <w:rPr>
          <w:sz w:val="28"/>
          <w:szCs w:val="28"/>
        </w:rPr>
      </w:pPr>
    </w:p>
    <w:p w:rsidR="00E60438" w:rsidRPr="00382BDD" w:rsidRDefault="00E60438" w:rsidP="004F4B6A">
      <w:pPr>
        <w:pStyle w:val="ListParagraph"/>
        <w:numPr>
          <w:ilvl w:val="0"/>
          <w:numId w:val="16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Визначити п</w:t>
      </w:r>
      <w:r w:rsidRPr="00382BDD">
        <w:rPr>
          <w:color w:val="000000"/>
          <w:sz w:val="28"/>
          <w:szCs w:val="28"/>
          <w:shd w:val="clear" w:color="auto" w:fill="FFFFFF"/>
        </w:rPr>
        <w:t>оняття житлових правовідносин та їх структура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E60438" w:rsidRPr="00F0479E" w:rsidRDefault="00E60438" w:rsidP="004F4B6A">
      <w:pPr>
        <w:pStyle w:val="ListParagraph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Дати перелік та охарактеризувати види житлового фонду України.</w:t>
      </w:r>
    </w:p>
    <w:p w:rsidR="00E60438" w:rsidRPr="00382BDD" w:rsidRDefault="00E60438" w:rsidP="004F4B6A">
      <w:pPr>
        <w:pStyle w:val="ListParagraph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Проаналізувати п</w:t>
      </w:r>
      <w:r w:rsidRPr="00382BDD">
        <w:rPr>
          <w:color w:val="000000"/>
          <w:sz w:val="28"/>
          <w:szCs w:val="28"/>
        </w:rPr>
        <w:t>орядок організації та діяльності житлово-будівельного кооперативу.</w:t>
      </w:r>
    </w:p>
    <w:p w:rsidR="00E60438" w:rsidRPr="00947C80" w:rsidRDefault="00E60438" w:rsidP="00947C80">
      <w:pPr>
        <w:pStyle w:val="ListParagraph"/>
        <w:jc w:val="both"/>
        <w:rPr>
          <w:sz w:val="28"/>
          <w:szCs w:val="28"/>
        </w:rPr>
      </w:pPr>
    </w:p>
    <w:p w:rsidR="00E60438" w:rsidRPr="00947C80" w:rsidRDefault="00E60438" w:rsidP="00947C80">
      <w:pPr>
        <w:pStyle w:val="ListParagraph"/>
        <w:jc w:val="both"/>
        <w:rPr>
          <w:sz w:val="28"/>
          <w:szCs w:val="28"/>
        </w:rPr>
      </w:pPr>
    </w:p>
    <w:p w:rsidR="00E60438" w:rsidRDefault="00E60438" w:rsidP="00947C80">
      <w:pPr>
        <w:pStyle w:val="ListParagraph"/>
        <w:jc w:val="both"/>
      </w:pPr>
    </w:p>
    <w:p w:rsidR="00E60438" w:rsidRPr="00603DCA" w:rsidRDefault="00E60438" w:rsidP="00947C80">
      <w:pPr>
        <w:pStyle w:val="ListParagraph"/>
        <w:ind w:left="0"/>
        <w:jc w:val="both"/>
        <w:rPr>
          <w:sz w:val="28"/>
          <w:szCs w:val="28"/>
        </w:rPr>
      </w:pPr>
    </w:p>
    <w:p w:rsidR="00E60438" w:rsidRDefault="00E60438" w:rsidP="00947C80">
      <w:pPr>
        <w:pStyle w:val="ListParagraph"/>
        <w:spacing w:line="360" w:lineRule="auto"/>
        <w:jc w:val="both"/>
        <w:rPr>
          <w:sz w:val="28"/>
          <w:szCs w:val="28"/>
        </w:rPr>
      </w:pPr>
    </w:p>
    <w:p w:rsidR="00E60438" w:rsidRDefault="00E60438" w:rsidP="00947C8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947C8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947C80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947C80">
      <w:pPr>
        <w:jc w:val="both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Pr="005359C9" w:rsidRDefault="00E60438" w:rsidP="00947C80">
      <w:pPr>
        <w:pStyle w:val="Heading1"/>
      </w:pPr>
      <w:r w:rsidRPr="005359C9">
        <w:t>КОМПЛЕКСНА КОНТРОЛЬНА РОБОТА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pStyle w:val="Heading1"/>
      </w:pPr>
      <w:r w:rsidRPr="005359C9">
        <w:t xml:space="preserve">Варіант № </w:t>
      </w:r>
      <w:r>
        <w:t>8</w:t>
      </w:r>
    </w:p>
    <w:p w:rsidR="00E60438" w:rsidRDefault="00E60438" w:rsidP="00947C80"/>
    <w:p w:rsidR="00E60438" w:rsidRPr="00947C80" w:rsidRDefault="00E60438" w:rsidP="00947C80">
      <w:pPr>
        <w:rPr>
          <w:sz w:val="28"/>
          <w:szCs w:val="28"/>
        </w:rPr>
      </w:pPr>
    </w:p>
    <w:p w:rsidR="00E60438" w:rsidRPr="00382BDD" w:rsidRDefault="00E60438" w:rsidP="004F4B6A">
      <w:pPr>
        <w:pStyle w:val="ListParagraph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Охарактеризувати п</w:t>
      </w:r>
      <w:r w:rsidRPr="00382BDD">
        <w:rPr>
          <w:color w:val="000000"/>
          <w:sz w:val="28"/>
          <w:szCs w:val="28"/>
          <w:shd w:val="clear" w:color="auto" w:fill="FFFFFF"/>
        </w:rPr>
        <w:t>рийом громадян до членів житлово-будівельного кооперативу.</w:t>
      </w:r>
    </w:p>
    <w:p w:rsidR="00E60438" w:rsidRPr="00382BDD" w:rsidRDefault="00E60438" w:rsidP="004F4B6A">
      <w:pPr>
        <w:pStyle w:val="ListParagraph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Дати характеристику підстав набуття та припинення права власності на житло.</w:t>
      </w:r>
    </w:p>
    <w:p w:rsidR="00E60438" w:rsidRPr="00382BDD" w:rsidRDefault="00E60438" w:rsidP="004F4B6A">
      <w:pPr>
        <w:pStyle w:val="ListParagraph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Проаналізувати н</w:t>
      </w:r>
      <w:r w:rsidRPr="00382BDD">
        <w:rPr>
          <w:color w:val="000000"/>
          <w:sz w:val="28"/>
          <w:szCs w:val="28"/>
          <w:shd w:val="clear" w:color="auto" w:fill="FFFFFF"/>
        </w:rPr>
        <w:t>адання службових житлових приміщень і гуртожитків.</w:t>
      </w:r>
    </w:p>
    <w:p w:rsidR="00E60438" w:rsidRPr="00947C80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pStyle w:val="ListParagraph"/>
        <w:jc w:val="both"/>
        <w:rPr>
          <w:sz w:val="28"/>
          <w:szCs w:val="28"/>
        </w:rPr>
      </w:pPr>
    </w:p>
    <w:p w:rsidR="00E60438" w:rsidRPr="00947C80" w:rsidRDefault="00E60438" w:rsidP="00947C80">
      <w:pPr>
        <w:pStyle w:val="ListParagraph"/>
        <w:jc w:val="both"/>
        <w:rPr>
          <w:sz w:val="28"/>
          <w:szCs w:val="28"/>
        </w:rPr>
      </w:pPr>
    </w:p>
    <w:p w:rsidR="00E60438" w:rsidRPr="00947C80" w:rsidRDefault="00E60438" w:rsidP="00947C80">
      <w:pPr>
        <w:pStyle w:val="ListParagraph"/>
        <w:jc w:val="both"/>
        <w:rPr>
          <w:sz w:val="28"/>
          <w:szCs w:val="28"/>
        </w:rPr>
      </w:pPr>
    </w:p>
    <w:p w:rsidR="00E60438" w:rsidRDefault="00E60438" w:rsidP="00947C80">
      <w:pPr>
        <w:pStyle w:val="ListParagraph"/>
        <w:jc w:val="both"/>
      </w:pPr>
    </w:p>
    <w:p w:rsidR="00E60438" w:rsidRPr="00603DCA" w:rsidRDefault="00E60438" w:rsidP="00947C80">
      <w:pPr>
        <w:pStyle w:val="ListParagraph"/>
        <w:ind w:left="0"/>
        <w:jc w:val="both"/>
        <w:rPr>
          <w:sz w:val="28"/>
          <w:szCs w:val="28"/>
        </w:rPr>
      </w:pPr>
    </w:p>
    <w:p w:rsidR="00E60438" w:rsidRDefault="00E60438" w:rsidP="00947C80">
      <w:pPr>
        <w:pStyle w:val="ListParagraph"/>
        <w:spacing w:line="360" w:lineRule="auto"/>
        <w:jc w:val="both"/>
        <w:rPr>
          <w:sz w:val="28"/>
          <w:szCs w:val="28"/>
        </w:rPr>
      </w:pPr>
    </w:p>
    <w:p w:rsidR="00E60438" w:rsidRDefault="00E60438" w:rsidP="00947C80">
      <w:pPr>
        <w:spacing w:line="360" w:lineRule="auto"/>
        <w:jc w:val="both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Pr="00DA0DB5" w:rsidRDefault="00E60438" w:rsidP="004F4B6A">
      <w:pPr>
        <w:jc w:val="right"/>
        <w:rPr>
          <w:sz w:val="28"/>
          <w:szCs w:val="28"/>
        </w:rPr>
      </w:pPr>
      <w:r w:rsidRPr="00DA0DB5">
        <w:rPr>
          <w:szCs w:val="28"/>
        </w:rPr>
        <w:t>(Ф 03.02 – 89)</w:t>
      </w:r>
    </w:p>
    <w:p w:rsidR="00E60438" w:rsidRPr="00497281" w:rsidRDefault="00E60438" w:rsidP="00497281">
      <w:pPr>
        <w:jc w:val="center"/>
        <w:rPr>
          <w:b/>
          <w:sz w:val="28"/>
          <w:szCs w:val="28"/>
        </w:rPr>
      </w:pPr>
      <w:r w:rsidRPr="00497281">
        <w:rPr>
          <w:b/>
          <w:sz w:val="28"/>
          <w:szCs w:val="28"/>
        </w:rPr>
        <w:t>Національний авіаційний університет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Pr="005359C9" w:rsidRDefault="00E60438" w:rsidP="00947C80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pStyle w:val="Heading1"/>
      </w:pPr>
      <w:r w:rsidRPr="005359C9">
        <w:t xml:space="preserve">Варіант № </w:t>
      </w:r>
      <w:r>
        <w:t>9</w:t>
      </w:r>
    </w:p>
    <w:p w:rsidR="00E60438" w:rsidRDefault="00E60438" w:rsidP="00947C80"/>
    <w:p w:rsidR="00E60438" w:rsidRPr="00382BDD" w:rsidRDefault="00E60438" w:rsidP="004F4B6A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Охарактеризувати в</w:t>
      </w:r>
      <w:r w:rsidRPr="00382BDD">
        <w:rPr>
          <w:sz w:val="28"/>
          <w:szCs w:val="28"/>
        </w:rPr>
        <w:t>иселення із службових жилих приміщень.</w:t>
      </w:r>
    </w:p>
    <w:p w:rsidR="00E60438" w:rsidRDefault="00E60438" w:rsidP="004F4B6A">
      <w:pPr>
        <w:jc w:val="both"/>
        <w:rPr>
          <w:sz w:val="28"/>
          <w:szCs w:val="28"/>
        </w:rPr>
      </w:pPr>
    </w:p>
    <w:p w:rsidR="00E60438" w:rsidRPr="00382BDD" w:rsidRDefault="00E60438" w:rsidP="004F4B6A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Проаналізувати порядок укладення договору купівлі-продажу квартир (будинків) в Україні</w:t>
      </w:r>
      <w:r w:rsidRPr="00382BDD">
        <w:rPr>
          <w:color w:val="000000"/>
          <w:sz w:val="28"/>
          <w:szCs w:val="28"/>
          <w:shd w:val="clear" w:color="auto" w:fill="FFFFFF"/>
        </w:rPr>
        <w:t>.</w:t>
      </w:r>
    </w:p>
    <w:p w:rsidR="00E60438" w:rsidRDefault="00E60438" w:rsidP="004F4B6A">
      <w:pPr>
        <w:jc w:val="both"/>
        <w:rPr>
          <w:color w:val="000000"/>
          <w:sz w:val="27"/>
          <w:szCs w:val="27"/>
          <w:shd w:val="clear" w:color="auto" w:fill="FFFFFF"/>
        </w:rPr>
      </w:pPr>
    </w:p>
    <w:p w:rsidR="00E60438" w:rsidRPr="00382BDD" w:rsidRDefault="00E60438" w:rsidP="004F4B6A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Дати характеристику відповідальності за порушення житлового законодавства</w:t>
      </w:r>
      <w:r w:rsidRPr="00382BDD">
        <w:rPr>
          <w:color w:val="000000"/>
          <w:sz w:val="28"/>
          <w:szCs w:val="28"/>
          <w:shd w:val="clear" w:color="auto" w:fill="FFFFFF"/>
        </w:rPr>
        <w:t>.</w:t>
      </w:r>
    </w:p>
    <w:p w:rsidR="00E60438" w:rsidRPr="00947C80" w:rsidRDefault="00E60438" w:rsidP="00947C80">
      <w:pPr>
        <w:rPr>
          <w:sz w:val="28"/>
          <w:szCs w:val="28"/>
        </w:rPr>
      </w:pPr>
    </w:p>
    <w:p w:rsidR="00E60438" w:rsidRDefault="00E60438" w:rsidP="00947C80"/>
    <w:p w:rsidR="00E60438" w:rsidRPr="00947C80" w:rsidRDefault="00E60438" w:rsidP="00947C80">
      <w:pPr>
        <w:rPr>
          <w:sz w:val="28"/>
          <w:szCs w:val="28"/>
        </w:rPr>
      </w:pPr>
    </w:p>
    <w:p w:rsidR="00E60438" w:rsidRPr="00947C80" w:rsidRDefault="00E60438" w:rsidP="00947C80">
      <w:pPr>
        <w:rPr>
          <w:sz w:val="28"/>
          <w:szCs w:val="28"/>
        </w:rPr>
      </w:pPr>
    </w:p>
    <w:p w:rsidR="00E60438" w:rsidRPr="00947C80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Pr="00DA0DB5" w:rsidRDefault="00E60438" w:rsidP="00DA0DB5">
      <w:pPr>
        <w:jc w:val="right"/>
        <w:rPr>
          <w:sz w:val="28"/>
          <w:szCs w:val="28"/>
        </w:rPr>
      </w:pPr>
      <w:r w:rsidRPr="00DA0DB5">
        <w:rPr>
          <w:szCs w:val="28"/>
        </w:rPr>
        <w:t>(Ф 03.02 – 89)</w:t>
      </w:r>
    </w:p>
    <w:p w:rsidR="00E60438" w:rsidRPr="00497281" w:rsidRDefault="00E60438" w:rsidP="00497281">
      <w:pPr>
        <w:jc w:val="center"/>
        <w:rPr>
          <w:b/>
          <w:sz w:val="28"/>
          <w:szCs w:val="28"/>
        </w:rPr>
      </w:pPr>
      <w:r w:rsidRPr="00497281">
        <w:rPr>
          <w:b/>
          <w:sz w:val="28"/>
          <w:szCs w:val="28"/>
        </w:rPr>
        <w:t>Національний авіаційний університет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947C80">
      <w:pPr>
        <w:jc w:val="both"/>
        <w:rPr>
          <w:sz w:val="28"/>
        </w:rPr>
      </w:pPr>
    </w:p>
    <w:p w:rsidR="00E60438" w:rsidRDefault="00E60438" w:rsidP="00947C80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Default="00E60438" w:rsidP="00947C80">
      <w:pPr>
        <w:pStyle w:val="Heading1"/>
      </w:pPr>
    </w:p>
    <w:p w:rsidR="00E60438" w:rsidRPr="005359C9" w:rsidRDefault="00E60438" w:rsidP="00947C80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947C80">
      <w:pPr>
        <w:pStyle w:val="Heading1"/>
      </w:pPr>
    </w:p>
    <w:p w:rsidR="00E60438" w:rsidRDefault="00E60438" w:rsidP="00947C80">
      <w:pPr>
        <w:pStyle w:val="Heading1"/>
      </w:pPr>
      <w:r w:rsidRPr="005359C9">
        <w:t xml:space="preserve">Варіант № </w:t>
      </w:r>
      <w:r>
        <w:t>10</w:t>
      </w:r>
    </w:p>
    <w:p w:rsidR="00E60438" w:rsidRPr="00947C80" w:rsidRDefault="00E60438" w:rsidP="00947C80">
      <w:pPr>
        <w:rPr>
          <w:sz w:val="28"/>
          <w:szCs w:val="28"/>
        </w:rPr>
      </w:pPr>
    </w:p>
    <w:p w:rsidR="00E60438" w:rsidRPr="00382BDD" w:rsidRDefault="00E60438" w:rsidP="004F4B6A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Охарактеризувати з</w:t>
      </w:r>
      <w:r w:rsidRPr="00382BDD">
        <w:rPr>
          <w:sz w:val="28"/>
          <w:szCs w:val="28"/>
        </w:rPr>
        <w:t xml:space="preserve">агальні положення </w:t>
      </w:r>
      <w:r>
        <w:rPr>
          <w:sz w:val="28"/>
          <w:szCs w:val="28"/>
        </w:rPr>
        <w:t>договору довічного утримання</w:t>
      </w:r>
      <w:r w:rsidRPr="00382BDD">
        <w:rPr>
          <w:sz w:val="28"/>
          <w:szCs w:val="28"/>
        </w:rPr>
        <w:t>.</w:t>
      </w:r>
    </w:p>
    <w:p w:rsidR="00E60438" w:rsidRPr="00382BDD" w:rsidRDefault="00E60438" w:rsidP="004F4B6A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Визначити та охарактеризувати поняття к</w:t>
      </w:r>
      <w:r w:rsidRPr="00382BDD">
        <w:rPr>
          <w:color w:val="000000"/>
          <w:sz w:val="28"/>
          <w:szCs w:val="28"/>
          <w:shd w:val="clear" w:color="auto" w:fill="FFFFFF"/>
        </w:rPr>
        <w:t>вартирна плата.</w:t>
      </w:r>
    </w:p>
    <w:p w:rsidR="00E60438" w:rsidRPr="00382BDD" w:rsidRDefault="00E60438" w:rsidP="004F4B6A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практику Європейського суду з прав людини щодо розгляду житлових справ.</w:t>
      </w:r>
    </w:p>
    <w:p w:rsidR="00E60438" w:rsidRDefault="00E60438" w:rsidP="00947C80"/>
    <w:p w:rsidR="00E60438" w:rsidRPr="00947C80" w:rsidRDefault="00E60438" w:rsidP="00947C80">
      <w:pPr>
        <w:rPr>
          <w:sz w:val="28"/>
          <w:szCs w:val="28"/>
        </w:rPr>
      </w:pPr>
    </w:p>
    <w:p w:rsidR="00E60438" w:rsidRPr="00947C80" w:rsidRDefault="00E60438" w:rsidP="00947C80">
      <w:pPr>
        <w:rPr>
          <w:sz w:val="28"/>
          <w:szCs w:val="28"/>
        </w:rPr>
      </w:pPr>
    </w:p>
    <w:p w:rsidR="00E60438" w:rsidRPr="00947C80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Default="00E60438" w:rsidP="00947C80">
      <w:pPr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947C80">
      <w:pPr>
        <w:jc w:val="right"/>
        <w:rPr>
          <w:sz w:val="28"/>
          <w:szCs w:val="28"/>
        </w:rPr>
      </w:pPr>
    </w:p>
    <w:p w:rsidR="00E60438" w:rsidRDefault="00E60438" w:rsidP="00947C80">
      <w:pPr>
        <w:jc w:val="right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Pr="005359C9" w:rsidRDefault="00E60438" w:rsidP="00C7652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pStyle w:val="Heading1"/>
      </w:pPr>
      <w:r w:rsidRPr="005359C9">
        <w:t xml:space="preserve">Варіант № </w:t>
      </w:r>
      <w:r>
        <w:t>11</w:t>
      </w:r>
    </w:p>
    <w:p w:rsidR="00E60438" w:rsidRPr="00C76521" w:rsidRDefault="00E60438" w:rsidP="00C76521"/>
    <w:p w:rsidR="00E60438" w:rsidRDefault="00E60438" w:rsidP="004F4B6A">
      <w:pPr>
        <w:pStyle w:val="Heading1"/>
      </w:pPr>
    </w:p>
    <w:p w:rsidR="00E60438" w:rsidRPr="00D17FD8" w:rsidRDefault="00E60438" w:rsidP="003D4C8B">
      <w:pPr>
        <w:numPr>
          <w:ilvl w:val="0"/>
          <w:numId w:val="19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Охарактеризувати в</w:t>
      </w:r>
      <w:r w:rsidRPr="00D17FD8">
        <w:rPr>
          <w:color w:val="000000"/>
          <w:sz w:val="28"/>
          <w:szCs w:val="28"/>
          <w:shd w:val="clear" w:color="auto" w:fill="FFFFFF"/>
        </w:rPr>
        <w:t>иселення без надання іншого помешкання.</w:t>
      </w:r>
    </w:p>
    <w:p w:rsidR="00E60438" w:rsidRPr="004A04F2" w:rsidRDefault="00E60438" w:rsidP="003D4C8B">
      <w:pPr>
        <w:numPr>
          <w:ilvl w:val="0"/>
          <w:numId w:val="19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Проаналізувати застави</w:t>
      </w:r>
      <w:r w:rsidRPr="00D17FD8">
        <w:rPr>
          <w:color w:val="000000"/>
          <w:sz w:val="28"/>
          <w:szCs w:val="28"/>
          <w:shd w:val="clear" w:color="auto" w:fill="FFFFFF"/>
        </w:rPr>
        <w:t xml:space="preserve"> житлових приміщень.</w:t>
      </w:r>
    </w:p>
    <w:p w:rsidR="00E60438" w:rsidRPr="00D17FD8" w:rsidRDefault="00E60438" w:rsidP="003D4C8B">
      <w:pPr>
        <w:numPr>
          <w:ilvl w:val="0"/>
          <w:numId w:val="19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Дати правову оцінку в</w:t>
      </w:r>
      <w:r w:rsidRPr="0006397A">
        <w:rPr>
          <w:sz w:val="28"/>
          <w:szCs w:val="28"/>
        </w:rPr>
        <w:t>иселення із житлових приміщень як особливий вид відповідальності за порушення житлового права.</w:t>
      </w:r>
    </w:p>
    <w:p w:rsidR="00E60438" w:rsidRPr="00947C80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497281">
      <w:pPr>
        <w:ind w:left="2124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rPr>
          <w:sz w:val="28"/>
          <w:szCs w:val="28"/>
        </w:rPr>
      </w:pPr>
    </w:p>
    <w:p w:rsidR="00E60438" w:rsidRDefault="00E60438" w:rsidP="00C76521">
      <w:pPr>
        <w:jc w:val="right"/>
        <w:rPr>
          <w:sz w:val="28"/>
          <w:szCs w:val="28"/>
        </w:rPr>
      </w:pPr>
    </w:p>
    <w:p w:rsidR="00E60438" w:rsidRDefault="00E60438" w:rsidP="00C76521">
      <w:pPr>
        <w:jc w:val="right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Pr="005359C9" w:rsidRDefault="00E60438" w:rsidP="00C7652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pStyle w:val="Heading1"/>
      </w:pPr>
      <w:r w:rsidRPr="005359C9">
        <w:t xml:space="preserve">Варіант № </w:t>
      </w:r>
      <w:r>
        <w:t>12</w:t>
      </w:r>
    </w:p>
    <w:p w:rsidR="00E60438" w:rsidRPr="00C76521" w:rsidRDefault="00E60438" w:rsidP="00C76521"/>
    <w:p w:rsidR="00E60438" w:rsidRDefault="00E60438" w:rsidP="00C76521"/>
    <w:p w:rsidR="00E60438" w:rsidRPr="0006688F" w:rsidRDefault="00E60438" w:rsidP="003D4C8B">
      <w:pPr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Визначити правові підстави визнання гомадян такими, що потребують поліпшення житлових умов</w:t>
      </w:r>
      <w:r w:rsidRPr="0006688F">
        <w:rPr>
          <w:color w:val="000000"/>
          <w:sz w:val="28"/>
          <w:szCs w:val="28"/>
          <w:shd w:val="clear" w:color="auto" w:fill="FFFFFF"/>
        </w:rPr>
        <w:t>.</w:t>
      </w:r>
    </w:p>
    <w:p w:rsidR="00E60438" w:rsidRPr="0006688F" w:rsidRDefault="00E60438" w:rsidP="003D4C8B">
      <w:pPr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Проаналізуйте черговість надання громадянам житлових приміщень</w:t>
      </w:r>
      <w:r w:rsidRPr="0006688F">
        <w:rPr>
          <w:color w:val="000000"/>
          <w:sz w:val="28"/>
          <w:szCs w:val="28"/>
          <w:shd w:val="clear" w:color="auto" w:fill="FFFFFF"/>
        </w:rPr>
        <w:t>.</w:t>
      </w:r>
    </w:p>
    <w:p w:rsidR="00E60438" w:rsidRPr="0086502D" w:rsidRDefault="00E60438" w:rsidP="003D4C8B">
      <w:pPr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Визначити вимоги до житлового приміщення, яке надається.</w:t>
      </w:r>
    </w:p>
    <w:p w:rsidR="00E60438" w:rsidRDefault="00E60438" w:rsidP="00C76521"/>
    <w:p w:rsidR="00E60438" w:rsidRDefault="00E60438" w:rsidP="00C76521"/>
    <w:p w:rsidR="00E60438" w:rsidRPr="00C76521" w:rsidRDefault="00E60438" w:rsidP="00C76521">
      <w:pPr>
        <w:rPr>
          <w:sz w:val="28"/>
          <w:szCs w:val="28"/>
        </w:rPr>
      </w:pPr>
    </w:p>
    <w:p w:rsidR="00E60438" w:rsidRPr="00947C80" w:rsidRDefault="00E60438" w:rsidP="00C76521">
      <w:pPr>
        <w:rPr>
          <w:sz w:val="28"/>
          <w:szCs w:val="28"/>
        </w:rPr>
      </w:pPr>
    </w:p>
    <w:p w:rsidR="00E60438" w:rsidRPr="00947C80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ind w:left="4248"/>
        <w:rPr>
          <w:sz w:val="28"/>
          <w:szCs w:val="28"/>
        </w:rPr>
      </w:pPr>
    </w:p>
    <w:p w:rsidR="00E60438" w:rsidRDefault="00E60438" w:rsidP="00C76521">
      <w:pPr>
        <w:jc w:val="right"/>
        <w:rPr>
          <w:sz w:val="28"/>
          <w:szCs w:val="28"/>
        </w:rPr>
      </w:pPr>
    </w:p>
    <w:p w:rsidR="00E60438" w:rsidRDefault="00E60438" w:rsidP="00C76521">
      <w:pPr>
        <w:jc w:val="right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Default="00E60438" w:rsidP="00497281">
      <w:pPr>
        <w:pStyle w:val="Heading1"/>
        <w:ind w:left="0"/>
      </w:pPr>
    </w:p>
    <w:p w:rsidR="00E60438" w:rsidRDefault="00E60438" w:rsidP="00497281">
      <w:pPr>
        <w:pStyle w:val="Heading1"/>
        <w:ind w:left="0"/>
      </w:pP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Pr="005359C9" w:rsidRDefault="00E60438" w:rsidP="00C7652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pStyle w:val="Heading1"/>
      </w:pPr>
      <w:r w:rsidRPr="005359C9">
        <w:t xml:space="preserve">Варіант № </w:t>
      </w:r>
      <w:r>
        <w:t>13</w:t>
      </w:r>
    </w:p>
    <w:p w:rsidR="00E60438" w:rsidRPr="00C76521" w:rsidRDefault="00E60438" w:rsidP="00C76521"/>
    <w:p w:rsidR="00E60438" w:rsidRPr="00C76521" w:rsidRDefault="00E60438" w:rsidP="00C76521">
      <w:pPr>
        <w:rPr>
          <w:sz w:val="28"/>
          <w:szCs w:val="28"/>
        </w:rPr>
      </w:pPr>
    </w:p>
    <w:p w:rsidR="00E60438" w:rsidRPr="00C76521" w:rsidRDefault="00E60438" w:rsidP="00C7652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Визначити порядок і підстави втрати права на житло</w:t>
      </w:r>
      <w:r w:rsidRPr="00C76521">
        <w:rPr>
          <w:sz w:val="28"/>
          <w:szCs w:val="28"/>
        </w:rPr>
        <w:t xml:space="preserve">. </w:t>
      </w:r>
    </w:p>
    <w:p w:rsidR="00E60438" w:rsidRPr="00C76521" w:rsidRDefault="00E60438" w:rsidP="00C76521">
      <w:pPr>
        <w:rPr>
          <w:sz w:val="28"/>
          <w:szCs w:val="28"/>
        </w:rPr>
      </w:pPr>
    </w:p>
    <w:p w:rsidR="00E60438" w:rsidRPr="00C76521" w:rsidRDefault="00E60438" w:rsidP="00C7652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Охарактеризувати договір купівлі-продажу житлового приміщення</w:t>
      </w:r>
      <w:r w:rsidRPr="00C76521">
        <w:rPr>
          <w:sz w:val="28"/>
          <w:szCs w:val="28"/>
        </w:rPr>
        <w:t>.</w:t>
      </w:r>
    </w:p>
    <w:p w:rsidR="00E60438" w:rsidRPr="00C76521" w:rsidRDefault="00E60438" w:rsidP="00C76521">
      <w:pPr>
        <w:rPr>
          <w:sz w:val="28"/>
          <w:szCs w:val="28"/>
        </w:rPr>
      </w:pPr>
    </w:p>
    <w:p w:rsidR="00E60438" w:rsidRPr="00C76521" w:rsidRDefault="00E60438" w:rsidP="00C7652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Розкрити поняття «тимчасові мешканці»</w:t>
      </w:r>
      <w:r w:rsidRPr="00C76521">
        <w:rPr>
          <w:sz w:val="28"/>
          <w:szCs w:val="28"/>
        </w:rPr>
        <w:t xml:space="preserve">. </w:t>
      </w:r>
    </w:p>
    <w:p w:rsidR="00E60438" w:rsidRDefault="00E60438" w:rsidP="00C76521"/>
    <w:p w:rsidR="00E60438" w:rsidRDefault="00E60438" w:rsidP="00C76521"/>
    <w:p w:rsidR="00E60438" w:rsidRDefault="00E60438" w:rsidP="00C76521"/>
    <w:p w:rsidR="00E60438" w:rsidRPr="00C76521" w:rsidRDefault="00E60438" w:rsidP="00C76521">
      <w:pPr>
        <w:rPr>
          <w:sz w:val="28"/>
          <w:szCs w:val="28"/>
        </w:rPr>
      </w:pPr>
    </w:p>
    <w:p w:rsidR="00E60438" w:rsidRPr="00947C80" w:rsidRDefault="00E60438" w:rsidP="00C76521">
      <w:pPr>
        <w:rPr>
          <w:sz w:val="28"/>
          <w:szCs w:val="28"/>
        </w:rPr>
      </w:pPr>
    </w:p>
    <w:p w:rsidR="00E60438" w:rsidRPr="00947C80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60438" w:rsidRDefault="00E60438" w:rsidP="00C76521">
      <w:pPr>
        <w:ind w:left="4248"/>
        <w:rPr>
          <w:sz w:val="28"/>
          <w:szCs w:val="28"/>
        </w:rPr>
      </w:pPr>
    </w:p>
    <w:p w:rsidR="00E60438" w:rsidRDefault="00E60438" w:rsidP="00C76521">
      <w:pPr>
        <w:ind w:left="4248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ind w:left="4248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Pr="005359C9" w:rsidRDefault="00E60438" w:rsidP="00C7652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pStyle w:val="Heading1"/>
      </w:pPr>
      <w:r w:rsidRPr="005359C9">
        <w:t xml:space="preserve">Варіант № </w:t>
      </w:r>
      <w:r>
        <w:t>14</w:t>
      </w:r>
    </w:p>
    <w:p w:rsidR="00E60438" w:rsidRPr="00C76521" w:rsidRDefault="00E60438" w:rsidP="00C76521"/>
    <w:p w:rsidR="00E60438" w:rsidRPr="00C76521" w:rsidRDefault="00E60438" w:rsidP="00C76521">
      <w:pPr>
        <w:rPr>
          <w:sz w:val="28"/>
          <w:szCs w:val="28"/>
        </w:rPr>
      </w:pPr>
    </w:p>
    <w:p w:rsidR="00E60438" w:rsidRDefault="00E60438" w:rsidP="003D4C8B">
      <w:pPr>
        <w:numPr>
          <w:ilvl w:val="0"/>
          <w:numId w:val="20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Охарактеризувати пільги по оплаті за комунальні послуги.</w:t>
      </w:r>
    </w:p>
    <w:p w:rsidR="00E60438" w:rsidRDefault="00E60438" w:rsidP="003D4C8B">
      <w:pPr>
        <w:numPr>
          <w:ilvl w:val="0"/>
          <w:numId w:val="20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Визначити порядок та способи приватизації жилих приміщень.</w:t>
      </w:r>
    </w:p>
    <w:p w:rsidR="00E60438" w:rsidRDefault="00E60438" w:rsidP="003D4C8B">
      <w:pPr>
        <w:numPr>
          <w:ilvl w:val="0"/>
          <w:numId w:val="20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непридатність жилих будинків до проживання.</w:t>
      </w:r>
    </w:p>
    <w:p w:rsidR="00E60438" w:rsidRDefault="00E60438" w:rsidP="00C76521"/>
    <w:p w:rsidR="00E60438" w:rsidRDefault="00E60438" w:rsidP="00C76521"/>
    <w:p w:rsidR="00E60438" w:rsidRDefault="00E60438" w:rsidP="00C76521"/>
    <w:p w:rsidR="00E60438" w:rsidRPr="00C76521" w:rsidRDefault="00E60438" w:rsidP="00C76521">
      <w:pPr>
        <w:rPr>
          <w:sz w:val="28"/>
          <w:szCs w:val="28"/>
        </w:rPr>
      </w:pPr>
    </w:p>
    <w:p w:rsidR="00E60438" w:rsidRPr="00947C80" w:rsidRDefault="00E60438" w:rsidP="00C76521">
      <w:pPr>
        <w:rPr>
          <w:sz w:val="28"/>
          <w:szCs w:val="28"/>
        </w:rPr>
      </w:pPr>
    </w:p>
    <w:p w:rsidR="00E60438" w:rsidRPr="00947C80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60438" w:rsidRDefault="00E60438" w:rsidP="00C76521">
      <w:pPr>
        <w:ind w:left="4248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ind w:left="4248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C76521">
      <w:pPr>
        <w:jc w:val="both"/>
        <w:rPr>
          <w:sz w:val="28"/>
        </w:rPr>
      </w:pPr>
    </w:p>
    <w:p w:rsidR="00E60438" w:rsidRDefault="00E60438" w:rsidP="00C7652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Default="00E60438" w:rsidP="00C76521">
      <w:pPr>
        <w:pStyle w:val="Heading1"/>
      </w:pPr>
    </w:p>
    <w:p w:rsidR="00E60438" w:rsidRPr="005359C9" w:rsidRDefault="00E60438" w:rsidP="00C7652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C76521">
      <w:pPr>
        <w:pStyle w:val="Heading1"/>
      </w:pPr>
    </w:p>
    <w:p w:rsidR="00E60438" w:rsidRDefault="00E60438" w:rsidP="00C76521">
      <w:pPr>
        <w:pStyle w:val="Heading1"/>
      </w:pPr>
      <w:r w:rsidRPr="005359C9">
        <w:t xml:space="preserve">Варіант № </w:t>
      </w:r>
      <w:r>
        <w:t>15</w:t>
      </w:r>
    </w:p>
    <w:p w:rsidR="00E60438" w:rsidRPr="00C76521" w:rsidRDefault="00E60438" w:rsidP="00C76521"/>
    <w:p w:rsidR="00E60438" w:rsidRDefault="00E60438" w:rsidP="003D4C8B">
      <w:pPr>
        <w:numPr>
          <w:ilvl w:val="0"/>
          <w:numId w:val="21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Дати правову оцінку договору ренти житла .</w:t>
      </w:r>
    </w:p>
    <w:p w:rsidR="00E60438" w:rsidRDefault="00E60438" w:rsidP="003D4C8B">
      <w:pPr>
        <w:numPr>
          <w:ilvl w:val="0"/>
          <w:numId w:val="21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непридатність жилих будинків для проживання.</w:t>
      </w:r>
    </w:p>
    <w:p w:rsidR="00E60438" w:rsidRDefault="00E60438" w:rsidP="003D4C8B">
      <w:pPr>
        <w:numPr>
          <w:ilvl w:val="0"/>
          <w:numId w:val="21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Дати характеристику договору оренди жилого приміщення.</w:t>
      </w:r>
    </w:p>
    <w:p w:rsidR="00E60438" w:rsidRPr="0032667F" w:rsidRDefault="00E60438" w:rsidP="00C76521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C76521"/>
    <w:p w:rsidR="00E60438" w:rsidRDefault="00E60438" w:rsidP="00C76521"/>
    <w:p w:rsidR="00E60438" w:rsidRDefault="00E60438" w:rsidP="00C76521"/>
    <w:p w:rsidR="00E60438" w:rsidRPr="00C76521" w:rsidRDefault="00E60438" w:rsidP="00C76521">
      <w:pPr>
        <w:rPr>
          <w:sz w:val="28"/>
          <w:szCs w:val="28"/>
        </w:rPr>
      </w:pPr>
    </w:p>
    <w:p w:rsidR="00E60438" w:rsidRPr="00947C80" w:rsidRDefault="00E60438" w:rsidP="00C76521">
      <w:pPr>
        <w:rPr>
          <w:sz w:val="28"/>
          <w:szCs w:val="28"/>
        </w:rPr>
      </w:pPr>
    </w:p>
    <w:p w:rsidR="00E60438" w:rsidRPr="00947C80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rPr>
          <w:sz w:val="28"/>
          <w:szCs w:val="28"/>
        </w:rPr>
      </w:pPr>
    </w:p>
    <w:p w:rsidR="00E60438" w:rsidRDefault="00E60438" w:rsidP="00C76521">
      <w:pPr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60438" w:rsidRDefault="00E60438" w:rsidP="00C76521">
      <w:pPr>
        <w:ind w:left="4248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C76521">
      <w:pPr>
        <w:ind w:left="4248"/>
        <w:rPr>
          <w:sz w:val="28"/>
          <w:szCs w:val="28"/>
        </w:rPr>
      </w:pPr>
    </w:p>
    <w:p w:rsidR="00E60438" w:rsidRDefault="00E60438" w:rsidP="00497281">
      <w:pPr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32667F">
      <w:pPr>
        <w:pStyle w:val="Heading1"/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Pr="005359C9" w:rsidRDefault="00E60438" w:rsidP="0032667F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32667F">
      <w:pPr>
        <w:pStyle w:val="Heading1"/>
      </w:pPr>
    </w:p>
    <w:p w:rsidR="00E60438" w:rsidRDefault="00E60438" w:rsidP="0032667F">
      <w:pPr>
        <w:pStyle w:val="Heading1"/>
      </w:pPr>
      <w:r w:rsidRPr="005359C9">
        <w:t xml:space="preserve">Варіант № </w:t>
      </w:r>
      <w:r>
        <w:t>16</w:t>
      </w:r>
    </w:p>
    <w:p w:rsidR="00E60438" w:rsidRPr="00C76521" w:rsidRDefault="00E60438" w:rsidP="0032667F"/>
    <w:p w:rsidR="00E60438" w:rsidRPr="00921ABB" w:rsidRDefault="00E60438" w:rsidP="003D4C8B">
      <w:pPr>
        <w:numPr>
          <w:ilvl w:val="0"/>
          <w:numId w:val="7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обмін жилими приміщеннями</w:t>
      </w:r>
      <w:r w:rsidRPr="00921ABB">
        <w:rPr>
          <w:sz w:val="28"/>
          <w:szCs w:val="28"/>
        </w:rPr>
        <w:t>.</w:t>
      </w:r>
    </w:p>
    <w:p w:rsidR="00E60438" w:rsidRDefault="00E60438" w:rsidP="003D4C8B">
      <w:pPr>
        <w:numPr>
          <w:ilvl w:val="0"/>
          <w:numId w:val="7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Дати правову характеристику схоронності житлового фонду</w:t>
      </w:r>
      <w:r w:rsidRPr="0006688F">
        <w:rPr>
          <w:sz w:val="28"/>
          <w:szCs w:val="28"/>
        </w:rPr>
        <w:t>.</w:t>
      </w:r>
    </w:p>
    <w:p w:rsidR="00E60438" w:rsidRPr="0006688F" w:rsidRDefault="00E60438" w:rsidP="003D4C8B">
      <w:pPr>
        <w:numPr>
          <w:ilvl w:val="0"/>
          <w:numId w:val="7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Дати п</w:t>
      </w:r>
      <w:r w:rsidRPr="0006688F">
        <w:rPr>
          <w:sz w:val="28"/>
          <w:szCs w:val="28"/>
        </w:rPr>
        <w:t>оняття жилого приміщення, його характеристика.</w:t>
      </w:r>
    </w:p>
    <w:p w:rsidR="00E60438" w:rsidRDefault="00E60438" w:rsidP="0032667F">
      <w:pPr>
        <w:pStyle w:val="ListParagraph"/>
        <w:spacing w:line="360" w:lineRule="auto"/>
        <w:jc w:val="both"/>
        <w:rPr>
          <w:sz w:val="28"/>
          <w:szCs w:val="28"/>
        </w:rPr>
      </w:pPr>
    </w:p>
    <w:p w:rsidR="00E60438" w:rsidRPr="0032667F" w:rsidRDefault="00E60438" w:rsidP="0032667F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2667F"/>
    <w:p w:rsidR="00E60438" w:rsidRDefault="00E60438" w:rsidP="0032667F"/>
    <w:p w:rsidR="00E60438" w:rsidRDefault="00E60438" w:rsidP="0032667F"/>
    <w:p w:rsidR="00E60438" w:rsidRPr="00C76521" w:rsidRDefault="00E60438" w:rsidP="0032667F">
      <w:pPr>
        <w:rPr>
          <w:sz w:val="28"/>
          <w:szCs w:val="28"/>
        </w:rPr>
      </w:pPr>
    </w:p>
    <w:p w:rsidR="00E60438" w:rsidRPr="00947C80" w:rsidRDefault="00E60438" w:rsidP="0032667F">
      <w:pPr>
        <w:rPr>
          <w:sz w:val="28"/>
          <w:szCs w:val="28"/>
        </w:rPr>
      </w:pPr>
    </w:p>
    <w:p w:rsidR="00E60438" w:rsidRPr="00947C80" w:rsidRDefault="00E60438" w:rsidP="0032667F">
      <w:pPr>
        <w:rPr>
          <w:sz w:val="28"/>
          <w:szCs w:val="28"/>
        </w:rPr>
      </w:pPr>
    </w:p>
    <w:p w:rsidR="00E60438" w:rsidRDefault="00E60438" w:rsidP="0032667F">
      <w:pPr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  <w:rPr>
          <w:b w:val="0"/>
          <w:szCs w:val="28"/>
        </w:rPr>
      </w:pPr>
    </w:p>
    <w:p w:rsidR="00E60438" w:rsidRDefault="00E60438" w:rsidP="00DA0DB5">
      <w:pPr>
        <w:pStyle w:val="Heading1"/>
        <w:ind w:left="0"/>
        <w:jc w:val="right"/>
        <w:rPr>
          <w:b w:val="0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32667F">
      <w:pPr>
        <w:pStyle w:val="Heading1"/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Pr="005359C9" w:rsidRDefault="00E60438" w:rsidP="0032667F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32667F">
      <w:pPr>
        <w:pStyle w:val="Heading1"/>
      </w:pPr>
    </w:p>
    <w:p w:rsidR="00E60438" w:rsidRDefault="00E60438" w:rsidP="0032667F">
      <w:pPr>
        <w:pStyle w:val="Heading1"/>
      </w:pPr>
      <w:r w:rsidRPr="005359C9">
        <w:t xml:space="preserve">Варіант № </w:t>
      </w:r>
      <w:r>
        <w:t>17</w:t>
      </w:r>
    </w:p>
    <w:p w:rsidR="00E60438" w:rsidRDefault="00E60438" w:rsidP="0032667F">
      <w:pPr>
        <w:rPr>
          <w:sz w:val="28"/>
          <w:szCs w:val="28"/>
        </w:rPr>
      </w:pPr>
    </w:p>
    <w:p w:rsidR="00E60438" w:rsidRDefault="00E60438" w:rsidP="0032667F">
      <w:pPr>
        <w:rPr>
          <w:sz w:val="28"/>
          <w:szCs w:val="28"/>
        </w:rPr>
      </w:pPr>
    </w:p>
    <w:p w:rsidR="00E60438" w:rsidRPr="00AF2C75" w:rsidRDefault="00E60438" w:rsidP="003D4C8B">
      <w:pPr>
        <w:numPr>
          <w:ilvl w:val="0"/>
          <w:numId w:val="8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п</w:t>
      </w:r>
      <w:r w:rsidRPr="00AF2C75">
        <w:rPr>
          <w:sz w:val="28"/>
          <w:szCs w:val="28"/>
        </w:rPr>
        <w:t>равовий режим користування жилими приміщеннями в будинках (квартирах) приватного житлового фонду.</w:t>
      </w:r>
    </w:p>
    <w:p w:rsidR="00E60438" w:rsidRPr="00AF2C75" w:rsidRDefault="00E60438" w:rsidP="003D4C8B">
      <w:pPr>
        <w:numPr>
          <w:ilvl w:val="0"/>
          <w:numId w:val="8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Охарактеризувати в</w:t>
      </w:r>
      <w:r w:rsidRPr="00AF2C75">
        <w:rPr>
          <w:sz w:val="28"/>
          <w:szCs w:val="28"/>
        </w:rPr>
        <w:t>иселення із жилих приміщень осіб, які проживають за договором найму, піднаймачів та тимчасових мешканців.</w:t>
      </w:r>
    </w:p>
    <w:p w:rsidR="00E60438" w:rsidRPr="00AF2C75" w:rsidRDefault="00E60438" w:rsidP="003D4C8B">
      <w:pPr>
        <w:numPr>
          <w:ilvl w:val="0"/>
          <w:numId w:val="8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Дати визначення ж</w:t>
      </w:r>
      <w:r w:rsidRPr="00AF2C75">
        <w:rPr>
          <w:sz w:val="28"/>
          <w:szCs w:val="28"/>
        </w:rPr>
        <w:t>итловий фонд України.</w:t>
      </w:r>
    </w:p>
    <w:p w:rsidR="00E60438" w:rsidRDefault="00E60438" w:rsidP="004F4B6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60438" w:rsidRDefault="00E60438" w:rsidP="004F4B6A">
      <w:pPr>
        <w:rPr>
          <w:sz w:val="28"/>
          <w:szCs w:val="28"/>
        </w:rPr>
      </w:pPr>
    </w:p>
    <w:p w:rsidR="00E60438" w:rsidRDefault="00E60438" w:rsidP="004F4B6A">
      <w:pPr>
        <w:rPr>
          <w:sz w:val="28"/>
          <w:szCs w:val="28"/>
        </w:rPr>
      </w:pPr>
    </w:p>
    <w:p w:rsidR="00E60438" w:rsidRDefault="00E60438" w:rsidP="004F4B6A">
      <w:pPr>
        <w:rPr>
          <w:sz w:val="28"/>
          <w:szCs w:val="28"/>
        </w:rPr>
      </w:pPr>
    </w:p>
    <w:p w:rsidR="00E60438" w:rsidRDefault="00E60438" w:rsidP="004F4B6A">
      <w:pPr>
        <w:rPr>
          <w:sz w:val="28"/>
          <w:szCs w:val="28"/>
        </w:rPr>
      </w:pPr>
    </w:p>
    <w:p w:rsidR="00E60438" w:rsidRPr="002A33FE" w:rsidRDefault="00E60438" w:rsidP="004F4B6A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  <w:rPr>
          <w:b w:val="0"/>
          <w:szCs w:val="28"/>
        </w:rPr>
      </w:pPr>
    </w:p>
    <w:p w:rsidR="00E60438" w:rsidRDefault="00E60438" w:rsidP="004F4B6A">
      <w:pPr>
        <w:pStyle w:val="Heading1"/>
        <w:ind w:left="6372" w:firstLine="708"/>
        <w:jc w:val="left"/>
      </w:pPr>
      <w:r w:rsidRPr="006875DF">
        <w:rPr>
          <w:b w:val="0"/>
          <w:szCs w:val="28"/>
        </w:rPr>
        <w:t>(Ф 03.02 – 89)</w:t>
      </w:r>
    </w:p>
    <w:p w:rsidR="00E60438" w:rsidRDefault="00E60438" w:rsidP="00497281">
      <w:pPr>
        <w:pStyle w:val="Heading1"/>
        <w:ind w:left="0"/>
      </w:pP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32667F">
      <w:pPr>
        <w:pStyle w:val="Heading1"/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Pr="005359C9" w:rsidRDefault="00E60438" w:rsidP="0032667F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32667F">
      <w:pPr>
        <w:pStyle w:val="Heading1"/>
      </w:pPr>
    </w:p>
    <w:p w:rsidR="00E60438" w:rsidRDefault="00E60438" w:rsidP="0032667F">
      <w:pPr>
        <w:pStyle w:val="Heading1"/>
      </w:pPr>
      <w:r w:rsidRPr="005359C9">
        <w:t xml:space="preserve">Варіант № </w:t>
      </w:r>
      <w:r>
        <w:t>18</w:t>
      </w:r>
    </w:p>
    <w:p w:rsidR="00E60438" w:rsidRDefault="00E60438" w:rsidP="0032667F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Pr="00AF2C75" w:rsidRDefault="00E60438" w:rsidP="003D4C8B">
      <w:pPr>
        <w:numPr>
          <w:ilvl w:val="0"/>
          <w:numId w:val="9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права та обов’язки громадян, які приватизували житло</w:t>
      </w:r>
      <w:r w:rsidRPr="00AF2C75">
        <w:rPr>
          <w:sz w:val="28"/>
          <w:szCs w:val="28"/>
        </w:rPr>
        <w:t>.</w:t>
      </w:r>
    </w:p>
    <w:p w:rsidR="00E60438" w:rsidRDefault="00E60438" w:rsidP="003D4C8B">
      <w:pPr>
        <w:numPr>
          <w:ilvl w:val="0"/>
          <w:numId w:val="9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Охарактеризувати систему </w:t>
      </w:r>
      <w:r w:rsidRPr="00FB3A90">
        <w:rPr>
          <w:sz w:val="28"/>
          <w:szCs w:val="28"/>
        </w:rPr>
        <w:t>житлового права</w:t>
      </w:r>
    </w:p>
    <w:p w:rsidR="00E60438" w:rsidRPr="00AF2C75" w:rsidRDefault="00E60438" w:rsidP="003D4C8B">
      <w:pPr>
        <w:numPr>
          <w:ilvl w:val="0"/>
          <w:numId w:val="9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стан житлової проблеми в Україні</w:t>
      </w:r>
      <w:r w:rsidRPr="00AF2C75">
        <w:rPr>
          <w:sz w:val="28"/>
          <w:szCs w:val="28"/>
        </w:rPr>
        <w:t>.</w:t>
      </w:r>
    </w:p>
    <w:p w:rsidR="00E60438" w:rsidRDefault="00E60438" w:rsidP="0032667F"/>
    <w:p w:rsidR="00E60438" w:rsidRDefault="00E60438" w:rsidP="0032667F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Pr="002D7CDB" w:rsidRDefault="00E60438" w:rsidP="0032667F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Default="00E60438" w:rsidP="0032667F">
      <w:pPr>
        <w:rPr>
          <w:sz w:val="28"/>
          <w:szCs w:val="28"/>
        </w:rPr>
      </w:pPr>
    </w:p>
    <w:p w:rsidR="00E60438" w:rsidRDefault="00E60438" w:rsidP="0032667F">
      <w:pPr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32667F">
      <w:pPr>
        <w:jc w:val="right"/>
        <w:rPr>
          <w:sz w:val="28"/>
          <w:szCs w:val="28"/>
        </w:rPr>
      </w:pP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Default="00E60438" w:rsidP="00DA0DB5"/>
    <w:p w:rsidR="00E60438" w:rsidRPr="00DA0DB5" w:rsidRDefault="00E60438" w:rsidP="00DA0DB5"/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32667F">
      <w:pPr>
        <w:pStyle w:val="Heading1"/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Pr="005359C9" w:rsidRDefault="00E60438" w:rsidP="0032667F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32667F">
      <w:pPr>
        <w:pStyle w:val="Heading1"/>
      </w:pPr>
    </w:p>
    <w:p w:rsidR="00E60438" w:rsidRDefault="00E60438" w:rsidP="0032667F">
      <w:pPr>
        <w:pStyle w:val="Heading1"/>
      </w:pPr>
      <w:r w:rsidRPr="005359C9">
        <w:t xml:space="preserve">Варіант № </w:t>
      </w:r>
      <w:r>
        <w:t>19</w:t>
      </w:r>
    </w:p>
    <w:p w:rsidR="00E60438" w:rsidRPr="0032667F" w:rsidRDefault="00E60438" w:rsidP="0032667F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Pr="00AF2C75" w:rsidRDefault="00E60438" w:rsidP="003D4C8B">
      <w:pPr>
        <w:numPr>
          <w:ilvl w:val="0"/>
          <w:numId w:val="10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Проаналізувати п</w:t>
      </w:r>
      <w:r w:rsidRPr="00AF2C75">
        <w:rPr>
          <w:color w:val="000000"/>
          <w:sz w:val="28"/>
          <w:szCs w:val="28"/>
          <w:shd w:val="clear" w:color="auto" w:fill="FFFFFF"/>
        </w:rPr>
        <w:t>раво наймача на переобладнання та перепланування житлового приміщення</w:t>
      </w:r>
      <w:r w:rsidRPr="00AF2C75">
        <w:rPr>
          <w:sz w:val="28"/>
          <w:szCs w:val="28"/>
        </w:rPr>
        <w:t>.</w:t>
      </w:r>
    </w:p>
    <w:p w:rsidR="00E60438" w:rsidRPr="00AF2C75" w:rsidRDefault="00E60438" w:rsidP="003D4C8B">
      <w:pPr>
        <w:numPr>
          <w:ilvl w:val="0"/>
          <w:numId w:val="10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Дати правову оцінку відшкодування шкоди, заподіяної житловим будинкам, житловим приміщенням незаконною поведінкою посадових осіб і громадян</w:t>
      </w:r>
      <w:r w:rsidRPr="00AF2C75">
        <w:rPr>
          <w:color w:val="000000"/>
          <w:sz w:val="28"/>
          <w:szCs w:val="28"/>
          <w:shd w:val="clear" w:color="auto" w:fill="FFFFFF"/>
        </w:rPr>
        <w:t>.</w:t>
      </w:r>
    </w:p>
    <w:p w:rsidR="00E60438" w:rsidRPr="00AF2C75" w:rsidRDefault="00E60438" w:rsidP="003D4C8B">
      <w:pPr>
        <w:numPr>
          <w:ilvl w:val="0"/>
          <w:numId w:val="10"/>
        </w:numPr>
        <w:spacing w:line="360" w:lineRule="auto"/>
        <w:ind w:left="1077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Охарактеризувати обмін жилого приміщення</w:t>
      </w:r>
      <w:r w:rsidRPr="00AF2C75">
        <w:rPr>
          <w:color w:val="000000"/>
          <w:sz w:val="28"/>
          <w:szCs w:val="28"/>
          <w:shd w:val="clear" w:color="auto" w:fill="FFFFFF"/>
        </w:rPr>
        <w:t>.</w:t>
      </w:r>
    </w:p>
    <w:p w:rsidR="00E60438" w:rsidRDefault="00E60438" w:rsidP="0032667F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Pr="002D7CDB" w:rsidRDefault="00E60438" w:rsidP="0032667F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Default="00E60438" w:rsidP="0032667F">
      <w:pPr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32667F">
      <w:pPr>
        <w:rPr>
          <w:sz w:val="28"/>
          <w:szCs w:val="28"/>
        </w:rPr>
      </w:pPr>
    </w:p>
    <w:p w:rsidR="00E60438" w:rsidRDefault="00E60438" w:rsidP="0032667F">
      <w:pPr>
        <w:spacing w:line="360" w:lineRule="auto"/>
        <w:jc w:val="both"/>
        <w:rPr>
          <w:sz w:val="28"/>
          <w:szCs w:val="28"/>
        </w:rPr>
      </w:pPr>
    </w:p>
    <w:p w:rsidR="00E60438" w:rsidRPr="00FB3A90" w:rsidRDefault="00E60438" w:rsidP="0032667F">
      <w:pPr>
        <w:spacing w:line="360" w:lineRule="auto"/>
        <w:jc w:val="both"/>
        <w:rPr>
          <w:sz w:val="28"/>
          <w:szCs w:val="28"/>
        </w:rPr>
      </w:pPr>
    </w:p>
    <w:p w:rsidR="00E60438" w:rsidRPr="0032667F" w:rsidRDefault="00E60438" w:rsidP="0032667F"/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32667F">
      <w:pPr>
        <w:pStyle w:val="Heading1"/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32667F">
      <w:pPr>
        <w:jc w:val="both"/>
        <w:rPr>
          <w:sz w:val="28"/>
        </w:rPr>
      </w:pPr>
    </w:p>
    <w:p w:rsidR="00E60438" w:rsidRDefault="00E60438" w:rsidP="0032667F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Default="00E60438" w:rsidP="0032667F">
      <w:pPr>
        <w:pStyle w:val="Heading1"/>
      </w:pPr>
    </w:p>
    <w:p w:rsidR="00E60438" w:rsidRPr="005359C9" w:rsidRDefault="00E60438" w:rsidP="0032667F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32667F">
      <w:pPr>
        <w:pStyle w:val="Heading1"/>
      </w:pPr>
    </w:p>
    <w:p w:rsidR="00E60438" w:rsidRDefault="00E60438" w:rsidP="00070647">
      <w:pPr>
        <w:pStyle w:val="Heading1"/>
      </w:pPr>
      <w:r w:rsidRPr="005359C9">
        <w:t xml:space="preserve">Варіант № </w:t>
      </w:r>
      <w:r>
        <w:t>20</w:t>
      </w:r>
    </w:p>
    <w:p w:rsidR="00E60438" w:rsidRPr="00070647" w:rsidRDefault="00E60438" w:rsidP="00070647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Pr="004E26B4" w:rsidRDefault="00E60438" w:rsidP="004F4B6A">
      <w:pPr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Розкрити проблематику захисту житлових прав громадян</w:t>
      </w:r>
      <w:r w:rsidRPr="004E26B4">
        <w:rPr>
          <w:bCs/>
          <w:sz w:val="28"/>
          <w:szCs w:val="28"/>
        </w:rPr>
        <w:t>.</w:t>
      </w:r>
    </w:p>
    <w:p w:rsidR="00E60438" w:rsidRPr="004E26B4" w:rsidRDefault="00E60438" w:rsidP="004F4B6A">
      <w:pPr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Охарактеризувати судовий захист житлових прав</w:t>
      </w:r>
      <w:r w:rsidRPr="004E26B4">
        <w:rPr>
          <w:bCs/>
          <w:sz w:val="28"/>
          <w:szCs w:val="28"/>
        </w:rPr>
        <w:t>.</w:t>
      </w:r>
    </w:p>
    <w:p w:rsidR="00E60438" w:rsidRPr="00E4588A" w:rsidRDefault="00E60438" w:rsidP="004F4B6A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класифікацію житлових правовідносин</w:t>
      </w:r>
      <w:r w:rsidRPr="00E4588A">
        <w:rPr>
          <w:sz w:val="28"/>
          <w:szCs w:val="28"/>
        </w:rPr>
        <w:t>.</w:t>
      </w:r>
    </w:p>
    <w:p w:rsidR="00E60438" w:rsidRPr="002D7CDB" w:rsidRDefault="00E60438" w:rsidP="0032667F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Default="00E60438" w:rsidP="0032667F">
      <w:pPr>
        <w:rPr>
          <w:sz w:val="28"/>
          <w:szCs w:val="28"/>
        </w:rPr>
      </w:pPr>
    </w:p>
    <w:p w:rsidR="00E60438" w:rsidRDefault="00E60438" w:rsidP="0032667F">
      <w:pPr>
        <w:rPr>
          <w:sz w:val="28"/>
          <w:szCs w:val="28"/>
        </w:rPr>
      </w:pPr>
    </w:p>
    <w:p w:rsidR="00E60438" w:rsidRPr="00FB3A90" w:rsidRDefault="00E60438" w:rsidP="0032667F">
      <w:pPr>
        <w:spacing w:line="360" w:lineRule="auto"/>
        <w:jc w:val="both"/>
        <w:rPr>
          <w:sz w:val="28"/>
          <w:szCs w:val="28"/>
        </w:rPr>
      </w:pPr>
    </w:p>
    <w:p w:rsidR="00E60438" w:rsidRPr="0032667F" w:rsidRDefault="00E60438" w:rsidP="0032667F"/>
    <w:p w:rsidR="00E60438" w:rsidRPr="00C76521" w:rsidRDefault="00E60438" w:rsidP="0032667F"/>
    <w:p w:rsidR="00E60438" w:rsidRDefault="00E60438" w:rsidP="0032667F">
      <w:pPr>
        <w:pStyle w:val="ListParagraph"/>
        <w:spacing w:line="360" w:lineRule="auto"/>
        <w:jc w:val="both"/>
        <w:rPr>
          <w:sz w:val="28"/>
          <w:szCs w:val="28"/>
        </w:rPr>
      </w:pPr>
    </w:p>
    <w:p w:rsidR="00E60438" w:rsidRPr="0032667F" w:rsidRDefault="00E60438" w:rsidP="0032667F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32667F"/>
    <w:p w:rsidR="00E60438" w:rsidRDefault="00E60438" w:rsidP="0032667F"/>
    <w:p w:rsidR="00E60438" w:rsidRPr="002A33FE" w:rsidRDefault="00E60438" w:rsidP="007E4A7B">
      <w:pPr>
        <w:jc w:val="center"/>
        <w:rPr>
          <w:sz w:val="28"/>
          <w:szCs w:val="28"/>
        </w:rPr>
      </w:pPr>
      <w:r>
        <w:t xml:space="preserve">        </w:t>
      </w: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070647">
      <w:pPr>
        <w:pStyle w:val="Heading1"/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070647">
      <w:pPr>
        <w:jc w:val="both"/>
        <w:rPr>
          <w:sz w:val="28"/>
        </w:rPr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070647">
      <w:pPr>
        <w:jc w:val="both"/>
        <w:rPr>
          <w:sz w:val="28"/>
        </w:rPr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070647">
      <w:pPr>
        <w:jc w:val="both"/>
        <w:rPr>
          <w:sz w:val="28"/>
        </w:rPr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070647">
      <w:pPr>
        <w:pStyle w:val="Heading1"/>
      </w:pPr>
    </w:p>
    <w:p w:rsidR="00E60438" w:rsidRDefault="00E60438" w:rsidP="00070647">
      <w:pPr>
        <w:pStyle w:val="Heading1"/>
      </w:pPr>
    </w:p>
    <w:p w:rsidR="00E60438" w:rsidRDefault="00E60438" w:rsidP="00070647">
      <w:pPr>
        <w:pStyle w:val="Heading1"/>
      </w:pPr>
    </w:p>
    <w:p w:rsidR="00E60438" w:rsidRPr="005359C9" w:rsidRDefault="00E60438" w:rsidP="00070647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070647">
      <w:pPr>
        <w:pStyle w:val="Heading1"/>
      </w:pPr>
    </w:p>
    <w:p w:rsidR="00E60438" w:rsidRDefault="00E60438" w:rsidP="00070647">
      <w:pPr>
        <w:pStyle w:val="Heading1"/>
      </w:pPr>
      <w:r w:rsidRPr="005359C9">
        <w:t xml:space="preserve">Варіант № </w:t>
      </w:r>
      <w:r>
        <w:t>21</w:t>
      </w:r>
    </w:p>
    <w:p w:rsidR="00E60438" w:rsidRPr="00070647" w:rsidRDefault="00E60438" w:rsidP="00070647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Pr="005359C9" w:rsidRDefault="00E60438" w:rsidP="003D4C8B">
      <w:pPr>
        <w:numPr>
          <w:ilvl w:val="0"/>
          <w:numId w:val="12"/>
        </w:numPr>
        <w:spacing w:line="360" w:lineRule="auto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>Дослідити основні напрямки та шляхи реалізації державної житлової політики</w:t>
      </w:r>
      <w:r w:rsidRPr="005359C9">
        <w:rPr>
          <w:sz w:val="28"/>
          <w:szCs w:val="28"/>
        </w:rPr>
        <w:t>.</w:t>
      </w:r>
    </w:p>
    <w:p w:rsidR="00E60438" w:rsidRPr="005359C9" w:rsidRDefault="00E60438" w:rsidP="003D4C8B">
      <w:pPr>
        <w:numPr>
          <w:ilvl w:val="0"/>
          <w:numId w:val="12"/>
        </w:numPr>
        <w:spacing w:line="360" w:lineRule="auto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види житлових фондів</w:t>
      </w:r>
      <w:r w:rsidRPr="005359C9">
        <w:rPr>
          <w:sz w:val="28"/>
          <w:szCs w:val="28"/>
        </w:rPr>
        <w:t xml:space="preserve">. </w:t>
      </w:r>
    </w:p>
    <w:p w:rsidR="00E60438" w:rsidRPr="00424CE5" w:rsidRDefault="00E60438" w:rsidP="003D4C8B">
      <w:pPr>
        <w:numPr>
          <w:ilvl w:val="0"/>
          <w:numId w:val="12"/>
        </w:numPr>
        <w:spacing w:line="360" w:lineRule="auto"/>
        <w:ind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Охарактеризувати к</w:t>
      </w:r>
      <w:r w:rsidRPr="00424CE5">
        <w:rPr>
          <w:color w:val="000000"/>
          <w:sz w:val="28"/>
          <w:szCs w:val="28"/>
          <w:shd w:val="clear" w:color="auto" w:fill="FFFFFF"/>
        </w:rPr>
        <w:t>редитування індивідуального житлового будівництва</w:t>
      </w:r>
      <w:r w:rsidRPr="00424CE5">
        <w:rPr>
          <w:color w:val="000000"/>
          <w:sz w:val="28"/>
          <w:szCs w:val="28"/>
        </w:rPr>
        <w:t>.</w:t>
      </w:r>
    </w:p>
    <w:p w:rsidR="00E60438" w:rsidRDefault="00E60438" w:rsidP="00070647">
      <w:pPr>
        <w:jc w:val="both"/>
      </w:pPr>
    </w:p>
    <w:p w:rsidR="00E60438" w:rsidRDefault="00E60438" w:rsidP="00070647">
      <w:pPr>
        <w:rPr>
          <w:sz w:val="28"/>
          <w:szCs w:val="28"/>
        </w:rPr>
      </w:pPr>
    </w:p>
    <w:p w:rsidR="00E60438" w:rsidRDefault="00E60438" w:rsidP="00070647">
      <w:pPr>
        <w:rPr>
          <w:sz w:val="28"/>
          <w:szCs w:val="28"/>
        </w:rPr>
      </w:pPr>
    </w:p>
    <w:p w:rsidR="00E60438" w:rsidRPr="00FB3A90" w:rsidRDefault="00E60438" w:rsidP="00070647">
      <w:pPr>
        <w:spacing w:line="360" w:lineRule="auto"/>
        <w:jc w:val="both"/>
        <w:rPr>
          <w:sz w:val="28"/>
          <w:szCs w:val="28"/>
        </w:rPr>
      </w:pPr>
    </w:p>
    <w:p w:rsidR="00E60438" w:rsidRPr="0032667F" w:rsidRDefault="00E60438" w:rsidP="00070647"/>
    <w:p w:rsidR="00E60438" w:rsidRPr="00C76521" w:rsidRDefault="00E60438" w:rsidP="00070647"/>
    <w:p w:rsidR="00E60438" w:rsidRDefault="00E60438" w:rsidP="00070647">
      <w:pPr>
        <w:pStyle w:val="ListParagraph"/>
        <w:spacing w:line="360" w:lineRule="auto"/>
        <w:jc w:val="both"/>
        <w:rPr>
          <w:sz w:val="28"/>
          <w:szCs w:val="28"/>
        </w:rPr>
      </w:pPr>
    </w:p>
    <w:p w:rsidR="00E60438" w:rsidRPr="0032667F" w:rsidRDefault="00E60438" w:rsidP="00070647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070647"/>
    <w:p w:rsidR="00E60438" w:rsidRDefault="00E60438" w:rsidP="00070647"/>
    <w:p w:rsidR="00E60438" w:rsidRPr="002A33FE" w:rsidRDefault="00E60438" w:rsidP="007E4A7B">
      <w:pPr>
        <w:jc w:val="center"/>
        <w:rPr>
          <w:sz w:val="28"/>
          <w:szCs w:val="28"/>
        </w:rPr>
      </w:pPr>
      <w:r>
        <w:t xml:space="preserve">        </w:t>
      </w: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070647">
      <w:pPr>
        <w:pStyle w:val="Heading1"/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070647">
      <w:pPr>
        <w:jc w:val="both"/>
        <w:rPr>
          <w:sz w:val="28"/>
        </w:rPr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070647">
      <w:pPr>
        <w:jc w:val="both"/>
        <w:rPr>
          <w:sz w:val="28"/>
        </w:rPr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070647">
      <w:pPr>
        <w:jc w:val="both"/>
        <w:rPr>
          <w:sz w:val="28"/>
        </w:rPr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070647">
      <w:pPr>
        <w:pStyle w:val="Heading1"/>
      </w:pPr>
    </w:p>
    <w:p w:rsidR="00E60438" w:rsidRDefault="00E60438" w:rsidP="00070647">
      <w:pPr>
        <w:pStyle w:val="Heading1"/>
      </w:pPr>
    </w:p>
    <w:p w:rsidR="00E60438" w:rsidRDefault="00E60438" w:rsidP="00070647">
      <w:pPr>
        <w:pStyle w:val="Heading1"/>
      </w:pPr>
    </w:p>
    <w:p w:rsidR="00E60438" w:rsidRPr="005359C9" w:rsidRDefault="00E60438" w:rsidP="00070647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070647">
      <w:pPr>
        <w:pStyle w:val="Heading1"/>
      </w:pPr>
    </w:p>
    <w:p w:rsidR="00E60438" w:rsidRDefault="00E60438" w:rsidP="00070647">
      <w:pPr>
        <w:pStyle w:val="Heading1"/>
      </w:pPr>
      <w:r w:rsidRPr="005359C9">
        <w:t xml:space="preserve">Варіант № </w:t>
      </w:r>
      <w:r>
        <w:t>22</w:t>
      </w:r>
    </w:p>
    <w:p w:rsidR="00E60438" w:rsidRDefault="00E60438" w:rsidP="00070647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Pr="005359C9" w:rsidRDefault="00E60438" w:rsidP="004F4B6A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Зробити загальну характеристика житлового законодавства</w:t>
      </w:r>
      <w:r w:rsidRPr="005359C9">
        <w:rPr>
          <w:sz w:val="28"/>
          <w:szCs w:val="28"/>
        </w:rPr>
        <w:t>.</w:t>
      </w:r>
    </w:p>
    <w:p w:rsidR="00E60438" w:rsidRDefault="00E60438" w:rsidP="004F4B6A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Охарактеризувати самостійне будівництво як засіб реалізації права на житло.</w:t>
      </w:r>
    </w:p>
    <w:p w:rsidR="00E60438" w:rsidRPr="0048068D" w:rsidRDefault="00E60438" w:rsidP="004F4B6A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Визначити особливості приватизація житла.</w:t>
      </w:r>
    </w:p>
    <w:p w:rsidR="00E60438" w:rsidRPr="00070647" w:rsidRDefault="00E60438" w:rsidP="00070647">
      <w:pPr>
        <w:jc w:val="both"/>
        <w:rPr>
          <w:sz w:val="28"/>
          <w:szCs w:val="28"/>
        </w:rPr>
      </w:pPr>
    </w:p>
    <w:p w:rsidR="00E60438" w:rsidRPr="00070647" w:rsidRDefault="00E60438" w:rsidP="00070647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Default="00E60438" w:rsidP="00070647">
      <w:pPr>
        <w:jc w:val="both"/>
      </w:pPr>
    </w:p>
    <w:p w:rsidR="00E60438" w:rsidRDefault="00E60438" w:rsidP="00070647">
      <w:pPr>
        <w:rPr>
          <w:sz w:val="28"/>
          <w:szCs w:val="28"/>
        </w:rPr>
      </w:pPr>
    </w:p>
    <w:p w:rsidR="00E60438" w:rsidRDefault="00E60438" w:rsidP="00070647">
      <w:pPr>
        <w:rPr>
          <w:sz w:val="28"/>
          <w:szCs w:val="28"/>
        </w:rPr>
      </w:pPr>
    </w:p>
    <w:p w:rsidR="00E60438" w:rsidRPr="00FB3A90" w:rsidRDefault="00E60438" w:rsidP="00070647">
      <w:pPr>
        <w:spacing w:line="360" w:lineRule="auto"/>
        <w:jc w:val="both"/>
        <w:rPr>
          <w:sz w:val="28"/>
          <w:szCs w:val="28"/>
        </w:rPr>
      </w:pPr>
    </w:p>
    <w:p w:rsidR="00E60438" w:rsidRPr="0032667F" w:rsidRDefault="00E60438" w:rsidP="00070647"/>
    <w:p w:rsidR="00E60438" w:rsidRPr="00C76521" w:rsidRDefault="00E60438" w:rsidP="00070647"/>
    <w:p w:rsidR="00E60438" w:rsidRDefault="00E60438" w:rsidP="00070647">
      <w:pPr>
        <w:pStyle w:val="ListParagraph"/>
        <w:spacing w:line="360" w:lineRule="auto"/>
        <w:jc w:val="both"/>
        <w:rPr>
          <w:sz w:val="28"/>
          <w:szCs w:val="28"/>
        </w:rPr>
      </w:pPr>
    </w:p>
    <w:p w:rsidR="00E60438" w:rsidRPr="0032667F" w:rsidRDefault="00E60438" w:rsidP="00070647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070647"/>
    <w:p w:rsidR="00E60438" w:rsidRDefault="00E60438" w:rsidP="00070647"/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Default="00E60438" w:rsidP="00497281">
      <w:pPr>
        <w:jc w:val="center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DA0DB5">
      <w:pPr>
        <w:ind w:left="4248"/>
        <w:jc w:val="right"/>
        <w:rPr>
          <w:szCs w:val="28"/>
        </w:rPr>
      </w:pPr>
    </w:p>
    <w:p w:rsidR="00E60438" w:rsidRPr="00DA0DB5" w:rsidRDefault="00E60438" w:rsidP="00DA0DB5">
      <w:pPr>
        <w:ind w:left="4248"/>
        <w:jc w:val="right"/>
        <w:rPr>
          <w:sz w:val="28"/>
          <w:szCs w:val="28"/>
        </w:rPr>
      </w:pPr>
      <w:r w:rsidRPr="00DA0DB5">
        <w:rPr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070647">
      <w:pPr>
        <w:pStyle w:val="Heading1"/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070647">
      <w:pPr>
        <w:jc w:val="both"/>
        <w:rPr>
          <w:sz w:val="28"/>
        </w:rPr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070647">
      <w:pPr>
        <w:jc w:val="both"/>
        <w:rPr>
          <w:sz w:val="28"/>
        </w:rPr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070647">
      <w:pPr>
        <w:jc w:val="both"/>
        <w:rPr>
          <w:sz w:val="28"/>
        </w:rPr>
      </w:pPr>
    </w:p>
    <w:p w:rsidR="00E60438" w:rsidRDefault="00E60438" w:rsidP="00070647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070647">
      <w:pPr>
        <w:pStyle w:val="Heading1"/>
      </w:pPr>
    </w:p>
    <w:p w:rsidR="00E60438" w:rsidRDefault="00E60438" w:rsidP="00070647">
      <w:pPr>
        <w:pStyle w:val="Heading1"/>
      </w:pPr>
    </w:p>
    <w:p w:rsidR="00E60438" w:rsidRDefault="00E60438" w:rsidP="00070647">
      <w:pPr>
        <w:pStyle w:val="Heading1"/>
      </w:pPr>
    </w:p>
    <w:p w:rsidR="00E60438" w:rsidRPr="005359C9" w:rsidRDefault="00E60438" w:rsidP="00070647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070647">
      <w:pPr>
        <w:pStyle w:val="Heading1"/>
      </w:pPr>
    </w:p>
    <w:p w:rsidR="00E60438" w:rsidRDefault="00E60438" w:rsidP="00070647">
      <w:pPr>
        <w:pStyle w:val="Heading1"/>
      </w:pPr>
      <w:r w:rsidRPr="005359C9">
        <w:t xml:space="preserve">Варіант № </w:t>
      </w:r>
      <w:r>
        <w:t>23</w:t>
      </w:r>
    </w:p>
    <w:p w:rsidR="00E60438" w:rsidRDefault="00E60438" w:rsidP="00070647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Pr="005359C9" w:rsidRDefault="00E60438" w:rsidP="004F4B6A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 Зробити загальну характеристика житлового законодавства</w:t>
      </w:r>
      <w:r w:rsidRPr="005359C9">
        <w:rPr>
          <w:sz w:val="28"/>
          <w:szCs w:val="28"/>
        </w:rPr>
        <w:t>.</w:t>
      </w:r>
    </w:p>
    <w:p w:rsidR="00E60438" w:rsidRDefault="00E60438" w:rsidP="004F4B6A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 Охарактеризувати самостійне будівництво як засіб реалізації права на житло.</w:t>
      </w:r>
    </w:p>
    <w:p w:rsidR="00E60438" w:rsidRPr="0048068D" w:rsidRDefault="00E60438" w:rsidP="004F4B6A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 Визначити особливості приватизація житла.</w:t>
      </w:r>
    </w:p>
    <w:p w:rsidR="00E60438" w:rsidRPr="00440701" w:rsidRDefault="00E60438" w:rsidP="00DA0DB5">
      <w:pPr>
        <w:pStyle w:val="ListParagraph"/>
        <w:ind w:left="360"/>
        <w:rPr>
          <w:sz w:val="28"/>
          <w:szCs w:val="28"/>
        </w:rPr>
      </w:pPr>
    </w:p>
    <w:p w:rsidR="00E60438" w:rsidRPr="00440701" w:rsidRDefault="00E60438" w:rsidP="00440701">
      <w:pPr>
        <w:tabs>
          <w:tab w:val="left" w:pos="8462"/>
        </w:tabs>
        <w:ind w:firstLine="8464"/>
        <w:jc w:val="both"/>
        <w:rPr>
          <w:sz w:val="28"/>
          <w:szCs w:val="28"/>
        </w:rPr>
      </w:pPr>
    </w:p>
    <w:p w:rsidR="00E60438" w:rsidRPr="00070647" w:rsidRDefault="00E60438" w:rsidP="00070647">
      <w:pPr>
        <w:jc w:val="both"/>
        <w:rPr>
          <w:sz w:val="28"/>
          <w:szCs w:val="28"/>
        </w:rPr>
      </w:pPr>
    </w:p>
    <w:p w:rsidR="00E60438" w:rsidRDefault="00E60438" w:rsidP="00070647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Default="00E60438" w:rsidP="00070647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Default="00E60438" w:rsidP="00070647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Pr="00070647" w:rsidRDefault="00E60438" w:rsidP="00070647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070647">
      <w:pPr>
        <w:jc w:val="right"/>
        <w:rPr>
          <w:sz w:val="28"/>
          <w:szCs w:val="28"/>
        </w:rPr>
      </w:pPr>
    </w:p>
    <w:p w:rsidR="00E60438" w:rsidRDefault="00E60438" w:rsidP="00070647">
      <w:pPr>
        <w:jc w:val="right"/>
        <w:rPr>
          <w:sz w:val="28"/>
          <w:szCs w:val="28"/>
        </w:rPr>
      </w:pPr>
    </w:p>
    <w:p w:rsidR="00E60438" w:rsidRDefault="00E60438" w:rsidP="00497281">
      <w:pPr>
        <w:pStyle w:val="Heading1"/>
        <w:ind w:left="0"/>
        <w:jc w:val="left"/>
      </w:pPr>
    </w:p>
    <w:p w:rsidR="00E60438" w:rsidRDefault="00E60438" w:rsidP="004F4B6A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Pr="005359C9" w:rsidRDefault="00E60438" w:rsidP="0044070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pStyle w:val="Heading1"/>
      </w:pPr>
      <w:r w:rsidRPr="005359C9">
        <w:t xml:space="preserve">Варіант № </w:t>
      </w:r>
      <w:r>
        <w:t>24</w:t>
      </w:r>
    </w:p>
    <w:p w:rsidR="00E60438" w:rsidRPr="00440701" w:rsidRDefault="00E60438" w:rsidP="00440701"/>
    <w:p w:rsidR="00E60438" w:rsidRPr="00B21913" w:rsidRDefault="00E60438" w:rsidP="004F4B6A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1. Визначити особливості вирішення житлових спорів у судовому порядку</w:t>
      </w:r>
      <w:r w:rsidRPr="00B21913">
        <w:rPr>
          <w:sz w:val="28"/>
          <w:szCs w:val="28"/>
        </w:rPr>
        <w:t>.</w:t>
      </w:r>
    </w:p>
    <w:p w:rsidR="00E60438" w:rsidRPr="00B21913" w:rsidRDefault="00E60438" w:rsidP="004F4B6A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2. Охарактеризувати договір міни житла</w:t>
      </w:r>
      <w:r w:rsidRPr="00B21913">
        <w:rPr>
          <w:sz w:val="28"/>
          <w:szCs w:val="28"/>
        </w:rPr>
        <w:t>.</w:t>
      </w:r>
    </w:p>
    <w:p w:rsidR="00E60438" w:rsidRPr="00B21913" w:rsidRDefault="00E60438" w:rsidP="004F4B6A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C1537">
        <w:rPr>
          <w:i/>
          <w:iCs/>
          <w:sz w:val="22"/>
          <w:szCs w:val="22"/>
        </w:rPr>
        <w:t xml:space="preserve"> </w:t>
      </w:r>
      <w:r w:rsidRPr="00E26C6A">
        <w:rPr>
          <w:iCs/>
          <w:sz w:val="28"/>
          <w:szCs w:val="28"/>
        </w:rPr>
        <w:t>Проаналізувати</w:t>
      </w:r>
      <w:r>
        <w:rPr>
          <w:i/>
          <w:iCs/>
          <w:sz w:val="22"/>
          <w:szCs w:val="22"/>
        </w:rPr>
        <w:t xml:space="preserve"> </w:t>
      </w:r>
      <w:r>
        <w:rPr>
          <w:iCs/>
          <w:sz w:val="28"/>
          <w:szCs w:val="28"/>
        </w:rPr>
        <w:t>підвідомчість і підсудність житлових спорів</w:t>
      </w:r>
      <w:r>
        <w:rPr>
          <w:i/>
          <w:iCs/>
          <w:sz w:val="22"/>
          <w:szCs w:val="22"/>
        </w:rPr>
        <w:t xml:space="preserve"> </w:t>
      </w:r>
      <w:r w:rsidRPr="00B21913">
        <w:rPr>
          <w:sz w:val="28"/>
          <w:szCs w:val="28"/>
        </w:rPr>
        <w:t>.</w:t>
      </w:r>
    </w:p>
    <w:p w:rsidR="00E60438" w:rsidRDefault="00E60438" w:rsidP="00440701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Pr="00440701" w:rsidRDefault="00E60438" w:rsidP="00440701">
      <w:pPr>
        <w:tabs>
          <w:tab w:val="left" w:pos="8462"/>
        </w:tabs>
        <w:ind w:firstLine="8464"/>
        <w:jc w:val="both"/>
        <w:rPr>
          <w:sz w:val="28"/>
          <w:szCs w:val="28"/>
        </w:rPr>
      </w:pPr>
    </w:p>
    <w:p w:rsidR="00E60438" w:rsidRPr="00070647" w:rsidRDefault="00E60438" w:rsidP="00440701">
      <w:pPr>
        <w:jc w:val="both"/>
        <w:rPr>
          <w:sz w:val="28"/>
          <w:szCs w:val="28"/>
        </w:rPr>
      </w:pPr>
    </w:p>
    <w:p w:rsidR="00E60438" w:rsidRPr="00070647" w:rsidRDefault="00E60438" w:rsidP="00440701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Default="00E60438" w:rsidP="00440701">
      <w:pPr>
        <w:jc w:val="both"/>
      </w:pPr>
    </w:p>
    <w:p w:rsidR="00E60438" w:rsidRDefault="00E60438" w:rsidP="00440701">
      <w:pPr>
        <w:rPr>
          <w:sz w:val="28"/>
          <w:szCs w:val="28"/>
        </w:rPr>
      </w:pPr>
    </w:p>
    <w:p w:rsidR="00E60438" w:rsidRDefault="00E60438" w:rsidP="00440701">
      <w:pPr>
        <w:rPr>
          <w:sz w:val="28"/>
          <w:szCs w:val="28"/>
        </w:rPr>
      </w:pPr>
    </w:p>
    <w:p w:rsidR="00E60438" w:rsidRPr="00FB3A90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Pr="0032667F" w:rsidRDefault="00E60438" w:rsidP="00440701"/>
    <w:p w:rsidR="00E60438" w:rsidRPr="00C76521" w:rsidRDefault="00E60438" w:rsidP="00440701"/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Default="00E60438" w:rsidP="00497281">
      <w:pPr>
        <w:jc w:val="right"/>
        <w:rPr>
          <w:sz w:val="28"/>
          <w:szCs w:val="28"/>
        </w:rPr>
      </w:pPr>
    </w:p>
    <w:p w:rsidR="00E60438" w:rsidRDefault="00E60438" w:rsidP="00497281">
      <w:pPr>
        <w:jc w:val="right"/>
        <w:rPr>
          <w:sz w:val="28"/>
          <w:szCs w:val="28"/>
        </w:rPr>
      </w:pPr>
    </w:p>
    <w:p w:rsidR="00E60438" w:rsidRDefault="00E60438" w:rsidP="00497281">
      <w:pPr>
        <w:jc w:val="right"/>
        <w:rPr>
          <w:sz w:val="28"/>
          <w:szCs w:val="28"/>
        </w:rPr>
      </w:pPr>
    </w:p>
    <w:p w:rsidR="00E60438" w:rsidRDefault="00E60438" w:rsidP="00497281">
      <w:pPr>
        <w:jc w:val="right"/>
        <w:rPr>
          <w:sz w:val="28"/>
          <w:szCs w:val="28"/>
        </w:rPr>
      </w:pPr>
    </w:p>
    <w:p w:rsidR="00E60438" w:rsidRDefault="00E60438" w:rsidP="00497281">
      <w:pPr>
        <w:jc w:val="right"/>
        <w:rPr>
          <w:sz w:val="28"/>
          <w:szCs w:val="28"/>
        </w:rPr>
      </w:pPr>
    </w:p>
    <w:p w:rsidR="00E60438" w:rsidRPr="00DA0DB5" w:rsidRDefault="00E60438" w:rsidP="00497281">
      <w:pPr>
        <w:jc w:val="right"/>
        <w:rPr>
          <w:sz w:val="28"/>
          <w:szCs w:val="28"/>
        </w:rPr>
      </w:pPr>
      <w:r w:rsidRPr="00DA0DB5">
        <w:rPr>
          <w:szCs w:val="28"/>
        </w:rPr>
        <w:t>(Ф 03.02 – 89)</w:t>
      </w:r>
    </w:p>
    <w:p w:rsidR="00E60438" w:rsidRPr="00497281" w:rsidRDefault="00E60438" w:rsidP="00497281">
      <w:pPr>
        <w:jc w:val="center"/>
        <w:rPr>
          <w:b/>
          <w:sz w:val="28"/>
          <w:szCs w:val="28"/>
        </w:rPr>
      </w:pPr>
      <w:r w:rsidRPr="00497281">
        <w:rPr>
          <w:b/>
          <w:sz w:val="28"/>
          <w:szCs w:val="28"/>
        </w:rPr>
        <w:t>Національний авіаційний університет</w:t>
      </w:r>
    </w:p>
    <w:p w:rsidR="00E60438" w:rsidRPr="00497281" w:rsidRDefault="00E60438" w:rsidP="00440701">
      <w:pPr>
        <w:pStyle w:val="Heading1"/>
        <w:rPr>
          <w:szCs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Pr="005359C9" w:rsidRDefault="00E60438" w:rsidP="0044070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pStyle w:val="Heading1"/>
      </w:pPr>
      <w:r w:rsidRPr="005359C9">
        <w:t xml:space="preserve">Варіант № </w:t>
      </w:r>
      <w:r>
        <w:t>25</w:t>
      </w:r>
    </w:p>
    <w:p w:rsidR="00E60438" w:rsidRPr="00440701" w:rsidRDefault="00E60438" w:rsidP="00440701"/>
    <w:p w:rsidR="00E60438" w:rsidRPr="00B21913" w:rsidRDefault="00E60438" w:rsidP="004F4B6A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1.Проаналізувати передачу житлового фонду у комунальну власність</w:t>
      </w:r>
      <w:r w:rsidRPr="00B21913">
        <w:rPr>
          <w:sz w:val="28"/>
          <w:szCs w:val="28"/>
        </w:rPr>
        <w:t>.</w:t>
      </w:r>
    </w:p>
    <w:p w:rsidR="00E60438" w:rsidRPr="00B21913" w:rsidRDefault="00E60438" w:rsidP="004F4B6A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2. Дати характеристику збереження права на жиле приміщення за громадянами в  разі їх тимчасової відсутності</w:t>
      </w:r>
      <w:r w:rsidRPr="00B21913">
        <w:rPr>
          <w:sz w:val="28"/>
          <w:szCs w:val="28"/>
        </w:rPr>
        <w:t>.</w:t>
      </w:r>
    </w:p>
    <w:p w:rsidR="00E60438" w:rsidRPr="00B21913" w:rsidRDefault="00E60438" w:rsidP="004F4B6A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C1537">
        <w:rPr>
          <w:i/>
          <w:iCs/>
          <w:sz w:val="22"/>
          <w:szCs w:val="22"/>
        </w:rPr>
        <w:t xml:space="preserve"> </w:t>
      </w:r>
      <w:r w:rsidRPr="00E26C6A">
        <w:rPr>
          <w:iCs/>
          <w:sz w:val="28"/>
          <w:szCs w:val="28"/>
        </w:rPr>
        <w:t>Проаналізувати</w:t>
      </w:r>
      <w:r>
        <w:rPr>
          <w:iCs/>
          <w:sz w:val="22"/>
          <w:szCs w:val="22"/>
        </w:rPr>
        <w:t xml:space="preserve"> </w:t>
      </w:r>
      <w:r>
        <w:rPr>
          <w:iCs/>
          <w:sz w:val="28"/>
          <w:szCs w:val="28"/>
        </w:rPr>
        <w:t>правові засади приватизації державного житлового фонду</w:t>
      </w:r>
      <w:r w:rsidRPr="00B21913">
        <w:rPr>
          <w:sz w:val="28"/>
          <w:szCs w:val="28"/>
        </w:rPr>
        <w:t>.</w:t>
      </w:r>
    </w:p>
    <w:p w:rsidR="00E60438" w:rsidRPr="00D17FD8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440701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Pr="00440701" w:rsidRDefault="00E60438" w:rsidP="00440701">
      <w:pPr>
        <w:tabs>
          <w:tab w:val="left" w:pos="8462"/>
        </w:tabs>
        <w:ind w:firstLine="8464"/>
        <w:jc w:val="both"/>
        <w:rPr>
          <w:sz w:val="28"/>
          <w:szCs w:val="28"/>
        </w:rPr>
      </w:pPr>
    </w:p>
    <w:p w:rsidR="00E60438" w:rsidRPr="00070647" w:rsidRDefault="00E60438" w:rsidP="00440701">
      <w:pPr>
        <w:jc w:val="both"/>
        <w:rPr>
          <w:sz w:val="28"/>
          <w:szCs w:val="28"/>
        </w:rPr>
      </w:pPr>
    </w:p>
    <w:p w:rsidR="00E60438" w:rsidRPr="00070647" w:rsidRDefault="00E60438" w:rsidP="00440701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Default="00E60438" w:rsidP="00440701">
      <w:pPr>
        <w:jc w:val="both"/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t xml:space="preserve"> </w:t>
      </w:r>
      <w:r>
        <w:rPr>
          <w:sz w:val="28"/>
          <w:szCs w:val="28"/>
        </w:rPr>
        <w:t xml:space="preserve">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ind w:left="3540"/>
        <w:rPr>
          <w:sz w:val="28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Pr="005359C9" w:rsidRDefault="00E60438" w:rsidP="0044070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pStyle w:val="Heading1"/>
      </w:pPr>
      <w:r w:rsidRPr="005359C9">
        <w:t xml:space="preserve">Варіант № </w:t>
      </w:r>
      <w:r>
        <w:t>26</w:t>
      </w:r>
    </w:p>
    <w:p w:rsidR="00E60438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Pr="00B21913" w:rsidRDefault="00E60438" w:rsidP="004F4B6A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1. Дати правову оцінку забезпечення схоронності житлового фонду.</w:t>
      </w:r>
    </w:p>
    <w:p w:rsidR="00E60438" w:rsidRPr="00B21913" w:rsidRDefault="00E60438" w:rsidP="004F4B6A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2. Проаналізувати структуру житлового законодавства</w:t>
      </w:r>
      <w:r w:rsidRPr="00B21913">
        <w:rPr>
          <w:sz w:val="28"/>
          <w:szCs w:val="28"/>
        </w:rPr>
        <w:t>.</w:t>
      </w:r>
    </w:p>
    <w:p w:rsidR="00E60438" w:rsidRPr="00B21913" w:rsidRDefault="00E60438" w:rsidP="004F4B6A">
      <w:pPr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C1537">
        <w:rPr>
          <w:i/>
          <w:iCs/>
          <w:sz w:val="22"/>
          <w:szCs w:val="22"/>
        </w:rPr>
        <w:t xml:space="preserve"> </w:t>
      </w:r>
      <w:r>
        <w:rPr>
          <w:iCs/>
          <w:sz w:val="28"/>
          <w:szCs w:val="28"/>
        </w:rPr>
        <w:t>Визначити правові підстави виселення із службових жилих приміщень</w:t>
      </w:r>
      <w:r w:rsidRPr="00B21913">
        <w:rPr>
          <w:sz w:val="28"/>
          <w:szCs w:val="28"/>
        </w:rPr>
        <w:t>.</w:t>
      </w:r>
    </w:p>
    <w:p w:rsidR="00E60438" w:rsidRPr="00D17FD8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440701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Pr="00440701" w:rsidRDefault="00E60438" w:rsidP="00440701">
      <w:pPr>
        <w:tabs>
          <w:tab w:val="left" w:pos="8462"/>
        </w:tabs>
        <w:ind w:firstLine="8464"/>
        <w:jc w:val="both"/>
        <w:rPr>
          <w:sz w:val="28"/>
          <w:szCs w:val="28"/>
        </w:rPr>
      </w:pPr>
    </w:p>
    <w:p w:rsidR="00E60438" w:rsidRPr="00070647" w:rsidRDefault="00E60438" w:rsidP="00440701">
      <w:pPr>
        <w:jc w:val="both"/>
        <w:rPr>
          <w:sz w:val="28"/>
          <w:szCs w:val="28"/>
        </w:rPr>
      </w:pPr>
    </w:p>
    <w:p w:rsidR="00E60438" w:rsidRPr="00070647" w:rsidRDefault="00E60438" w:rsidP="00440701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ind w:left="3540"/>
        <w:rPr>
          <w:sz w:val="28"/>
          <w:szCs w:val="28"/>
        </w:rPr>
      </w:pPr>
    </w:p>
    <w:p w:rsidR="00E60438" w:rsidRDefault="00E60438" w:rsidP="00440701"/>
    <w:p w:rsidR="00E60438" w:rsidRDefault="00E60438"/>
    <w:p w:rsidR="00E60438" w:rsidRDefault="00E60438" w:rsidP="00DA0DB5">
      <w:pPr>
        <w:pStyle w:val="Heading1"/>
        <w:ind w:left="0"/>
        <w:jc w:val="right"/>
        <w:rPr>
          <w:b w:val="0"/>
          <w:szCs w:val="28"/>
        </w:rPr>
      </w:pPr>
    </w:p>
    <w:p w:rsidR="00E60438" w:rsidRDefault="00E60438" w:rsidP="00DA0DB5">
      <w:pPr>
        <w:pStyle w:val="Heading1"/>
        <w:ind w:left="0"/>
        <w:jc w:val="right"/>
        <w:rPr>
          <w:b w:val="0"/>
          <w:szCs w:val="28"/>
        </w:rPr>
      </w:pPr>
    </w:p>
    <w:p w:rsidR="00E60438" w:rsidRDefault="00E60438" w:rsidP="00DA0DB5">
      <w:pPr>
        <w:pStyle w:val="Heading1"/>
        <w:ind w:left="0"/>
        <w:jc w:val="right"/>
        <w:rPr>
          <w:b w:val="0"/>
          <w:szCs w:val="28"/>
        </w:rPr>
      </w:pPr>
    </w:p>
    <w:p w:rsidR="00E60438" w:rsidRDefault="00E60438" w:rsidP="00DA0DB5">
      <w:pPr>
        <w:pStyle w:val="Heading1"/>
        <w:ind w:left="0"/>
        <w:jc w:val="right"/>
        <w:rPr>
          <w:b w:val="0"/>
          <w:szCs w:val="28"/>
        </w:rPr>
      </w:pPr>
    </w:p>
    <w:p w:rsidR="00E60438" w:rsidRDefault="00E60438" w:rsidP="00DA0DB5">
      <w:pPr>
        <w:pStyle w:val="Heading1"/>
        <w:ind w:left="0"/>
        <w:jc w:val="right"/>
        <w:rPr>
          <w:b w:val="0"/>
          <w:szCs w:val="28"/>
        </w:rPr>
      </w:pPr>
    </w:p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Pr="005359C9" w:rsidRDefault="00E60438" w:rsidP="0044070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pStyle w:val="Heading1"/>
      </w:pPr>
      <w:r w:rsidRPr="005359C9">
        <w:t xml:space="preserve">Варіант № </w:t>
      </w:r>
      <w:r>
        <w:t>27</w:t>
      </w:r>
    </w:p>
    <w:p w:rsidR="00E60438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Pr="00E572DF" w:rsidRDefault="00E60438" w:rsidP="004F4B6A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в</w:t>
      </w:r>
      <w:r w:rsidRPr="00E572DF">
        <w:rPr>
          <w:sz w:val="28"/>
          <w:szCs w:val="28"/>
        </w:rPr>
        <w:t>иселення із жилих приміщень осіб, які проживають за договором найму, піднаймачів та тимчасових мешканців.</w:t>
      </w:r>
    </w:p>
    <w:p w:rsidR="00E60438" w:rsidRPr="00E572DF" w:rsidRDefault="00E60438" w:rsidP="004F4B6A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Розкрити концепцію державної житлової політики</w:t>
      </w:r>
      <w:r w:rsidRPr="00E572DF">
        <w:rPr>
          <w:sz w:val="28"/>
          <w:szCs w:val="28"/>
        </w:rPr>
        <w:t xml:space="preserve">. </w:t>
      </w:r>
    </w:p>
    <w:p w:rsidR="00E60438" w:rsidRDefault="00E60438" w:rsidP="004F4B6A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Перерахувати правові підстави втрати права на житло</w:t>
      </w:r>
      <w:r w:rsidRPr="00E572DF">
        <w:rPr>
          <w:sz w:val="28"/>
          <w:szCs w:val="28"/>
        </w:rPr>
        <w:t>.</w:t>
      </w:r>
    </w:p>
    <w:p w:rsidR="00E60438" w:rsidRPr="00D17FD8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440701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Default="00E60438" w:rsidP="00440701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Default="00E60438" w:rsidP="00440701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Pr="00440701" w:rsidRDefault="00E60438" w:rsidP="00440701">
      <w:pPr>
        <w:tabs>
          <w:tab w:val="left" w:pos="8462"/>
        </w:tabs>
        <w:ind w:firstLine="8464"/>
        <w:jc w:val="both"/>
        <w:rPr>
          <w:sz w:val="28"/>
          <w:szCs w:val="28"/>
        </w:rPr>
      </w:pPr>
    </w:p>
    <w:p w:rsidR="00E60438" w:rsidRPr="00070647" w:rsidRDefault="00E60438" w:rsidP="00440701">
      <w:pPr>
        <w:jc w:val="both"/>
        <w:rPr>
          <w:sz w:val="28"/>
          <w:szCs w:val="28"/>
        </w:rPr>
      </w:pPr>
    </w:p>
    <w:p w:rsidR="00E60438" w:rsidRPr="002A33FE" w:rsidRDefault="00E60438" w:rsidP="004F4B6A">
      <w:pPr>
        <w:ind w:left="4956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right"/>
        <w:rPr>
          <w:sz w:val="28"/>
          <w:szCs w:val="28"/>
        </w:rPr>
      </w:pPr>
    </w:p>
    <w:p w:rsidR="00E60438" w:rsidRDefault="00E60438" w:rsidP="004F4B6A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Pr="005359C9" w:rsidRDefault="00E60438" w:rsidP="0044070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pStyle w:val="Heading1"/>
      </w:pPr>
      <w:r w:rsidRPr="005359C9">
        <w:t xml:space="preserve">Варіант № </w:t>
      </w:r>
      <w:r>
        <w:t>28</w:t>
      </w:r>
    </w:p>
    <w:p w:rsidR="00E60438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Pr="0069688D" w:rsidRDefault="00E60438" w:rsidP="004F4B6A">
      <w:pPr>
        <w:pStyle w:val="ListParagraph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Охарактеризувати основі напрямки та шляхи реалізації державної житлової політики.</w:t>
      </w:r>
    </w:p>
    <w:p w:rsidR="00E60438" w:rsidRPr="0069688D" w:rsidRDefault="00E60438" w:rsidP="004F4B6A">
      <w:pPr>
        <w:pStyle w:val="ListParagraph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Дати юридичну характеристику договору про надання житлово-комунальних послуг</w:t>
      </w:r>
    </w:p>
    <w:p w:rsidR="00E60438" w:rsidRDefault="00E60438" w:rsidP="004F4B6A">
      <w:pPr>
        <w:pStyle w:val="ListParagraph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Дати правову оцінку конституційним правам людини на житло</w:t>
      </w:r>
      <w:r w:rsidRPr="0069688D">
        <w:rPr>
          <w:sz w:val="28"/>
          <w:szCs w:val="28"/>
        </w:rPr>
        <w:t>.</w:t>
      </w:r>
    </w:p>
    <w:p w:rsidR="00E60438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Pr="00AF2C75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440701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Pr="00440701" w:rsidRDefault="00E60438" w:rsidP="00440701">
      <w:pPr>
        <w:tabs>
          <w:tab w:val="left" w:pos="8462"/>
        </w:tabs>
        <w:ind w:firstLine="8464"/>
        <w:jc w:val="both"/>
        <w:rPr>
          <w:sz w:val="28"/>
          <w:szCs w:val="28"/>
        </w:rPr>
      </w:pPr>
    </w:p>
    <w:p w:rsidR="00E60438" w:rsidRPr="00070647" w:rsidRDefault="00E60438" w:rsidP="00440701">
      <w:pPr>
        <w:jc w:val="both"/>
        <w:rPr>
          <w:sz w:val="28"/>
          <w:szCs w:val="28"/>
        </w:rPr>
      </w:pPr>
    </w:p>
    <w:p w:rsidR="00E60438" w:rsidRPr="00070647" w:rsidRDefault="00E60438" w:rsidP="00440701">
      <w:pPr>
        <w:spacing w:line="360" w:lineRule="auto"/>
        <w:jc w:val="both"/>
        <w:rPr>
          <w:color w:val="000000"/>
          <w:sz w:val="28"/>
          <w:szCs w:val="28"/>
        </w:rPr>
      </w:pPr>
    </w:p>
    <w:p w:rsidR="00E60438" w:rsidRDefault="00E60438" w:rsidP="00440701">
      <w:pPr>
        <w:jc w:val="both"/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Default="00E60438" w:rsidP="00497281">
      <w:pPr>
        <w:pStyle w:val="Heading1"/>
        <w:ind w:left="0"/>
      </w:pPr>
    </w:p>
    <w:p w:rsidR="00E60438" w:rsidRPr="00DA0DB5" w:rsidRDefault="00E60438" w:rsidP="00DA0DB5"/>
    <w:p w:rsidR="00E60438" w:rsidRDefault="00E60438" w:rsidP="00DA0DB5">
      <w:pPr>
        <w:pStyle w:val="Heading1"/>
        <w:ind w:left="0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497281">
      <w:pPr>
        <w:pStyle w:val="Heading1"/>
        <w:ind w:left="0"/>
      </w:pPr>
      <w:r w:rsidRPr="005359C9">
        <w:t>Національний авіаційний університет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440701">
      <w:pPr>
        <w:jc w:val="both"/>
        <w:rPr>
          <w:sz w:val="28"/>
        </w:rPr>
      </w:pPr>
    </w:p>
    <w:p w:rsidR="00E60438" w:rsidRDefault="00E60438" w:rsidP="00440701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Default="00E60438" w:rsidP="00440701">
      <w:pPr>
        <w:pStyle w:val="Heading1"/>
      </w:pPr>
    </w:p>
    <w:p w:rsidR="00E60438" w:rsidRPr="005359C9" w:rsidRDefault="00E60438" w:rsidP="00440701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440701">
      <w:pPr>
        <w:pStyle w:val="Heading1"/>
      </w:pPr>
    </w:p>
    <w:p w:rsidR="00E60438" w:rsidRDefault="00E60438" w:rsidP="00440701">
      <w:pPr>
        <w:pStyle w:val="Heading1"/>
      </w:pPr>
      <w:r w:rsidRPr="005359C9">
        <w:t xml:space="preserve">Варіант № </w:t>
      </w:r>
      <w:r>
        <w:t>29</w:t>
      </w:r>
    </w:p>
    <w:p w:rsidR="00E60438" w:rsidRDefault="00E60438" w:rsidP="0044070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Pr="00836448" w:rsidRDefault="00E60438" w:rsidP="00836448">
      <w:pPr>
        <w:pStyle w:val="ListParagraph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Охарактеризувати систему правового регулювання житлових відносин</w:t>
      </w:r>
      <w:r w:rsidRPr="00836448">
        <w:rPr>
          <w:sz w:val="28"/>
          <w:szCs w:val="28"/>
        </w:rPr>
        <w:t>.</w:t>
      </w:r>
    </w:p>
    <w:p w:rsidR="00E60438" w:rsidRPr="00836448" w:rsidRDefault="00E60438" w:rsidP="00836448">
      <w:pPr>
        <w:pStyle w:val="ListParagraph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Проаналізувати нормативне регулювання користування жилими приміщеннями</w:t>
      </w:r>
      <w:r w:rsidRPr="00836448">
        <w:rPr>
          <w:bCs/>
          <w:sz w:val="28"/>
          <w:szCs w:val="28"/>
        </w:rPr>
        <w:t>.</w:t>
      </w:r>
    </w:p>
    <w:p w:rsidR="00E60438" w:rsidRPr="00836448" w:rsidRDefault="00E60438" w:rsidP="00836448">
      <w:pPr>
        <w:pStyle w:val="ListParagraph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Дати правову оцінку обміну жилого приміщення</w:t>
      </w:r>
      <w:r w:rsidRPr="00836448">
        <w:rPr>
          <w:sz w:val="28"/>
          <w:szCs w:val="28"/>
        </w:rPr>
        <w:t>.</w:t>
      </w:r>
    </w:p>
    <w:p w:rsidR="00E60438" w:rsidRPr="004E26B4" w:rsidRDefault="00E60438" w:rsidP="00836448">
      <w:pPr>
        <w:spacing w:line="360" w:lineRule="auto"/>
        <w:jc w:val="both"/>
        <w:rPr>
          <w:bCs/>
          <w:sz w:val="28"/>
          <w:szCs w:val="28"/>
        </w:rPr>
      </w:pPr>
    </w:p>
    <w:p w:rsidR="00E60438" w:rsidRPr="00AF2C75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Pr="00AF2C75" w:rsidRDefault="00E60438" w:rsidP="00440701">
      <w:pPr>
        <w:spacing w:line="360" w:lineRule="auto"/>
        <w:jc w:val="both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Default="00E60438" w:rsidP="00497281">
      <w:pPr>
        <w:ind w:left="3540"/>
        <w:rPr>
          <w:sz w:val="28"/>
          <w:szCs w:val="28"/>
        </w:rPr>
      </w:pPr>
    </w:p>
    <w:p w:rsidR="00E60438" w:rsidRDefault="00E60438" w:rsidP="00497281">
      <w:pPr>
        <w:ind w:left="3540"/>
        <w:rPr>
          <w:sz w:val="28"/>
          <w:szCs w:val="28"/>
        </w:rPr>
      </w:pPr>
    </w:p>
    <w:p w:rsidR="00E60438" w:rsidRDefault="00E60438" w:rsidP="00440701">
      <w:pPr>
        <w:jc w:val="right"/>
        <w:rPr>
          <w:sz w:val="28"/>
          <w:szCs w:val="28"/>
        </w:rPr>
      </w:pPr>
    </w:p>
    <w:p w:rsidR="00E60438" w:rsidRDefault="00E60438" w:rsidP="00440701">
      <w:pPr>
        <w:jc w:val="right"/>
        <w:rPr>
          <w:sz w:val="28"/>
          <w:szCs w:val="28"/>
        </w:rPr>
      </w:pPr>
    </w:p>
    <w:p w:rsidR="00E60438" w:rsidRDefault="00E60438" w:rsidP="00DA0DB5">
      <w:pPr>
        <w:pStyle w:val="Heading1"/>
        <w:jc w:val="right"/>
      </w:pPr>
      <w:r w:rsidRPr="006875DF">
        <w:rPr>
          <w:b w:val="0"/>
          <w:szCs w:val="28"/>
        </w:rPr>
        <w:t>(Ф 03.02 – 89)</w:t>
      </w:r>
    </w:p>
    <w:p w:rsidR="00E60438" w:rsidRPr="005359C9" w:rsidRDefault="00E60438" w:rsidP="00836448">
      <w:pPr>
        <w:pStyle w:val="Heading1"/>
      </w:pPr>
      <w:r w:rsidRPr="005359C9">
        <w:t>Національний авіаційний університет</w:t>
      </w:r>
    </w:p>
    <w:p w:rsidR="00E60438" w:rsidRPr="005359C9" w:rsidRDefault="00E60438" w:rsidP="00836448">
      <w:pPr>
        <w:pStyle w:val="Heading1"/>
      </w:pPr>
    </w:p>
    <w:p w:rsidR="00E60438" w:rsidRDefault="00E60438" w:rsidP="00836448">
      <w:pPr>
        <w:jc w:val="both"/>
        <w:rPr>
          <w:sz w:val="28"/>
        </w:rPr>
      </w:pPr>
      <w:r>
        <w:rPr>
          <w:sz w:val="28"/>
        </w:rPr>
        <w:t>Юридичний інститут</w:t>
      </w:r>
    </w:p>
    <w:p w:rsidR="00E60438" w:rsidRDefault="00E60438" w:rsidP="00836448">
      <w:pPr>
        <w:jc w:val="both"/>
        <w:rPr>
          <w:sz w:val="28"/>
        </w:rPr>
      </w:pPr>
    </w:p>
    <w:p w:rsidR="00E60438" w:rsidRDefault="00E60438" w:rsidP="00836448">
      <w:pPr>
        <w:jc w:val="both"/>
        <w:rPr>
          <w:sz w:val="28"/>
        </w:rPr>
      </w:pPr>
      <w:r>
        <w:rPr>
          <w:sz w:val="28"/>
        </w:rPr>
        <w:t>Кафедра цивільного права і процесу</w:t>
      </w:r>
    </w:p>
    <w:p w:rsidR="00E60438" w:rsidRDefault="00E60438" w:rsidP="00836448">
      <w:pPr>
        <w:jc w:val="both"/>
        <w:rPr>
          <w:sz w:val="28"/>
        </w:rPr>
      </w:pPr>
    </w:p>
    <w:p w:rsidR="00E60438" w:rsidRDefault="00E60438" w:rsidP="00836448">
      <w:pPr>
        <w:jc w:val="both"/>
        <w:rPr>
          <w:sz w:val="28"/>
        </w:rPr>
      </w:pPr>
      <w:r>
        <w:rPr>
          <w:sz w:val="28"/>
        </w:rPr>
        <w:t>Напрям підготовки 6.030401 «Правознавство</w:t>
      </w:r>
    </w:p>
    <w:p w:rsidR="00E60438" w:rsidRDefault="00E60438" w:rsidP="00836448">
      <w:pPr>
        <w:jc w:val="both"/>
        <w:rPr>
          <w:sz w:val="28"/>
        </w:rPr>
      </w:pPr>
      <w:r>
        <w:rPr>
          <w:sz w:val="28"/>
        </w:rPr>
        <w:t xml:space="preserve">                                          </w:t>
      </w:r>
    </w:p>
    <w:p w:rsidR="00E60438" w:rsidRDefault="00E60438" w:rsidP="00836448">
      <w:pPr>
        <w:jc w:val="both"/>
        <w:rPr>
          <w:sz w:val="28"/>
        </w:rPr>
      </w:pPr>
      <w:r>
        <w:rPr>
          <w:sz w:val="28"/>
        </w:rPr>
        <w:t xml:space="preserve">Дисципліна «Основи житлового законодавства»      </w:t>
      </w:r>
    </w:p>
    <w:p w:rsidR="00E60438" w:rsidRDefault="00E60438" w:rsidP="00836448">
      <w:pPr>
        <w:jc w:val="both"/>
        <w:rPr>
          <w:sz w:val="28"/>
        </w:rPr>
      </w:pPr>
    </w:p>
    <w:p w:rsidR="00E60438" w:rsidRDefault="00E60438" w:rsidP="00836448">
      <w:pPr>
        <w:jc w:val="both"/>
        <w:rPr>
          <w:sz w:val="28"/>
        </w:rPr>
      </w:pPr>
      <w:r>
        <w:rPr>
          <w:sz w:val="28"/>
        </w:rPr>
        <w:t xml:space="preserve">                                              </w:t>
      </w:r>
    </w:p>
    <w:p w:rsidR="00E60438" w:rsidRDefault="00E60438" w:rsidP="00836448">
      <w:pPr>
        <w:pStyle w:val="Heading1"/>
      </w:pPr>
    </w:p>
    <w:p w:rsidR="00E60438" w:rsidRDefault="00E60438" w:rsidP="00836448">
      <w:pPr>
        <w:pStyle w:val="Heading1"/>
      </w:pPr>
    </w:p>
    <w:p w:rsidR="00E60438" w:rsidRDefault="00E60438" w:rsidP="00836448">
      <w:pPr>
        <w:pStyle w:val="Heading1"/>
      </w:pPr>
    </w:p>
    <w:p w:rsidR="00E60438" w:rsidRPr="005359C9" w:rsidRDefault="00E60438" w:rsidP="00836448">
      <w:pPr>
        <w:pStyle w:val="Heading1"/>
        <w:ind w:left="0"/>
      </w:pPr>
      <w:r w:rsidRPr="005359C9">
        <w:t>КОМПЛЕКСНА КОНТРОЛЬНА РОБОТА</w:t>
      </w:r>
    </w:p>
    <w:p w:rsidR="00E60438" w:rsidRPr="005359C9" w:rsidRDefault="00E60438" w:rsidP="00836448">
      <w:pPr>
        <w:pStyle w:val="Heading1"/>
      </w:pPr>
    </w:p>
    <w:p w:rsidR="00E60438" w:rsidRDefault="00E60438" w:rsidP="00836448">
      <w:pPr>
        <w:pStyle w:val="Heading1"/>
      </w:pPr>
      <w:r w:rsidRPr="005359C9">
        <w:t xml:space="preserve">Варіант № </w:t>
      </w:r>
      <w:r>
        <w:t>30</w:t>
      </w:r>
    </w:p>
    <w:p w:rsidR="00E60438" w:rsidRDefault="00E60438" w:rsidP="0083644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E60438" w:rsidRPr="00836448" w:rsidRDefault="00E60438" w:rsidP="00836448">
      <w:pPr>
        <w:pStyle w:val="ListParagraph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Проаналізувати правовий режим користування жилими приміщеннями в будинках ( квартирах ) приватного житлового фонду.</w:t>
      </w:r>
    </w:p>
    <w:p w:rsidR="00E60438" w:rsidRPr="00836448" w:rsidRDefault="00E60438" w:rsidP="00836448">
      <w:pPr>
        <w:rPr>
          <w:sz w:val="28"/>
          <w:szCs w:val="28"/>
        </w:rPr>
      </w:pPr>
    </w:p>
    <w:p w:rsidR="00E60438" w:rsidRPr="00836448" w:rsidRDefault="00E60438" w:rsidP="00836448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Дати правову оцінку порядку виселення з жилиї приміщень</w:t>
      </w:r>
      <w:r w:rsidRPr="00836448">
        <w:rPr>
          <w:sz w:val="28"/>
          <w:szCs w:val="28"/>
        </w:rPr>
        <w:t>.</w:t>
      </w:r>
    </w:p>
    <w:p w:rsidR="00E60438" w:rsidRPr="00836448" w:rsidRDefault="00E60438" w:rsidP="00836448">
      <w:pPr>
        <w:spacing w:line="360" w:lineRule="auto"/>
        <w:jc w:val="both"/>
        <w:rPr>
          <w:bCs/>
          <w:sz w:val="28"/>
          <w:szCs w:val="28"/>
        </w:rPr>
      </w:pPr>
    </w:p>
    <w:p w:rsidR="00E60438" w:rsidRPr="00836448" w:rsidRDefault="00E60438" w:rsidP="00836448">
      <w:pPr>
        <w:pStyle w:val="ListParagraph"/>
        <w:numPr>
          <w:ilvl w:val="0"/>
          <w:numId w:val="14"/>
        </w:numPr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Визначити поняття жилого приміщення, його характеристика</w:t>
      </w:r>
      <w:r w:rsidRPr="00836448">
        <w:rPr>
          <w:sz w:val="28"/>
          <w:szCs w:val="28"/>
        </w:rPr>
        <w:t>.</w:t>
      </w:r>
    </w:p>
    <w:p w:rsidR="00E60438" w:rsidRPr="00836448" w:rsidRDefault="00E60438" w:rsidP="00836448">
      <w:pPr>
        <w:spacing w:line="360" w:lineRule="auto"/>
        <w:jc w:val="both"/>
        <w:rPr>
          <w:bCs/>
          <w:sz w:val="28"/>
          <w:szCs w:val="28"/>
        </w:rPr>
      </w:pPr>
    </w:p>
    <w:p w:rsidR="00E60438" w:rsidRPr="00AF2C75" w:rsidRDefault="00E60438" w:rsidP="00836448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836448">
      <w:pPr>
        <w:spacing w:line="360" w:lineRule="auto"/>
        <w:jc w:val="both"/>
        <w:rPr>
          <w:sz w:val="28"/>
          <w:szCs w:val="28"/>
        </w:rPr>
      </w:pPr>
    </w:p>
    <w:p w:rsidR="00E60438" w:rsidRDefault="00E60438" w:rsidP="00836448">
      <w:pPr>
        <w:spacing w:line="360" w:lineRule="auto"/>
        <w:jc w:val="both"/>
        <w:rPr>
          <w:sz w:val="28"/>
          <w:szCs w:val="28"/>
        </w:rPr>
      </w:pPr>
    </w:p>
    <w:p w:rsidR="00E60438" w:rsidRPr="002A33FE" w:rsidRDefault="00E60438" w:rsidP="007E4A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2A33FE">
        <w:rPr>
          <w:sz w:val="28"/>
          <w:szCs w:val="28"/>
        </w:rPr>
        <w:t>Завідувач кафедри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>________________</w:t>
      </w:r>
      <w:r>
        <w:rPr>
          <w:sz w:val="28"/>
          <w:szCs w:val="28"/>
        </w:rPr>
        <w:t>Р.О.Машуков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</w:t>
      </w:r>
      <w:r w:rsidRPr="002A33FE">
        <w:rPr>
          <w:sz w:val="28"/>
          <w:szCs w:val="28"/>
        </w:rPr>
        <w:t xml:space="preserve">    (підпис)       (ініціали, прізвище)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                                         </w:t>
      </w:r>
    </w:p>
    <w:p w:rsidR="00E60438" w:rsidRPr="002A33FE" w:rsidRDefault="00E60438" w:rsidP="007E4A7B">
      <w:pPr>
        <w:jc w:val="right"/>
        <w:rPr>
          <w:sz w:val="28"/>
          <w:szCs w:val="28"/>
        </w:rPr>
      </w:pPr>
      <w:r w:rsidRPr="002A33F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</w:t>
      </w:r>
      <w:r w:rsidRPr="002A33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«____»_______________</w:t>
      </w:r>
      <w:r w:rsidRPr="002A33FE">
        <w:rPr>
          <w:sz w:val="28"/>
          <w:szCs w:val="28"/>
        </w:rPr>
        <w:t>_20</w:t>
      </w:r>
      <w:r>
        <w:rPr>
          <w:sz w:val="28"/>
          <w:szCs w:val="28"/>
        </w:rPr>
        <w:t>14</w:t>
      </w:r>
      <w:r w:rsidRPr="002A33FE">
        <w:rPr>
          <w:sz w:val="28"/>
          <w:szCs w:val="28"/>
        </w:rPr>
        <w:t>р.</w:t>
      </w:r>
    </w:p>
    <w:p w:rsidR="00E60438" w:rsidRPr="002A33FE" w:rsidRDefault="00E60438" w:rsidP="00497281">
      <w:pPr>
        <w:jc w:val="center"/>
        <w:rPr>
          <w:sz w:val="28"/>
          <w:szCs w:val="28"/>
        </w:rPr>
      </w:pPr>
    </w:p>
    <w:p w:rsidR="00E60438" w:rsidRDefault="00E60438" w:rsidP="00497281">
      <w:pPr>
        <w:ind w:left="3540"/>
        <w:rPr>
          <w:sz w:val="28"/>
          <w:szCs w:val="28"/>
        </w:rPr>
      </w:pPr>
    </w:p>
    <w:p w:rsidR="00E60438" w:rsidRDefault="00E60438" w:rsidP="00440701">
      <w:pPr>
        <w:jc w:val="right"/>
        <w:rPr>
          <w:sz w:val="28"/>
          <w:szCs w:val="28"/>
        </w:rPr>
      </w:pPr>
    </w:p>
    <w:p w:rsidR="00E60438" w:rsidRDefault="00E60438"/>
    <w:p w:rsidR="00E60438" w:rsidRDefault="00E60438"/>
    <w:p w:rsidR="00E60438" w:rsidRDefault="00E60438"/>
    <w:tbl>
      <w:tblPr>
        <w:tblpPr w:leftFromText="180" w:rightFromText="180" w:vertAnchor="text" w:horzAnchor="margin" w:tblpY="341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65"/>
        <w:gridCol w:w="4204"/>
        <w:gridCol w:w="1352"/>
        <w:gridCol w:w="2414"/>
      </w:tblGrid>
      <w:tr w:rsidR="00E60438" w:rsidRPr="008B3F6D" w:rsidTr="003328C7">
        <w:trPr>
          <w:cantSplit/>
          <w:trHeight w:val="609"/>
        </w:trPr>
        <w:tc>
          <w:tcPr>
            <w:tcW w:w="19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38" w:rsidRPr="008B3F6D" w:rsidRDefault="00E60438" w:rsidP="003328C7">
            <w:pPr>
              <w:pStyle w:val="Header"/>
              <w:jc w:val="center"/>
            </w:pPr>
            <w:r>
              <w:rPr>
                <w:noProof/>
                <w:lang w:val="ru-RU"/>
              </w:rPr>
              <w:pict>
                <v:shape id="Рисунок 757" o:spid="_x0000_s1027" type="#_x0000_t75" style="position:absolute;left:0;text-align:left;margin-left:18.35pt;margin-top:1pt;width:53.2pt;height:45.05pt;z-index:-251657216;visibility:visible" wrapcoords="-304 0 -304 21240 21600 21240 21600 0 -304 0" filled="t">
                  <v:imagedata r:id="rId12" o:title=""/>
                  <w10:wrap type="through"/>
                </v:shape>
              </w:pict>
            </w:r>
          </w:p>
        </w:tc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438" w:rsidRPr="008B3F6D" w:rsidRDefault="00E60438" w:rsidP="003328C7">
            <w:pPr>
              <w:pStyle w:val="Header"/>
              <w:jc w:val="center"/>
            </w:pPr>
            <w:r w:rsidRPr="008B3F6D">
              <w:t>Система менеджменту якості</w:t>
            </w:r>
          </w:p>
          <w:p w:rsidR="00E60438" w:rsidRDefault="00E60438" w:rsidP="003328C7">
            <w:pPr>
              <w:pStyle w:val="Header"/>
              <w:jc w:val="center"/>
            </w:pPr>
            <w:r w:rsidRPr="008B3F6D">
              <w:t xml:space="preserve">ККР з дисципліни </w:t>
            </w:r>
          </w:p>
          <w:p w:rsidR="00E60438" w:rsidRPr="008B3F6D" w:rsidRDefault="00E60438" w:rsidP="003328C7">
            <w:pPr>
              <w:pStyle w:val="Header"/>
              <w:jc w:val="center"/>
            </w:pPr>
            <w:r w:rsidRPr="008B3F6D">
              <w:t>«</w:t>
            </w:r>
            <w:r>
              <w:t>Основи житлового законодавства</w:t>
            </w:r>
            <w:r w:rsidRPr="008B3F6D">
              <w:t>»</w:t>
            </w:r>
          </w:p>
          <w:p w:rsidR="00E60438" w:rsidRPr="008B3F6D" w:rsidRDefault="00E60438" w:rsidP="003328C7">
            <w:pPr>
              <w:pStyle w:val="Header"/>
              <w:spacing w:line="216" w:lineRule="auto"/>
              <w:jc w:val="center"/>
              <w:rPr>
                <w:b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438" w:rsidRPr="008B3F6D" w:rsidRDefault="00E60438" w:rsidP="003328C7">
            <w:pPr>
              <w:pStyle w:val="Header"/>
              <w:jc w:val="center"/>
            </w:pPr>
            <w:r w:rsidRPr="008B3F6D">
              <w:t>Шифр</w:t>
            </w:r>
          </w:p>
          <w:p w:rsidR="00E60438" w:rsidRPr="008B3F6D" w:rsidRDefault="00E60438" w:rsidP="003328C7">
            <w:pPr>
              <w:pStyle w:val="Header"/>
              <w:jc w:val="center"/>
            </w:pPr>
            <w:r w:rsidRPr="008B3F6D">
              <w:t>документа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60438" w:rsidRPr="008B3F6D" w:rsidRDefault="00E60438" w:rsidP="003328C7">
            <w:pPr>
              <w:pStyle w:val="Header"/>
              <w:jc w:val="center"/>
              <w:rPr>
                <w:smallCaps/>
              </w:rPr>
            </w:pPr>
            <w:r w:rsidRPr="008B3F6D">
              <w:rPr>
                <w:smallCaps/>
              </w:rPr>
              <w:t xml:space="preserve">СМЯ НАУ </w:t>
            </w:r>
          </w:p>
          <w:p w:rsidR="00E60438" w:rsidRPr="008B3F6D" w:rsidRDefault="00E60438" w:rsidP="003328C7">
            <w:pPr>
              <w:pStyle w:val="Header"/>
              <w:jc w:val="center"/>
            </w:pPr>
            <w:r>
              <w:t>13.01.04-01-2014</w:t>
            </w:r>
          </w:p>
        </w:tc>
      </w:tr>
      <w:tr w:rsidR="00E60438" w:rsidRPr="008B3F6D" w:rsidTr="003328C7">
        <w:trPr>
          <w:cantSplit/>
          <w:trHeight w:val="332"/>
        </w:trPr>
        <w:tc>
          <w:tcPr>
            <w:tcW w:w="19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438" w:rsidRPr="008B3F6D" w:rsidRDefault="00E60438" w:rsidP="003328C7"/>
        </w:tc>
        <w:tc>
          <w:tcPr>
            <w:tcW w:w="4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438" w:rsidRPr="008B3F6D" w:rsidRDefault="00E60438" w:rsidP="003328C7">
            <w:pPr>
              <w:rPr>
                <w:b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0438" w:rsidRPr="008B3F6D" w:rsidRDefault="00E60438" w:rsidP="003328C7">
            <w:pPr>
              <w:pStyle w:val="Header"/>
              <w:jc w:val="center"/>
            </w:pPr>
            <w:r>
              <w:t>Стор. 38 із 39</w:t>
            </w:r>
          </w:p>
        </w:tc>
      </w:tr>
    </w:tbl>
    <w:p w:rsidR="00E60438" w:rsidRPr="008B3F6D" w:rsidRDefault="00E60438" w:rsidP="008808FE">
      <w:pPr>
        <w:spacing w:before="120" w:after="120" w:line="300" w:lineRule="auto"/>
        <w:ind w:left="7080" w:firstLine="708"/>
        <w:jc w:val="right"/>
        <w:rPr>
          <w:bCs/>
          <w:caps/>
          <w:sz w:val="22"/>
          <w:szCs w:val="22"/>
        </w:rPr>
      </w:pPr>
      <w:r w:rsidRPr="008B3F6D">
        <w:rPr>
          <w:bCs/>
          <w:caps/>
          <w:sz w:val="22"/>
          <w:szCs w:val="22"/>
        </w:rPr>
        <w:t xml:space="preserve"> (Ф 03.02-01)</w:t>
      </w:r>
    </w:p>
    <w:p w:rsidR="00E60438" w:rsidRPr="008B3F6D" w:rsidRDefault="00E60438" w:rsidP="008808FE">
      <w:pPr>
        <w:spacing w:before="120" w:after="120" w:line="300" w:lineRule="auto"/>
        <w:jc w:val="center"/>
        <w:rPr>
          <w:b/>
          <w:bCs/>
          <w:caps/>
          <w:sz w:val="22"/>
          <w:szCs w:val="22"/>
        </w:rPr>
      </w:pPr>
      <w:r w:rsidRPr="008B3F6D">
        <w:rPr>
          <w:b/>
          <w:bCs/>
          <w:caps/>
          <w:sz w:val="22"/>
          <w:szCs w:val="22"/>
        </w:rPr>
        <w:t>АРКУШ ПоширеННЯ документа</w:t>
      </w: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63"/>
        <w:gridCol w:w="1557"/>
        <w:gridCol w:w="1234"/>
        <w:gridCol w:w="3207"/>
        <w:gridCol w:w="1604"/>
        <w:gridCol w:w="1658"/>
      </w:tblGrid>
      <w:tr w:rsidR="00E60438" w:rsidRPr="008B3F6D" w:rsidTr="003328C7">
        <w:trPr>
          <w:trHeight w:val="942"/>
          <w:tblHeader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</w:t>
            </w:r>
          </w:p>
          <w:p w:rsidR="00E60438" w:rsidRPr="008B3F6D" w:rsidRDefault="00E60438" w:rsidP="003328C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Куди </w:t>
            </w:r>
            <w:r w:rsidRPr="008B3F6D">
              <w:rPr>
                <w:sz w:val="24"/>
                <w:szCs w:val="24"/>
                <w:lang w:val="uk-UA"/>
              </w:rPr>
              <w:br/>
              <w:t>передано (підрозділ)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Дата </w:t>
            </w:r>
            <w:r w:rsidRPr="008B3F6D">
              <w:rPr>
                <w:sz w:val="24"/>
                <w:szCs w:val="24"/>
                <w:lang w:val="uk-UA"/>
              </w:rPr>
              <w:br/>
              <w:t>видачі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Підпис </w:t>
            </w:r>
            <w:r w:rsidRPr="008B3F6D">
              <w:rPr>
                <w:sz w:val="24"/>
                <w:szCs w:val="24"/>
                <w:lang w:val="uk-UA"/>
              </w:rPr>
              <w:br/>
              <w:t>отримувача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60438" w:rsidRPr="008B3F6D" w:rsidTr="003328C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  <w:r w:rsidRPr="008B3F6D">
              <w:rPr>
                <w:sz w:val="16"/>
                <w:szCs w:val="16"/>
              </w:rPr>
              <w:t>1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  <w:r w:rsidRPr="008B3F6D">
              <w:rPr>
                <w:sz w:val="16"/>
                <w:szCs w:val="16"/>
              </w:rPr>
              <w:t>2</w:t>
            </w: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  <w:r w:rsidRPr="008B3F6D">
              <w:rPr>
                <w:sz w:val="16"/>
                <w:szCs w:val="16"/>
              </w:rPr>
              <w:t>3</w:t>
            </w: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  <w:r w:rsidRPr="008B3F6D">
              <w:rPr>
                <w:sz w:val="16"/>
                <w:szCs w:val="16"/>
              </w:rPr>
              <w:t>4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  <w:r w:rsidRPr="008B3F6D">
              <w:rPr>
                <w:sz w:val="16"/>
                <w:szCs w:val="16"/>
              </w:rPr>
              <w:t>5</w:t>
            </w:r>
          </w:p>
        </w:tc>
        <w:tc>
          <w:tcPr>
            <w:tcW w:w="1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  <w:r w:rsidRPr="008B3F6D">
              <w:rPr>
                <w:sz w:val="16"/>
                <w:szCs w:val="16"/>
              </w:rPr>
              <w:t>6</w:t>
            </w:r>
          </w:p>
        </w:tc>
      </w:tr>
      <w:tr w:rsidR="00E60438" w:rsidRPr="008B3F6D" w:rsidTr="003328C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</w:tr>
      <w:tr w:rsidR="00E60438" w:rsidRPr="008B3F6D" w:rsidTr="003328C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</w:tr>
      <w:tr w:rsidR="00E60438" w:rsidRPr="008B3F6D" w:rsidTr="003328C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</w:tr>
      <w:tr w:rsidR="00E60438" w:rsidRPr="008B3F6D" w:rsidTr="003328C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</w:tr>
      <w:tr w:rsidR="00E60438" w:rsidRPr="008B3F6D" w:rsidTr="003328C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</w:tr>
      <w:tr w:rsidR="00E60438" w:rsidRPr="008B3F6D" w:rsidTr="003328C7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jc w:val="center"/>
              <w:rPr>
                <w:sz w:val="16"/>
                <w:szCs w:val="16"/>
              </w:rPr>
            </w:pPr>
          </w:p>
        </w:tc>
      </w:tr>
      <w:tr w:rsidR="00E60438" w:rsidRPr="008B3F6D" w:rsidTr="003328C7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jc w:val="center"/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jc w:val="center"/>
            </w:pPr>
          </w:p>
        </w:tc>
        <w:tc>
          <w:tcPr>
            <w:tcW w:w="1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jc w:val="center"/>
            </w:pPr>
          </w:p>
        </w:tc>
      </w:tr>
    </w:tbl>
    <w:p w:rsidR="00E60438" w:rsidRPr="008B3F6D" w:rsidRDefault="00E60438" w:rsidP="008808FE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</w:rPr>
      </w:pPr>
      <w:r w:rsidRPr="008B3F6D">
        <w:rPr>
          <w:bCs/>
          <w:caps/>
          <w:sz w:val="22"/>
          <w:szCs w:val="22"/>
        </w:rPr>
        <w:t xml:space="preserve"> (Ф 03.02-02)</w:t>
      </w:r>
    </w:p>
    <w:p w:rsidR="00E60438" w:rsidRPr="008B3F6D" w:rsidRDefault="00E60438" w:rsidP="008808FE">
      <w:pPr>
        <w:spacing w:before="120" w:after="120" w:line="300" w:lineRule="auto"/>
        <w:jc w:val="center"/>
        <w:rPr>
          <w:b/>
          <w:bCs/>
          <w:caps/>
          <w:sz w:val="22"/>
          <w:szCs w:val="22"/>
        </w:rPr>
      </w:pPr>
      <w:r w:rsidRPr="008B3F6D">
        <w:rPr>
          <w:b/>
          <w:bCs/>
          <w:caps/>
          <w:sz w:val="22"/>
          <w:szCs w:val="22"/>
        </w:rPr>
        <w:t>АРКУШ ОЗНАЙОМЛЕННЯ З документОМ</w:t>
      </w:r>
    </w:p>
    <w:tbl>
      <w:tblPr>
        <w:tblW w:w="10036" w:type="dxa"/>
        <w:tblInd w:w="-5" w:type="dxa"/>
        <w:tblLayout w:type="fixed"/>
        <w:tblLook w:val="0000"/>
      </w:tblPr>
      <w:tblGrid>
        <w:gridCol w:w="1142"/>
        <w:gridCol w:w="3624"/>
        <w:gridCol w:w="1973"/>
        <w:gridCol w:w="1342"/>
        <w:gridCol w:w="1955"/>
      </w:tblGrid>
      <w:tr w:rsidR="00E60438" w:rsidRPr="008B3F6D" w:rsidTr="003328C7">
        <w:trPr>
          <w:cantSplit/>
          <w:trHeight w:val="70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</w:pPr>
            <w:r w:rsidRPr="008B3F6D">
              <w:t>№ пор.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</w:pPr>
            <w:r w:rsidRPr="008B3F6D">
              <w:t>Прізвище ім'я по-батькові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</w:pPr>
            <w:r w:rsidRPr="008B3F6D">
              <w:t>Підпис ознайомленої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</w:pPr>
            <w:r w:rsidRPr="008B3F6D">
              <w:t>Дата ознайомлення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</w:pPr>
            <w:r w:rsidRPr="008B3F6D">
              <w:t>Примітки</w:t>
            </w:r>
          </w:p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270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  <w:tr w:rsidR="00E60438" w:rsidRPr="008B3F6D" w:rsidTr="003328C7">
        <w:trPr>
          <w:trHeight w:val="114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/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/>
        </w:tc>
      </w:tr>
    </w:tbl>
    <w:tbl>
      <w:tblPr>
        <w:tblpPr w:leftFromText="180" w:rightFromText="180" w:vertAnchor="text" w:horzAnchor="margin" w:tblpY="341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65"/>
        <w:gridCol w:w="4204"/>
        <w:gridCol w:w="1352"/>
        <w:gridCol w:w="2414"/>
      </w:tblGrid>
      <w:tr w:rsidR="00E60438" w:rsidRPr="008B3F6D" w:rsidTr="003328C7">
        <w:trPr>
          <w:cantSplit/>
          <w:trHeight w:val="609"/>
        </w:trPr>
        <w:tc>
          <w:tcPr>
            <w:tcW w:w="19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38" w:rsidRPr="008B3F6D" w:rsidRDefault="00E60438" w:rsidP="003328C7">
            <w:pPr>
              <w:pStyle w:val="Header"/>
              <w:jc w:val="center"/>
            </w:pPr>
            <w:r>
              <w:rPr>
                <w:noProof/>
                <w:lang w:val="ru-RU"/>
              </w:rPr>
              <w:pict>
                <v:shape id="_x0000_s1028" type="#_x0000_t75" style="position:absolute;left:0;text-align:left;margin-left:18.35pt;margin-top:1pt;width:53.2pt;height:45.05pt;z-index:-251656192;visibility:visible;mso-position-horizontal-relative:text;mso-position-vertical-relative:text" wrapcoords="-304 0 -304 21240 21600 21240 21600 0 -304 0" filled="t">
                  <v:imagedata r:id="rId12" o:title=""/>
                  <w10:wrap type="through"/>
                </v:shape>
              </w:pict>
            </w:r>
          </w:p>
        </w:tc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438" w:rsidRPr="008B3F6D" w:rsidRDefault="00E60438" w:rsidP="003328C7">
            <w:pPr>
              <w:pStyle w:val="Header"/>
              <w:jc w:val="center"/>
            </w:pPr>
            <w:r w:rsidRPr="008B3F6D">
              <w:t>Система менеджменту якості</w:t>
            </w:r>
          </w:p>
          <w:p w:rsidR="00E60438" w:rsidRDefault="00E60438" w:rsidP="003328C7">
            <w:pPr>
              <w:pStyle w:val="Header"/>
              <w:jc w:val="center"/>
            </w:pPr>
            <w:r w:rsidRPr="008B3F6D">
              <w:t xml:space="preserve">ККР з дисципліни </w:t>
            </w:r>
          </w:p>
          <w:p w:rsidR="00E60438" w:rsidRPr="008B3F6D" w:rsidRDefault="00E60438" w:rsidP="003328C7">
            <w:pPr>
              <w:pStyle w:val="Header"/>
              <w:jc w:val="center"/>
            </w:pPr>
            <w:r w:rsidRPr="008B3F6D">
              <w:t>«</w:t>
            </w:r>
            <w:r>
              <w:t>Основи житлового законодавства</w:t>
            </w:r>
            <w:r w:rsidRPr="008B3F6D">
              <w:t>»</w:t>
            </w:r>
          </w:p>
          <w:p w:rsidR="00E60438" w:rsidRPr="008B3F6D" w:rsidRDefault="00E60438" w:rsidP="003328C7">
            <w:pPr>
              <w:pStyle w:val="Header"/>
              <w:spacing w:line="216" w:lineRule="auto"/>
              <w:jc w:val="center"/>
              <w:rPr>
                <w:b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438" w:rsidRPr="008B3F6D" w:rsidRDefault="00E60438" w:rsidP="003328C7">
            <w:pPr>
              <w:pStyle w:val="Header"/>
              <w:jc w:val="center"/>
            </w:pPr>
            <w:r w:rsidRPr="008B3F6D">
              <w:t>Шифр</w:t>
            </w:r>
          </w:p>
          <w:p w:rsidR="00E60438" w:rsidRPr="008B3F6D" w:rsidRDefault="00E60438" w:rsidP="003328C7">
            <w:pPr>
              <w:pStyle w:val="Header"/>
              <w:jc w:val="center"/>
            </w:pPr>
            <w:r w:rsidRPr="008B3F6D">
              <w:t>документа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60438" w:rsidRPr="008B3F6D" w:rsidRDefault="00E60438" w:rsidP="003328C7">
            <w:pPr>
              <w:pStyle w:val="Header"/>
              <w:jc w:val="center"/>
              <w:rPr>
                <w:smallCaps/>
              </w:rPr>
            </w:pPr>
            <w:r w:rsidRPr="008B3F6D">
              <w:rPr>
                <w:smallCaps/>
              </w:rPr>
              <w:t xml:space="preserve">СМЯ НАУ </w:t>
            </w:r>
          </w:p>
          <w:p w:rsidR="00E60438" w:rsidRPr="008B3F6D" w:rsidRDefault="00E60438" w:rsidP="003328C7">
            <w:pPr>
              <w:pStyle w:val="Header"/>
              <w:jc w:val="center"/>
            </w:pPr>
            <w:r>
              <w:t>13.01.04-01-2014</w:t>
            </w:r>
          </w:p>
        </w:tc>
      </w:tr>
      <w:tr w:rsidR="00E60438" w:rsidRPr="008B3F6D" w:rsidTr="003328C7">
        <w:trPr>
          <w:cantSplit/>
          <w:trHeight w:val="332"/>
        </w:trPr>
        <w:tc>
          <w:tcPr>
            <w:tcW w:w="19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438" w:rsidRPr="008B3F6D" w:rsidRDefault="00E60438" w:rsidP="003328C7"/>
        </w:tc>
        <w:tc>
          <w:tcPr>
            <w:tcW w:w="4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438" w:rsidRPr="008B3F6D" w:rsidRDefault="00E60438" w:rsidP="003328C7">
            <w:pPr>
              <w:rPr>
                <w:b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0438" w:rsidRPr="008B3F6D" w:rsidRDefault="00E60438" w:rsidP="003328C7">
            <w:pPr>
              <w:pStyle w:val="Header"/>
              <w:jc w:val="center"/>
            </w:pPr>
            <w:r>
              <w:t>Стор. 38із 39</w:t>
            </w:r>
          </w:p>
        </w:tc>
      </w:tr>
    </w:tbl>
    <w:p w:rsidR="00E60438" w:rsidRPr="008B3F6D" w:rsidRDefault="00E60438" w:rsidP="008808FE">
      <w:pPr>
        <w:spacing w:before="120" w:after="120"/>
        <w:jc w:val="right"/>
        <w:rPr>
          <w:bCs/>
          <w:caps/>
          <w:sz w:val="22"/>
          <w:szCs w:val="22"/>
        </w:rPr>
      </w:pPr>
      <w:r w:rsidRPr="008B3F6D">
        <w:rPr>
          <w:bCs/>
          <w:caps/>
          <w:sz w:val="22"/>
          <w:szCs w:val="22"/>
        </w:rPr>
        <w:t xml:space="preserve"> (Ф 03.02 </w:t>
      </w:r>
      <w:r w:rsidRPr="008B3F6D">
        <w:rPr>
          <w:bCs/>
          <w:caps/>
          <w:sz w:val="22"/>
          <w:szCs w:val="22"/>
        </w:rPr>
        <w:sym w:font="Symbol" w:char="F02D"/>
      </w:r>
      <w:r w:rsidRPr="008B3F6D">
        <w:rPr>
          <w:bCs/>
          <w:caps/>
          <w:sz w:val="22"/>
          <w:szCs w:val="22"/>
        </w:rPr>
        <w:t xml:space="preserve"> 03)</w:t>
      </w:r>
    </w:p>
    <w:p w:rsidR="00E60438" w:rsidRPr="008B3F6D" w:rsidRDefault="00E60438" w:rsidP="008808FE">
      <w:pPr>
        <w:spacing w:before="120" w:after="120"/>
        <w:jc w:val="center"/>
        <w:rPr>
          <w:b/>
          <w:bCs/>
          <w:caps/>
          <w:sz w:val="22"/>
          <w:szCs w:val="22"/>
        </w:rPr>
      </w:pPr>
      <w:r w:rsidRPr="008B3F6D">
        <w:rPr>
          <w:b/>
          <w:bCs/>
          <w:caps/>
          <w:sz w:val="22"/>
          <w:szCs w:val="22"/>
        </w:rPr>
        <w:t>АРКУШ ОБЛІКУ ЗМІН</w:t>
      </w:r>
    </w:p>
    <w:tbl>
      <w:tblPr>
        <w:tblW w:w="9754" w:type="dxa"/>
        <w:tblInd w:w="135" w:type="dxa"/>
        <w:tblLayout w:type="fixed"/>
        <w:tblLook w:val="0000"/>
      </w:tblPr>
      <w:tblGrid>
        <w:gridCol w:w="804"/>
        <w:gridCol w:w="1363"/>
        <w:gridCol w:w="1363"/>
        <w:gridCol w:w="1263"/>
        <w:gridCol w:w="1463"/>
        <w:gridCol w:w="1222"/>
        <w:gridCol w:w="1284"/>
        <w:gridCol w:w="992"/>
      </w:tblGrid>
      <w:tr w:rsidR="00E60438" w:rsidRPr="008B3F6D" w:rsidTr="003328C7">
        <w:trPr>
          <w:trHeight w:hRule="exact" w:val="341"/>
        </w:trPr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</w:pPr>
            <w:r w:rsidRPr="008B3F6D">
              <w:t>№ зміни</w:t>
            </w:r>
          </w:p>
        </w:tc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</w:pPr>
            <w:r w:rsidRPr="008B3F6D">
              <w:t>№ листа/сторінки (пункт)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</w:pPr>
            <w:r w:rsidRPr="008B3F6D">
              <w:t>Підпис особи, яка</w:t>
            </w:r>
          </w:p>
          <w:p w:rsidR="00E60438" w:rsidRPr="008B3F6D" w:rsidRDefault="00E60438" w:rsidP="003328C7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</w:pPr>
            <w:r w:rsidRPr="008B3F6D">
              <w:t>внесла зміну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</w:pPr>
            <w:r w:rsidRPr="008B3F6D">
              <w:t>Дата внесення зміни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</w:pPr>
            <w:r w:rsidRPr="008B3F6D">
              <w:t>Дата введення зміни</w:t>
            </w:r>
          </w:p>
        </w:tc>
      </w:tr>
      <w:tr w:rsidR="00E60438" w:rsidRPr="008B3F6D" w:rsidTr="003328C7">
        <w:trPr>
          <w:trHeight w:hRule="exact" w:val="1227"/>
        </w:trPr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/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</w:pPr>
            <w:r w:rsidRPr="008B3F6D"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</w:pPr>
            <w:r w:rsidRPr="008B3F6D">
              <w:t>заміненого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</w:pPr>
            <w:r w:rsidRPr="008B3F6D">
              <w:t>нового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ind w:left="-123" w:right="-96"/>
              <w:jc w:val="center"/>
            </w:pPr>
            <w:r w:rsidRPr="008B3F6D">
              <w:t>анульованого</w:t>
            </w: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/>
        </w:tc>
        <w:tc>
          <w:tcPr>
            <w:tcW w:w="1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/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438" w:rsidRPr="008B3F6D" w:rsidRDefault="00E60438" w:rsidP="003328C7"/>
        </w:tc>
      </w:tr>
      <w:tr w:rsidR="00E60438" w:rsidRPr="008B3F6D" w:rsidTr="003328C7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</w:tr>
    </w:tbl>
    <w:p w:rsidR="00E60438" w:rsidRPr="008B3F6D" w:rsidRDefault="00E60438" w:rsidP="008808FE">
      <w:pPr>
        <w:tabs>
          <w:tab w:val="left" w:pos="1995"/>
        </w:tabs>
        <w:rPr>
          <w:sz w:val="16"/>
          <w:szCs w:val="16"/>
        </w:rPr>
      </w:pPr>
    </w:p>
    <w:p w:rsidR="00E60438" w:rsidRPr="008B3F6D" w:rsidRDefault="00E60438" w:rsidP="008808FE">
      <w:pPr>
        <w:pStyle w:val="Header"/>
        <w:tabs>
          <w:tab w:val="left" w:pos="708"/>
        </w:tabs>
        <w:spacing w:before="120" w:after="120"/>
        <w:jc w:val="right"/>
        <w:rPr>
          <w:sz w:val="22"/>
          <w:szCs w:val="22"/>
        </w:rPr>
      </w:pPr>
      <w:r w:rsidRPr="008B3F6D">
        <w:rPr>
          <w:sz w:val="22"/>
          <w:szCs w:val="22"/>
        </w:rPr>
        <w:t xml:space="preserve">(Ф 03.02 </w:t>
      </w:r>
      <w:r w:rsidRPr="008B3F6D">
        <w:rPr>
          <w:sz w:val="22"/>
          <w:szCs w:val="22"/>
        </w:rPr>
        <w:sym w:font="Symbol" w:char="F02D"/>
      </w:r>
      <w:r w:rsidRPr="008B3F6D">
        <w:rPr>
          <w:sz w:val="22"/>
          <w:szCs w:val="22"/>
        </w:rPr>
        <w:t xml:space="preserve"> 04)</w:t>
      </w:r>
    </w:p>
    <w:p w:rsidR="00E60438" w:rsidRPr="008B3F6D" w:rsidRDefault="00E60438" w:rsidP="008808FE">
      <w:pPr>
        <w:spacing w:before="120" w:after="120"/>
        <w:jc w:val="center"/>
        <w:rPr>
          <w:b/>
          <w:bCs/>
          <w:caps/>
          <w:sz w:val="22"/>
          <w:szCs w:val="22"/>
        </w:rPr>
      </w:pPr>
      <w:r w:rsidRPr="008B3F6D">
        <w:rPr>
          <w:b/>
          <w:bCs/>
          <w:caps/>
          <w:sz w:val="22"/>
          <w:szCs w:val="22"/>
        </w:rPr>
        <w:t>АРКУШ РЕЄСТРАЦІЇ РЕВІЗІЙ</w:t>
      </w:r>
    </w:p>
    <w:tbl>
      <w:tblPr>
        <w:tblW w:w="9894" w:type="dxa"/>
        <w:tblInd w:w="-5" w:type="dxa"/>
        <w:tblLayout w:type="fixed"/>
        <w:tblLook w:val="0000"/>
      </w:tblPr>
      <w:tblGrid>
        <w:gridCol w:w="989"/>
        <w:gridCol w:w="3405"/>
        <w:gridCol w:w="1726"/>
        <w:gridCol w:w="1679"/>
        <w:gridCol w:w="2095"/>
      </w:tblGrid>
      <w:tr w:rsidR="00E60438" w:rsidRPr="008B3F6D" w:rsidTr="003328C7">
        <w:trPr>
          <w:cantSplit/>
          <w:trHeight w:val="6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18"/>
              </w:tabs>
              <w:snapToGrid w:val="0"/>
              <w:jc w:val="center"/>
            </w:pPr>
            <w:r w:rsidRPr="008B3F6D">
              <w:rPr>
                <w:sz w:val="22"/>
                <w:szCs w:val="22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18"/>
              </w:tabs>
              <w:snapToGrid w:val="0"/>
              <w:jc w:val="center"/>
            </w:pPr>
            <w:r w:rsidRPr="008B3F6D">
              <w:rPr>
                <w:sz w:val="22"/>
                <w:szCs w:val="22"/>
              </w:rPr>
              <w:t>Прізвище ім'я по-батькові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18"/>
              </w:tabs>
              <w:snapToGrid w:val="0"/>
              <w:ind w:right="-108"/>
              <w:jc w:val="center"/>
            </w:pPr>
            <w:r w:rsidRPr="008B3F6D">
              <w:rPr>
                <w:sz w:val="22"/>
                <w:szCs w:val="22"/>
              </w:rPr>
              <w:t>Дата ревізії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18"/>
              </w:tabs>
              <w:snapToGrid w:val="0"/>
              <w:ind w:right="-108"/>
              <w:jc w:val="center"/>
            </w:pPr>
            <w:r w:rsidRPr="008B3F6D">
              <w:rPr>
                <w:sz w:val="22"/>
                <w:szCs w:val="22"/>
              </w:rPr>
              <w:t>Підпис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438" w:rsidRPr="008B3F6D" w:rsidRDefault="00E60438" w:rsidP="003328C7">
            <w:pPr>
              <w:pStyle w:val="Header"/>
              <w:tabs>
                <w:tab w:val="center" w:pos="-1418"/>
              </w:tabs>
              <w:snapToGrid w:val="0"/>
              <w:ind w:right="-108"/>
              <w:jc w:val="center"/>
            </w:pPr>
            <w:r w:rsidRPr="008B3F6D">
              <w:rPr>
                <w:sz w:val="22"/>
                <w:szCs w:val="22"/>
              </w:rPr>
              <w:t>Висновок щодо адекватності</w:t>
            </w:r>
          </w:p>
        </w:tc>
      </w:tr>
      <w:tr w:rsidR="00E60438" w:rsidRPr="008B3F6D" w:rsidTr="003328C7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snapToGrid w:val="0"/>
            </w:pPr>
          </w:p>
        </w:tc>
      </w:tr>
      <w:tr w:rsidR="00E60438" w:rsidRPr="008B3F6D" w:rsidTr="003328C7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438" w:rsidRPr="008B3F6D" w:rsidRDefault="00E60438" w:rsidP="003328C7">
            <w:pPr>
              <w:pStyle w:val="Header"/>
              <w:tabs>
                <w:tab w:val="left" w:pos="708"/>
              </w:tabs>
              <w:snapToGrid w:val="0"/>
            </w:pPr>
          </w:p>
        </w:tc>
      </w:tr>
    </w:tbl>
    <w:p w:rsidR="00E60438" w:rsidRDefault="00E60438" w:rsidP="008808FE">
      <w:pPr>
        <w:pStyle w:val="Heading1"/>
        <w:ind w:left="0"/>
      </w:pPr>
    </w:p>
    <w:p w:rsidR="00E60438" w:rsidRDefault="00E60438" w:rsidP="008808FE">
      <w:pPr>
        <w:pStyle w:val="Heading1"/>
        <w:ind w:left="0"/>
      </w:pPr>
    </w:p>
    <w:p w:rsidR="00E60438" w:rsidRDefault="00E60438" w:rsidP="008808FE">
      <w:pPr>
        <w:pStyle w:val="Heading2"/>
        <w:rPr>
          <w:rFonts w:ascii="Times New Roman" w:hAnsi="Times New Roman"/>
          <w:szCs w:val="24"/>
        </w:rPr>
      </w:pPr>
    </w:p>
    <w:p w:rsidR="00E60438" w:rsidRDefault="00E60438" w:rsidP="008808FE">
      <w:pPr>
        <w:pStyle w:val="Heading2"/>
        <w:rPr>
          <w:rFonts w:ascii="Times New Roman" w:hAnsi="Times New Roman"/>
          <w:szCs w:val="24"/>
        </w:rPr>
      </w:pPr>
    </w:p>
    <w:p w:rsidR="00E60438" w:rsidRDefault="00E60438" w:rsidP="008808FE">
      <w:pPr>
        <w:pStyle w:val="Heading2"/>
        <w:rPr>
          <w:rFonts w:ascii="Times New Roman" w:hAnsi="Times New Roman"/>
          <w:color w:val="000000"/>
        </w:rPr>
      </w:pPr>
    </w:p>
    <w:p w:rsidR="00E60438" w:rsidRPr="008838A2" w:rsidRDefault="00E60438" w:rsidP="008808FE">
      <w:pPr>
        <w:pStyle w:val="Heading2"/>
      </w:pPr>
    </w:p>
    <w:p w:rsidR="00E60438" w:rsidRPr="00D1492B" w:rsidRDefault="00E60438" w:rsidP="008808FE"/>
    <w:p w:rsidR="00E60438" w:rsidRDefault="00E60438"/>
    <w:sectPr w:rsidR="00E60438" w:rsidSect="00DC7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438" w:rsidRDefault="00E60438" w:rsidP="00070647">
      <w:r>
        <w:separator/>
      </w:r>
    </w:p>
  </w:endnote>
  <w:endnote w:type="continuationSeparator" w:id="0">
    <w:p w:rsidR="00E60438" w:rsidRDefault="00E60438" w:rsidP="00070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438" w:rsidRDefault="00E60438" w:rsidP="00070647">
      <w:r>
        <w:separator/>
      </w:r>
    </w:p>
  </w:footnote>
  <w:footnote w:type="continuationSeparator" w:id="0">
    <w:p w:rsidR="00E60438" w:rsidRDefault="00E60438" w:rsidP="000706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B2874"/>
    <w:multiLevelType w:val="hybridMultilevel"/>
    <w:tmpl w:val="49A2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FC448F"/>
    <w:multiLevelType w:val="hybridMultilevel"/>
    <w:tmpl w:val="E43A2A3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8F6EC8"/>
    <w:multiLevelType w:val="hybridMultilevel"/>
    <w:tmpl w:val="73A8974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14801D7E"/>
    <w:multiLevelType w:val="hybridMultilevel"/>
    <w:tmpl w:val="5D88C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05F8D"/>
    <w:multiLevelType w:val="hybridMultilevel"/>
    <w:tmpl w:val="9E78C9F6"/>
    <w:lvl w:ilvl="0" w:tplc="96329A42">
      <w:start w:val="1"/>
      <w:numFmt w:val="decimal"/>
      <w:pStyle w:val="14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C9B77C4"/>
    <w:multiLevelType w:val="hybridMultilevel"/>
    <w:tmpl w:val="A770002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34F31DB5"/>
    <w:multiLevelType w:val="hybridMultilevel"/>
    <w:tmpl w:val="D0607DB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3569483F"/>
    <w:multiLevelType w:val="hybridMultilevel"/>
    <w:tmpl w:val="AFAE2B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38DA4FEC"/>
    <w:multiLevelType w:val="hybridMultilevel"/>
    <w:tmpl w:val="9FC488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9356CB3"/>
    <w:multiLevelType w:val="hybridMultilevel"/>
    <w:tmpl w:val="DCF09C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3AB14957"/>
    <w:multiLevelType w:val="hybridMultilevel"/>
    <w:tmpl w:val="A296CA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E464AC"/>
    <w:multiLevelType w:val="hybridMultilevel"/>
    <w:tmpl w:val="D02C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1175E20"/>
    <w:multiLevelType w:val="hybridMultilevel"/>
    <w:tmpl w:val="54E2BC4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430C5757"/>
    <w:multiLevelType w:val="hybridMultilevel"/>
    <w:tmpl w:val="D36216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4BC310A"/>
    <w:multiLevelType w:val="hybridMultilevel"/>
    <w:tmpl w:val="FC0AD5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7E016A9"/>
    <w:multiLevelType w:val="hybridMultilevel"/>
    <w:tmpl w:val="329CE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527763F7"/>
    <w:multiLevelType w:val="hybridMultilevel"/>
    <w:tmpl w:val="7938DDA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7">
    <w:nsid w:val="55782DA3"/>
    <w:multiLevelType w:val="hybridMultilevel"/>
    <w:tmpl w:val="0116FBB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5A303DF0"/>
    <w:multiLevelType w:val="hybridMultilevel"/>
    <w:tmpl w:val="D6D07D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62263FA"/>
    <w:multiLevelType w:val="hybridMultilevel"/>
    <w:tmpl w:val="84C86EB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0">
    <w:nsid w:val="6781162C"/>
    <w:multiLevelType w:val="hybridMultilevel"/>
    <w:tmpl w:val="9F5616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85E229F"/>
    <w:multiLevelType w:val="hybridMultilevel"/>
    <w:tmpl w:val="D096A4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F863A8A"/>
    <w:multiLevelType w:val="hybridMultilevel"/>
    <w:tmpl w:val="239A4CB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72E17DBE"/>
    <w:multiLevelType w:val="hybridMultilevel"/>
    <w:tmpl w:val="6160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C575E69"/>
    <w:multiLevelType w:val="hybridMultilevel"/>
    <w:tmpl w:val="6AA49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1"/>
  </w:num>
  <w:num w:numId="3">
    <w:abstractNumId w:val="13"/>
  </w:num>
  <w:num w:numId="4">
    <w:abstractNumId w:val="17"/>
  </w:num>
  <w:num w:numId="5">
    <w:abstractNumId w:val="8"/>
  </w:num>
  <w:num w:numId="6">
    <w:abstractNumId w:val="10"/>
  </w:num>
  <w:num w:numId="7">
    <w:abstractNumId w:val="15"/>
  </w:num>
  <w:num w:numId="8">
    <w:abstractNumId w:val="9"/>
  </w:num>
  <w:num w:numId="9">
    <w:abstractNumId w:val="2"/>
  </w:num>
  <w:num w:numId="10">
    <w:abstractNumId w:val="7"/>
  </w:num>
  <w:num w:numId="11">
    <w:abstractNumId w:val="19"/>
  </w:num>
  <w:num w:numId="12">
    <w:abstractNumId w:val="16"/>
  </w:num>
  <w:num w:numId="13">
    <w:abstractNumId w:val="23"/>
  </w:num>
  <w:num w:numId="14">
    <w:abstractNumId w:val="3"/>
  </w:num>
  <w:num w:numId="15">
    <w:abstractNumId w:val="6"/>
  </w:num>
  <w:num w:numId="16">
    <w:abstractNumId w:val="0"/>
  </w:num>
  <w:num w:numId="17">
    <w:abstractNumId w:val="14"/>
  </w:num>
  <w:num w:numId="18">
    <w:abstractNumId w:val="18"/>
  </w:num>
  <w:num w:numId="19">
    <w:abstractNumId w:val="5"/>
  </w:num>
  <w:num w:numId="20">
    <w:abstractNumId w:val="22"/>
  </w:num>
  <w:num w:numId="21">
    <w:abstractNumId w:val="12"/>
  </w:num>
  <w:num w:numId="22">
    <w:abstractNumId w:val="24"/>
  </w:num>
  <w:num w:numId="23">
    <w:abstractNumId w:val="20"/>
  </w:num>
  <w:num w:numId="24">
    <w:abstractNumId w:val="4"/>
  </w:num>
  <w:num w:numId="25">
    <w:abstractNumId w:val="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1410"/>
    <w:rsid w:val="0000663C"/>
    <w:rsid w:val="000343BD"/>
    <w:rsid w:val="0006397A"/>
    <w:rsid w:val="0006688F"/>
    <w:rsid w:val="00070647"/>
    <w:rsid w:val="00093707"/>
    <w:rsid w:val="000C719D"/>
    <w:rsid w:val="000E3B70"/>
    <w:rsid w:val="000E60D3"/>
    <w:rsid w:val="000F445C"/>
    <w:rsid w:val="001B35F0"/>
    <w:rsid w:val="001C4673"/>
    <w:rsid w:val="002153EE"/>
    <w:rsid w:val="00231580"/>
    <w:rsid w:val="0027613E"/>
    <w:rsid w:val="00281249"/>
    <w:rsid w:val="002A33FE"/>
    <w:rsid w:val="002A5FCB"/>
    <w:rsid w:val="002C7DBD"/>
    <w:rsid w:val="002D7CDB"/>
    <w:rsid w:val="002E6984"/>
    <w:rsid w:val="002F49CF"/>
    <w:rsid w:val="003172C0"/>
    <w:rsid w:val="0032667F"/>
    <w:rsid w:val="003328C7"/>
    <w:rsid w:val="00332BF1"/>
    <w:rsid w:val="00351410"/>
    <w:rsid w:val="00356E4F"/>
    <w:rsid w:val="0037312A"/>
    <w:rsid w:val="00382BDD"/>
    <w:rsid w:val="003A7766"/>
    <w:rsid w:val="003B5FA2"/>
    <w:rsid w:val="003C7A5B"/>
    <w:rsid w:val="003D1832"/>
    <w:rsid w:val="003D4C8B"/>
    <w:rsid w:val="003E3A02"/>
    <w:rsid w:val="004218E3"/>
    <w:rsid w:val="00421901"/>
    <w:rsid w:val="00424CE5"/>
    <w:rsid w:val="00440701"/>
    <w:rsid w:val="004636FF"/>
    <w:rsid w:val="00467604"/>
    <w:rsid w:val="0048068D"/>
    <w:rsid w:val="00497281"/>
    <w:rsid w:val="004A04F2"/>
    <w:rsid w:val="004C3223"/>
    <w:rsid w:val="004D6605"/>
    <w:rsid w:val="004E26B4"/>
    <w:rsid w:val="004E5406"/>
    <w:rsid w:val="004F4B6A"/>
    <w:rsid w:val="005359C9"/>
    <w:rsid w:val="00564FC0"/>
    <w:rsid w:val="00570276"/>
    <w:rsid w:val="00573859"/>
    <w:rsid w:val="00593F49"/>
    <w:rsid w:val="005B7316"/>
    <w:rsid w:val="00603DCA"/>
    <w:rsid w:val="006104DC"/>
    <w:rsid w:val="00617A73"/>
    <w:rsid w:val="006259E2"/>
    <w:rsid w:val="006875DF"/>
    <w:rsid w:val="00693B5C"/>
    <w:rsid w:val="0069688D"/>
    <w:rsid w:val="006A6A9E"/>
    <w:rsid w:val="006B0B13"/>
    <w:rsid w:val="006E14CB"/>
    <w:rsid w:val="00706156"/>
    <w:rsid w:val="00732B75"/>
    <w:rsid w:val="00761089"/>
    <w:rsid w:val="0076790E"/>
    <w:rsid w:val="00776B3A"/>
    <w:rsid w:val="0078093F"/>
    <w:rsid w:val="007E4A7B"/>
    <w:rsid w:val="00804262"/>
    <w:rsid w:val="00823070"/>
    <w:rsid w:val="00832953"/>
    <w:rsid w:val="00836448"/>
    <w:rsid w:val="008371B7"/>
    <w:rsid w:val="0084443A"/>
    <w:rsid w:val="00850839"/>
    <w:rsid w:val="0085263D"/>
    <w:rsid w:val="0086502D"/>
    <w:rsid w:val="008808FE"/>
    <w:rsid w:val="008838A2"/>
    <w:rsid w:val="00893705"/>
    <w:rsid w:val="008B3F6D"/>
    <w:rsid w:val="008E571D"/>
    <w:rsid w:val="0090071E"/>
    <w:rsid w:val="00902A56"/>
    <w:rsid w:val="00914FD7"/>
    <w:rsid w:val="00920BE3"/>
    <w:rsid w:val="00921ABB"/>
    <w:rsid w:val="00947C80"/>
    <w:rsid w:val="00962D40"/>
    <w:rsid w:val="00980946"/>
    <w:rsid w:val="009D6572"/>
    <w:rsid w:val="009E10D7"/>
    <w:rsid w:val="00A00BE2"/>
    <w:rsid w:val="00A26714"/>
    <w:rsid w:val="00A776E2"/>
    <w:rsid w:val="00A80F15"/>
    <w:rsid w:val="00AD5D10"/>
    <w:rsid w:val="00AF2C75"/>
    <w:rsid w:val="00AF5663"/>
    <w:rsid w:val="00B00215"/>
    <w:rsid w:val="00B10D30"/>
    <w:rsid w:val="00B131D7"/>
    <w:rsid w:val="00B21913"/>
    <w:rsid w:val="00B560FF"/>
    <w:rsid w:val="00B75C20"/>
    <w:rsid w:val="00BD354D"/>
    <w:rsid w:val="00BF17CA"/>
    <w:rsid w:val="00C36552"/>
    <w:rsid w:val="00C76521"/>
    <w:rsid w:val="00C96837"/>
    <w:rsid w:val="00CA1550"/>
    <w:rsid w:val="00D1492B"/>
    <w:rsid w:val="00D17FD8"/>
    <w:rsid w:val="00D72382"/>
    <w:rsid w:val="00D73BFF"/>
    <w:rsid w:val="00D81F7F"/>
    <w:rsid w:val="00DA0DB5"/>
    <w:rsid w:val="00DC7BAB"/>
    <w:rsid w:val="00DE66B2"/>
    <w:rsid w:val="00E21498"/>
    <w:rsid w:val="00E26C6A"/>
    <w:rsid w:val="00E4588A"/>
    <w:rsid w:val="00E572DF"/>
    <w:rsid w:val="00E60438"/>
    <w:rsid w:val="00E63A2E"/>
    <w:rsid w:val="00E83EF6"/>
    <w:rsid w:val="00E84F01"/>
    <w:rsid w:val="00EA0345"/>
    <w:rsid w:val="00EA6495"/>
    <w:rsid w:val="00ED2C39"/>
    <w:rsid w:val="00F0479E"/>
    <w:rsid w:val="00F10857"/>
    <w:rsid w:val="00F25049"/>
    <w:rsid w:val="00F33614"/>
    <w:rsid w:val="00F76408"/>
    <w:rsid w:val="00F936D4"/>
    <w:rsid w:val="00FA4513"/>
    <w:rsid w:val="00FB3A90"/>
    <w:rsid w:val="00FB77A3"/>
    <w:rsid w:val="00FC1537"/>
    <w:rsid w:val="00FC6793"/>
    <w:rsid w:val="00FD0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410"/>
    <w:rPr>
      <w:rFonts w:ascii="Times New Roman" w:eastAsia="Times New Roman" w:hAnsi="Times New Roman"/>
      <w:sz w:val="24"/>
      <w:szCs w:val="24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1410"/>
    <w:pPr>
      <w:keepNext/>
      <w:ind w:left="360"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8808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4B6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1410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343BD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D354D"/>
    <w:rPr>
      <w:rFonts w:ascii="Cambria" w:hAnsi="Cambria" w:cs="Times New Roman"/>
      <w:b/>
      <w:bCs/>
      <w:sz w:val="26"/>
      <w:szCs w:val="26"/>
      <w:lang w:val="uk-UA"/>
    </w:rPr>
  </w:style>
  <w:style w:type="paragraph" w:styleId="ListParagraph">
    <w:name w:val="List Paragraph"/>
    <w:basedOn w:val="Normal"/>
    <w:uiPriority w:val="99"/>
    <w:qFormat/>
    <w:rsid w:val="003514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07064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0647"/>
    <w:rPr>
      <w:rFonts w:ascii="Times New Roman" w:hAnsi="Times New Roman" w:cs="Times New Roman"/>
      <w:sz w:val="24"/>
      <w:szCs w:val="24"/>
      <w:lang w:val="uk-UA" w:eastAsia="ru-RU"/>
    </w:rPr>
  </w:style>
  <w:style w:type="paragraph" w:styleId="Footer">
    <w:name w:val="footer"/>
    <w:basedOn w:val="Normal"/>
    <w:link w:val="FooterChar"/>
    <w:uiPriority w:val="99"/>
    <w:semiHidden/>
    <w:rsid w:val="0007064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70647"/>
    <w:rPr>
      <w:rFonts w:ascii="Times New Roman" w:hAnsi="Times New Roman" w:cs="Times New Roman"/>
      <w:sz w:val="24"/>
      <w:szCs w:val="24"/>
      <w:lang w:val="uk-UA" w:eastAsia="ru-RU"/>
    </w:rPr>
  </w:style>
  <w:style w:type="paragraph" w:customStyle="1" w:styleId="a">
    <w:name w:val="Абзац списка"/>
    <w:basedOn w:val="Normal"/>
    <w:uiPriority w:val="99"/>
    <w:rsid w:val="00593F49"/>
    <w:pPr>
      <w:ind w:left="720"/>
      <w:contextualSpacing/>
    </w:pPr>
    <w:rPr>
      <w:rFonts w:eastAsia="Calibri"/>
      <w:sz w:val="28"/>
      <w:szCs w:val="20"/>
      <w:lang w:val="ru-RU" w:eastAsia="ar-SA"/>
    </w:rPr>
  </w:style>
  <w:style w:type="paragraph" w:customStyle="1" w:styleId="TableContents">
    <w:name w:val="Table Contents"/>
    <w:basedOn w:val="Normal"/>
    <w:uiPriority w:val="99"/>
    <w:rsid w:val="008808FE"/>
    <w:pPr>
      <w:suppressLineNumbers/>
      <w:jc w:val="both"/>
    </w:pPr>
    <w:rPr>
      <w:rFonts w:eastAsia="Calibri"/>
      <w:sz w:val="28"/>
      <w:szCs w:val="20"/>
      <w:lang w:val="ru-RU" w:eastAsia="ar-SA"/>
    </w:rPr>
  </w:style>
  <w:style w:type="character" w:styleId="Hyperlink">
    <w:name w:val="Hyperlink"/>
    <w:basedOn w:val="DefaultParagraphFont"/>
    <w:uiPriority w:val="99"/>
    <w:rsid w:val="002F49CF"/>
    <w:rPr>
      <w:rFonts w:cs="Times New Roman"/>
      <w:color w:val="0000FF"/>
      <w:u w:val="single"/>
    </w:rPr>
  </w:style>
  <w:style w:type="paragraph" w:customStyle="1" w:styleId="14">
    <w:name w:val="Текст сноски + 14 пт"/>
    <w:aliases w:val="Черный,разреженный на  0,2 пт"/>
    <w:basedOn w:val="FootnoteText"/>
    <w:uiPriority w:val="99"/>
    <w:rsid w:val="002F49CF"/>
    <w:pPr>
      <w:numPr>
        <w:numId w:val="24"/>
      </w:numPr>
      <w:tabs>
        <w:tab w:val="left" w:pos="1260"/>
      </w:tabs>
      <w:spacing w:line="360" w:lineRule="auto"/>
      <w:ind w:firstLine="709"/>
      <w:jc w:val="both"/>
    </w:pPr>
    <w:rPr>
      <w:rFonts w:eastAsia="Calibri"/>
      <w:color w:val="000000"/>
      <w:spacing w:val="4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2F49C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61089"/>
    <w:rPr>
      <w:rFonts w:ascii="Times New Roman" w:hAnsi="Times New Roman" w:cs="Times New Roman"/>
      <w:sz w:val="20"/>
      <w:szCs w:val="20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8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akon4.rada.gov.ua/laws/show/5464-10/page4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zakon4.rada.gov.ua/laws/show/5464-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kon1.rada.gov.ua/cgi-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193</TotalTime>
  <Pages>38</Pages>
  <Words>5376</Words>
  <Characters>30649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user</cp:lastModifiedBy>
  <cp:revision>18</cp:revision>
  <cp:lastPrinted>2014-12-10T12:20:00Z</cp:lastPrinted>
  <dcterms:created xsi:type="dcterms:W3CDTF">2014-12-03T08:10:00Z</dcterms:created>
  <dcterms:modified xsi:type="dcterms:W3CDTF">2018-04-05T12:27:00Z</dcterms:modified>
</cp:coreProperties>
</file>